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1718308" w:displacedByCustomXml="next"/>
    <w:bookmarkEnd w:id="0" w:displacedByCustomXml="next"/>
    <w:sdt>
      <w:sdtPr>
        <w:rPr>
          <w:b/>
          <w:bCs/>
        </w:rPr>
        <w:id w:val="-1649280474"/>
        <w:docPartObj>
          <w:docPartGallery w:val="Cover Pages"/>
          <w:docPartUnique/>
        </w:docPartObj>
      </w:sdtPr>
      <w:sdtEndPr>
        <w:rPr>
          <w:b w:val="0"/>
          <w:bCs w:val="0"/>
        </w:rPr>
      </w:sdtEndPr>
      <w:sdtContent>
        <w:p w14:paraId="50CFF010" w14:textId="77777777" w:rsidR="003A58AB" w:rsidRPr="00FC500B" w:rsidRDefault="009B2733" w:rsidP="003D7842">
          <w:pPr>
            <w:spacing w:line="300" w:lineRule="atLeast"/>
          </w:pPr>
          <w:r>
            <w:rPr>
              <w:noProof/>
            </w:rPr>
            <mc:AlternateContent>
              <mc:Choice Requires="wpg">
                <w:drawing>
                  <wp:anchor distT="0" distB="0" distL="114300" distR="114300" simplePos="0" relativeHeight="251658240" behindDoc="1" locked="0" layoutInCell="1" allowOverlap="1" wp14:anchorId="12D9E144" wp14:editId="3CADAAD9">
                    <wp:simplePos x="0" y="0"/>
                    <wp:positionH relativeFrom="page">
                      <wp:align>center</wp:align>
                    </wp:positionH>
                    <wp:positionV relativeFrom="paragraph">
                      <wp:posOffset>-905510</wp:posOffset>
                    </wp:positionV>
                    <wp:extent cx="6983730" cy="1492250"/>
                    <wp:effectExtent l="0" t="0" r="762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3730" cy="1492250"/>
                              <a:chOff x="0" y="0"/>
                              <a:chExt cx="6983730" cy="1492250"/>
                            </a:xfrm>
                          </wpg:grpSpPr>
                          <pic:pic xmlns:pic="http://schemas.openxmlformats.org/drawingml/2006/picture">
                            <pic:nvPicPr>
                              <pic:cNvPr id="5" name="Graphic 6">
                                <a:extLst>
                                  <a:ext uri="{C183D7F6-B498-43B3-948B-1728B52AA6E4}">
                                    <adec:decorative xmlns:adec="http://schemas.microsoft.com/office/drawing/2017/decorative" val="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0"/>
                                <a:ext cx="6983730" cy="1492250"/>
                              </a:xfrm>
                              <a:prstGeom prst="rect">
                                <a:avLst/>
                              </a:prstGeom>
                            </pic:spPr>
                          </pic:pic>
                          <pic:pic xmlns:pic="http://schemas.openxmlformats.org/drawingml/2006/picture">
                            <pic:nvPicPr>
                              <pic:cNvPr id="1" name="Graphic 9">
                                <a:extLst>
                                  <a:ext uri="{C183D7F6-B498-43B3-948B-1728B52AA6E4}">
                                    <adec:decorative xmlns:adec="http://schemas.microsoft.com/office/drawing/2017/decorative" val="1"/>
                                  </a:ext>
                                </a:extLst>
                              </pic:cNvPr>
                              <pic:cNvPicPr>
                                <a:picLocks noChangeAspect="1"/>
                              </pic:cNvPicPr>
                            </pic:nvPicPr>
                            <pic:blipFill>
                              <a:blip r:embed="rId12"/>
                              <a:stretch>
                                <a:fillRect/>
                              </a:stretch>
                            </pic:blipFill>
                            <pic:spPr>
                              <a:xfrm>
                                <a:off x="342900" y="19050"/>
                                <a:ext cx="3230245" cy="1068705"/>
                              </a:xfrm>
                              <a:prstGeom prst="rect">
                                <a:avLst/>
                              </a:prstGeom>
                            </pic:spPr>
                          </pic:pic>
                        </wpg:wgp>
                      </a:graphicData>
                    </a:graphic>
                  </wp:anchor>
                </w:drawing>
              </mc:Choice>
              <mc:Fallback>
                <w:pict>
                  <v:group w14:anchorId="533069F8" id="Group 3" o:spid="_x0000_s1026" alt="&quot;&quot;" style="position:absolute;margin-left:0;margin-top:-71.3pt;width:549.9pt;height:117.5pt;z-index:-251658240;mso-position-horizontal:center;mso-position-horizontal-relative:page" coordsize="69837,14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&#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alt="&quot;&quot;"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3" o:title="" cropbottom="21709f"/>
                    </v:shape>
                    <v:shape id="Graphic 9" o:spid="_x0000_s1028" type="#_x0000_t75" alt="&quot;&quot;" style="position:absolute;left:3429;top:190;width:32302;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">
                      <v:imagedata r:id="rId14" o:title=""/>
                    </v:shape>
                    <w10:wrap anchorx="page"/>
                  </v:group>
                </w:pict>
              </mc:Fallback>
            </mc:AlternateContent>
          </w:r>
        </w:p>
        <w:p w14:paraId="0E1DCB33" w14:textId="77777777" w:rsidR="00501469" w:rsidRDefault="00501469" w:rsidP="003D7842">
          <w:pPr>
            <w:spacing w:line="300" w:lineRule="atLeast"/>
          </w:pPr>
        </w:p>
        <w:p w14:paraId="28092C5C" w14:textId="77777777" w:rsidR="00501469" w:rsidRDefault="00501469" w:rsidP="003D7842">
          <w:pPr>
            <w:spacing w:line="300" w:lineRule="atLeast"/>
          </w:pPr>
        </w:p>
        <w:p w14:paraId="02F79C8C" w14:textId="77777777" w:rsidR="00501469" w:rsidRDefault="00501469" w:rsidP="003D7842">
          <w:pPr>
            <w:spacing w:line="300" w:lineRule="atLeast"/>
          </w:pPr>
        </w:p>
        <w:p w14:paraId="703D6BB7" w14:textId="77777777" w:rsidR="00501469" w:rsidRDefault="00501469" w:rsidP="003D7842">
          <w:pPr>
            <w:spacing w:line="300" w:lineRule="atLeast"/>
          </w:pPr>
        </w:p>
        <w:p w14:paraId="45AC061C" w14:textId="77777777" w:rsidR="00501469" w:rsidRDefault="00501469" w:rsidP="003D7842">
          <w:pPr>
            <w:spacing w:line="300" w:lineRule="atLeast"/>
          </w:pPr>
        </w:p>
        <w:p w14:paraId="73733690" w14:textId="4B13BECF" w:rsidR="003E38E3" w:rsidRPr="00C279D9" w:rsidRDefault="009146A0" w:rsidP="003D7842">
          <w:pPr>
            <w:pStyle w:val="Heading1"/>
            <w:spacing w:line="300" w:lineRule="atLeast"/>
            <w:rPr>
              <w:rStyle w:val="Heading1Char"/>
              <w:bCs/>
            </w:rPr>
          </w:pPr>
          <w:r>
            <w:t>Tourism workforce</w:t>
          </w:r>
          <w:r w:rsidR="00971FAE">
            <w:t xml:space="preserve"> </w:t>
          </w:r>
          <w:r w:rsidR="0080030B">
            <w:t>r</w:t>
          </w:r>
          <w:r w:rsidR="00BB0538">
            <w:t>eport</w:t>
          </w:r>
        </w:p>
        <w:p w14:paraId="651B5D5D" w14:textId="47F5ED2C" w:rsidR="005B5B5B" w:rsidRDefault="00D5478D" w:rsidP="003D7842">
          <w:pPr>
            <w:pStyle w:val="Heading2"/>
            <w:spacing w:line="300" w:lineRule="atLeast"/>
          </w:pPr>
          <w:r>
            <w:t>A s</w:t>
          </w:r>
          <w:r w:rsidR="006B7598">
            <w:t xml:space="preserve">tatus update </w:t>
          </w:r>
          <w:r w:rsidR="008C757C">
            <w:t xml:space="preserve">on the workforce </w:t>
          </w:r>
          <w:r w:rsidR="00863FAF">
            <w:t>in</w:t>
          </w:r>
          <w:r w:rsidR="00CD27AF">
            <w:t xml:space="preserve"> </w:t>
          </w:r>
          <w:r w:rsidR="00160ADA">
            <w:t>Australia’s visitor economy</w:t>
          </w:r>
        </w:p>
        <w:p w14:paraId="1A682C6E" w14:textId="09244588" w:rsidR="004F6C6E" w:rsidRDefault="00F3063E" w:rsidP="005B5B5B">
          <w:pPr>
            <w:pStyle w:val="Heading2"/>
            <w:spacing w:line="300" w:lineRule="atLeast"/>
          </w:pPr>
          <w:r>
            <w:t xml:space="preserve">October </w:t>
          </w:r>
          <w:r w:rsidR="00BB0538">
            <w:t>2023</w:t>
          </w:r>
        </w:p>
        <w:p w14:paraId="43796808" w14:textId="77777777" w:rsidR="004F6C6E" w:rsidRPr="004F6C6E" w:rsidRDefault="004F6C6E" w:rsidP="003D7842">
          <w:pPr>
            <w:spacing w:line="300" w:lineRule="atLeast"/>
            <w:rPr>
              <w:lang w:eastAsia="zh-CN"/>
            </w:rPr>
          </w:pPr>
        </w:p>
        <w:p w14:paraId="79824C54" w14:textId="72B75D4A" w:rsidR="00501469" w:rsidRDefault="00A86609" w:rsidP="003D7842">
          <w:pPr>
            <w:spacing w:before="0" w:after="160" w:line="300" w:lineRule="atLeast"/>
          </w:pPr>
        </w:p>
      </w:sdtContent>
    </w:sdt>
    <w:p w14:paraId="16B72D2D" w14:textId="26DBA39B" w:rsidR="00321E47" w:rsidRDefault="00BB0538" w:rsidP="003D7842">
      <w:pPr>
        <w:pStyle w:val="Heading2"/>
        <w:spacing w:line="300" w:lineRule="atLeast"/>
      </w:pPr>
      <w:r>
        <w:t>Overview</w:t>
      </w:r>
    </w:p>
    <w:p w14:paraId="6145E212" w14:textId="385B28E0" w:rsidR="00627404" w:rsidRPr="00A850A9" w:rsidRDefault="00554030" w:rsidP="003D7842">
      <w:pPr>
        <w:spacing w:line="300" w:lineRule="atLeast"/>
      </w:pPr>
      <w:r>
        <w:t>A</w:t>
      </w:r>
      <w:r w:rsidR="00627404">
        <w:t xml:space="preserve">fter the pandemic disruption, </w:t>
      </w:r>
      <w:r w:rsidR="00E078DD">
        <w:t xml:space="preserve">including </w:t>
      </w:r>
      <w:r w:rsidR="00242656">
        <w:t>border closures th</w:t>
      </w:r>
      <w:r w:rsidR="004F55A1">
        <w:t>at</w:t>
      </w:r>
      <w:r w:rsidR="00242656">
        <w:t xml:space="preserve"> interrupted flows of migrants and foreign workers, </w:t>
      </w:r>
      <w:r w:rsidR="00627404">
        <w:t>tourism demand rebounded rapidly in 2022</w:t>
      </w:r>
      <w:r w:rsidR="00521E9F">
        <w:t>. However</w:t>
      </w:r>
      <w:r w:rsidR="00627404">
        <w:t xml:space="preserve"> supply-side factors such as the workforce recovered more slowly. This led to </w:t>
      </w:r>
      <w:r w:rsidR="58F60BA8">
        <w:t xml:space="preserve">acute </w:t>
      </w:r>
      <w:r w:rsidR="00627404">
        <w:t xml:space="preserve">workforce challenges for </w:t>
      </w:r>
      <w:r w:rsidR="00C22FEB">
        <w:t xml:space="preserve">tourism </w:t>
      </w:r>
      <w:r w:rsidR="00627404">
        <w:t>businesses</w:t>
      </w:r>
      <w:r w:rsidR="00077CA9">
        <w:t>,</w:t>
      </w:r>
      <w:r w:rsidR="00627404">
        <w:t xml:space="preserve"> wh</w:t>
      </w:r>
      <w:r w:rsidR="00F01626">
        <w:t>ich</w:t>
      </w:r>
      <w:r w:rsidR="00627404">
        <w:t xml:space="preserve"> lacked adequate staff to meet the rising demand. </w:t>
      </w:r>
      <w:r w:rsidR="00077CA9">
        <w:t xml:space="preserve">In 2023, the </w:t>
      </w:r>
      <w:r w:rsidR="00CE24A2">
        <w:t>tourism</w:t>
      </w:r>
      <w:r w:rsidR="00077CA9">
        <w:t xml:space="preserve"> workforce continued to rebuild, supported by some progress in addressing </w:t>
      </w:r>
      <w:r w:rsidR="00736907">
        <w:t>work</w:t>
      </w:r>
      <w:r w:rsidR="00077CA9">
        <w:t>force barriers</w:t>
      </w:r>
      <w:r w:rsidR="00AB56B1">
        <w:t xml:space="preserve"> and the return </w:t>
      </w:r>
      <w:r w:rsidR="003D72E2">
        <w:t>of international migration.</w:t>
      </w:r>
    </w:p>
    <w:p w14:paraId="0A039479" w14:textId="67FBB84D" w:rsidR="00AA5FFB" w:rsidRDefault="00554030" w:rsidP="003D7842">
      <w:pPr>
        <w:spacing w:line="300" w:lineRule="atLeast"/>
      </w:pPr>
      <w:r>
        <w:t>This report provide</w:t>
      </w:r>
      <w:r w:rsidR="008F3890">
        <w:t>s</w:t>
      </w:r>
      <w:r>
        <w:t xml:space="preserve"> a contemporary picture of the </w:t>
      </w:r>
      <w:r w:rsidR="00CE24A2">
        <w:t>tourism</w:t>
      </w:r>
      <w:r>
        <w:t xml:space="preserve"> </w:t>
      </w:r>
      <w:r w:rsidR="00161D34">
        <w:t>workforce</w:t>
      </w:r>
      <w:r>
        <w:t>. It draws on public data sources to provide insights on</w:t>
      </w:r>
      <w:r w:rsidR="00AA5FFB">
        <w:t>:</w:t>
      </w:r>
    </w:p>
    <w:p w14:paraId="576D5DF3" w14:textId="6D4DF241" w:rsidR="00AA5FFB" w:rsidRDefault="00AA5FFB" w:rsidP="003D7842">
      <w:pPr>
        <w:pStyle w:val="BulletList"/>
        <w:spacing w:line="300" w:lineRule="atLeast"/>
      </w:pPr>
      <w:r>
        <w:t xml:space="preserve">the size and composition of the </w:t>
      </w:r>
      <w:r w:rsidR="00CE24A2">
        <w:t>tourism work</w:t>
      </w:r>
      <w:r>
        <w:t>force</w:t>
      </w:r>
    </w:p>
    <w:p w14:paraId="3A0C0C77" w14:textId="77777777" w:rsidR="00AA5FFB" w:rsidRDefault="00AA5FFB" w:rsidP="003D7842">
      <w:pPr>
        <w:pStyle w:val="BulletList"/>
        <w:spacing w:line="300" w:lineRule="atLeast"/>
      </w:pPr>
      <w:r>
        <w:t>job vacancies in tourism-related occupations</w:t>
      </w:r>
    </w:p>
    <w:p w14:paraId="12D062B8" w14:textId="77777777" w:rsidR="001619EC" w:rsidRDefault="00AA5FFB" w:rsidP="003D7842">
      <w:pPr>
        <w:pStyle w:val="BulletList"/>
        <w:spacing w:line="300" w:lineRule="atLeast"/>
      </w:pPr>
      <w:r>
        <w:t xml:space="preserve">recruitment activity </w:t>
      </w:r>
      <w:r w:rsidR="001619EC">
        <w:t xml:space="preserve">in the sector </w:t>
      </w:r>
    </w:p>
    <w:p w14:paraId="5042E96B" w14:textId="1FC2E4CD" w:rsidR="00AA5FFB" w:rsidRDefault="00AA5FFB" w:rsidP="003D7842">
      <w:pPr>
        <w:pStyle w:val="BulletList"/>
        <w:spacing w:line="300" w:lineRule="atLeast"/>
      </w:pPr>
      <w:r>
        <w:t>the availability of international labour sources.</w:t>
      </w:r>
    </w:p>
    <w:p w14:paraId="082FEDDB" w14:textId="366DAC30" w:rsidR="00C31B19" w:rsidRDefault="00554030" w:rsidP="003D7842">
      <w:pPr>
        <w:spacing w:line="300" w:lineRule="atLeast"/>
      </w:pPr>
      <w:r>
        <w:t xml:space="preserve">It also analyses how the </w:t>
      </w:r>
      <w:r w:rsidR="00161D34">
        <w:t>tourism work</w:t>
      </w:r>
      <w:r w:rsidR="004E234B">
        <w:t>f</w:t>
      </w:r>
      <w:r>
        <w:t xml:space="preserve">orce has evolved over recent years, noting the marked disruption from the COVID-19 pandemic. </w:t>
      </w:r>
      <w:r w:rsidR="001619EC">
        <w:t xml:space="preserve">Discussion of data sources and technical definitions are </w:t>
      </w:r>
      <w:r w:rsidR="00FE4C3E">
        <w:t>provided</w:t>
      </w:r>
      <w:r w:rsidR="001619EC">
        <w:t xml:space="preserve"> at the end of the report.</w:t>
      </w:r>
      <w:r w:rsidR="006038D2">
        <w:t xml:space="preserve"> </w:t>
      </w:r>
    </w:p>
    <w:p w14:paraId="5891181F" w14:textId="100FB2C1" w:rsidR="004F6C6E" w:rsidRDefault="004F6C6E" w:rsidP="003D7842">
      <w:pPr>
        <w:spacing w:before="0" w:after="160" w:line="300" w:lineRule="atLeast"/>
        <w:rPr>
          <w:rFonts w:eastAsia="SimSun" w:cs="Times New Roman"/>
          <w:bCs/>
          <w:color w:val="3D2141" w:themeColor="accent1" w:themeShade="80"/>
          <w:sz w:val="32"/>
          <w:szCs w:val="26"/>
          <w:lang w:eastAsia="zh-CN"/>
        </w:rPr>
      </w:pPr>
      <w:r>
        <w:br w:type="page"/>
      </w:r>
    </w:p>
    <w:p w14:paraId="7B0D7B4D" w14:textId="7F82D0CC" w:rsidR="00390F9A" w:rsidRPr="00CD0CE5" w:rsidRDefault="00BB0538" w:rsidP="003D7842">
      <w:pPr>
        <w:pStyle w:val="Heading2"/>
        <w:spacing w:line="300" w:lineRule="atLeast"/>
      </w:pPr>
      <w:r>
        <w:lastRenderedPageBreak/>
        <w:t>Introduction</w:t>
      </w:r>
    </w:p>
    <w:p w14:paraId="7E736ADF" w14:textId="39312F95" w:rsidR="0087420F" w:rsidRDefault="00EA178F" w:rsidP="003D7842">
      <w:pPr>
        <w:spacing w:line="300" w:lineRule="atLeast"/>
      </w:pPr>
      <w:r>
        <w:t>Between</w:t>
      </w:r>
      <w:r w:rsidR="0087420F">
        <w:t xml:space="preserve"> 2010 </w:t>
      </w:r>
      <w:r>
        <w:t>and</w:t>
      </w:r>
      <w:r w:rsidR="0087420F">
        <w:t xml:space="preserve"> 2019</w:t>
      </w:r>
      <w:r>
        <w:t>,</w:t>
      </w:r>
      <w:r w:rsidR="0087420F">
        <w:t xml:space="preserve"> the </w:t>
      </w:r>
      <w:r>
        <w:t xml:space="preserve">number of jobs in Australia’s </w:t>
      </w:r>
      <w:r w:rsidR="00CF58F7">
        <w:t>tourism sector</w:t>
      </w:r>
      <w:r w:rsidR="001310FC">
        <w:t xml:space="preserve"> </w:t>
      </w:r>
      <w:r>
        <w:t xml:space="preserve">increased </w:t>
      </w:r>
      <w:r w:rsidR="00174B7D">
        <w:t>at</w:t>
      </w:r>
      <w:r>
        <w:t xml:space="preserve"> an average annual rate of 3.5%. This resulted in a</w:t>
      </w:r>
      <w:r w:rsidR="005710BD">
        <w:t>n</w:t>
      </w:r>
      <w:r w:rsidR="005215BD">
        <w:t xml:space="preserve"> </w:t>
      </w:r>
      <w:r w:rsidR="00427DF4">
        <w:t>aggregate</w:t>
      </w:r>
      <w:r>
        <w:t xml:space="preserve"> increase of over 200,000 jobs (from 556,800 jobs in December 2010 to 757,500 jobs in December 2019). This trend came to an abrupt halt in 2020 when the COVID-19 pandemic hit. </w:t>
      </w:r>
      <w:r w:rsidR="009E6EDD">
        <w:t>In</w:t>
      </w:r>
      <w:r>
        <w:t xml:space="preserve"> just </w:t>
      </w:r>
      <w:r w:rsidR="00440B9C">
        <w:t>6 months</w:t>
      </w:r>
      <w:r>
        <w:t xml:space="preserve">, the </w:t>
      </w:r>
      <w:r w:rsidR="00AB3176">
        <w:t>tourism</w:t>
      </w:r>
      <w:r>
        <w:t xml:space="preserve"> workforce declined by more than half. The combination of restrictions on domestic travel, metropolitan and regional lockdowns, heightened traveller hesitancy and a closed international border had a </w:t>
      </w:r>
      <w:r w:rsidR="00CA76CB">
        <w:t xml:space="preserve">dramatic </w:t>
      </w:r>
      <w:r>
        <w:t xml:space="preserve">impact on the Australian visitor economy and the </w:t>
      </w:r>
      <w:r w:rsidR="00AD1CE2">
        <w:t>tourism</w:t>
      </w:r>
      <w:r>
        <w:t xml:space="preserve"> workforce.</w:t>
      </w:r>
      <w:r w:rsidR="00B7449B">
        <w:t xml:space="preserve"> By the middle of 2020, nearly 400,000 jobs</w:t>
      </w:r>
      <w:r w:rsidR="00F00B0C">
        <w:t xml:space="preserve"> had been lost in the sector</w:t>
      </w:r>
      <w:r w:rsidR="00B7449B">
        <w:t>.</w:t>
      </w:r>
      <w:r w:rsidR="00B7449B">
        <w:rPr>
          <w:rStyle w:val="FootnoteReference"/>
        </w:rPr>
        <w:footnoteReference w:id="2"/>
      </w:r>
    </w:p>
    <w:p w14:paraId="66F9A812" w14:textId="51BC9733" w:rsidR="00E6603A" w:rsidRDefault="00E6603A" w:rsidP="003D7842">
      <w:pPr>
        <w:spacing w:line="300" w:lineRule="atLeast"/>
      </w:pPr>
      <w:r w:rsidRPr="00E6603A">
        <w:t xml:space="preserve">Tourism businesses, which are predominantly small and micro businesses, were among the </w:t>
      </w:r>
      <w:proofErr w:type="gramStart"/>
      <w:r w:rsidRPr="00E6603A">
        <w:t>hardest</w:t>
      </w:r>
      <w:r w:rsidR="009E6EDD">
        <w:t>-</w:t>
      </w:r>
      <w:r w:rsidRPr="00E6603A">
        <w:t>hit</w:t>
      </w:r>
      <w:proofErr w:type="gramEnd"/>
      <w:r w:rsidRPr="00E6603A">
        <w:t xml:space="preserve"> in Australia because of the immense and direct impact of prolonged </w:t>
      </w:r>
      <w:r w:rsidR="004857C0">
        <w:t xml:space="preserve">and repeated </w:t>
      </w:r>
      <w:r w:rsidRPr="00E6603A">
        <w:t xml:space="preserve">travel restrictions (international and domestic). Some businesses had to rapidly pivot from </w:t>
      </w:r>
      <w:r w:rsidR="00902618">
        <w:t>primar</w:t>
      </w:r>
      <w:r w:rsidR="004857C0">
        <w:t xml:space="preserve">ily </w:t>
      </w:r>
      <w:r w:rsidRPr="00E6603A">
        <w:t>servicing international visitors to servicing domestic visitors, while other businesses hibernated or closed. Many employees left the industry for other sector</w:t>
      </w:r>
      <w:r w:rsidR="007E726B">
        <w:t>s</w:t>
      </w:r>
      <w:r w:rsidRPr="00E6603A">
        <w:t>.</w:t>
      </w:r>
    </w:p>
    <w:p w14:paraId="07ECB90B" w14:textId="2D51E735" w:rsidR="00B7449B" w:rsidRDefault="005A5635" w:rsidP="003D7842">
      <w:pPr>
        <w:spacing w:line="300" w:lineRule="atLeast"/>
      </w:pPr>
      <w:r>
        <w:t xml:space="preserve">In 2022, Australia emerged from the </w:t>
      </w:r>
      <w:r w:rsidR="00FF01E8">
        <w:t>most challenging phase</w:t>
      </w:r>
      <w:r w:rsidR="00A9788B">
        <w:t xml:space="preserve"> of the </w:t>
      </w:r>
      <w:r>
        <w:t>pandemic. Australians rediscovered their love of travelling domestically</w:t>
      </w:r>
      <w:r w:rsidR="00F32361">
        <w:t>,</w:t>
      </w:r>
      <w:r>
        <w:t xml:space="preserve"> and international visitors returned steadily over the year</w:t>
      </w:r>
      <w:r w:rsidR="006028C7">
        <w:t xml:space="preserve"> following the re</w:t>
      </w:r>
      <w:r w:rsidR="00E265D2">
        <w:t>opening of the international border</w:t>
      </w:r>
      <w:r w:rsidR="00B7449B">
        <w:t xml:space="preserve">. By the end of 2022, the tourism recovery had made considerable progress. </w:t>
      </w:r>
      <w:r w:rsidR="00F32361">
        <w:t>I</w:t>
      </w:r>
      <w:r w:rsidR="00B7449B">
        <w:t xml:space="preserve">n 2022, total </w:t>
      </w:r>
      <w:r w:rsidR="00D60675">
        <w:t>visitor economy</w:t>
      </w:r>
      <w:r w:rsidR="00B7449B">
        <w:t xml:space="preserve"> </w:t>
      </w:r>
      <w:proofErr w:type="gramStart"/>
      <w:r w:rsidR="00B7449B">
        <w:t>spend</w:t>
      </w:r>
      <w:proofErr w:type="gramEnd"/>
      <w:r w:rsidR="00B7449B">
        <w:t xml:space="preserve"> in Australia surpassed the 2019 level, driven by the strong recovery in domestic travel</w:t>
      </w:r>
      <w:r w:rsidR="00D47F2E">
        <w:t>.</w:t>
      </w:r>
      <w:r w:rsidR="00090867">
        <w:t xml:space="preserve"> </w:t>
      </w:r>
    </w:p>
    <w:p w14:paraId="5E19AB3F" w14:textId="1E39B4DF" w:rsidR="005A5635" w:rsidRDefault="00BC602D" w:rsidP="003D7842">
      <w:pPr>
        <w:spacing w:line="300" w:lineRule="atLeast"/>
      </w:pPr>
      <w:r>
        <w:t>A</w:t>
      </w:r>
      <w:r w:rsidR="005A5635">
        <w:t xml:space="preserve">s demand for travel increased, the challenge of finding sufficient workers to effectively deliver operations became a critical concern for many </w:t>
      </w:r>
      <w:r w:rsidR="009D6E51">
        <w:t>visitor economy</w:t>
      </w:r>
      <w:r w:rsidR="00064E84">
        <w:t xml:space="preserve"> businesses</w:t>
      </w:r>
      <w:r w:rsidR="005A5635">
        <w:t>.</w:t>
      </w:r>
      <w:r w:rsidR="005A5635" w:rsidRPr="005A5635">
        <w:t xml:space="preserve"> </w:t>
      </w:r>
      <w:r w:rsidR="005A5635">
        <w:t xml:space="preserve">These challenges </w:t>
      </w:r>
      <w:r w:rsidR="00F00B4F">
        <w:t>wer</w:t>
      </w:r>
      <w:r w:rsidR="005A5635">
        <w:t xml:space="preserve">e especially acute </w:t>
      </w:r>
      <w:r w:rsidR="005E4935">
        <w:t>for</w:t>
      </w:r>
      <w:r w:rsidR="0004281E">
        <w:t xml:space="preserve"> regional and seasonal businesses</w:t>
      </w:r>
      <w:r w:rsidR="00CF7888">
        <w:t xml:space="preserve"> </w:t>
      </w:r>
      <w:r w:rsidR="005A5635">
        <w:t>that would</w:t>
      </w:r>
      <w:r w:rsidR="0004281E">
        <w:t xml:space="preserve"> typically employ temporary workers</w:t>
      </w:r>
      <w:r w:rsidR="005A5635">
        <w:t xml:space="preserve">. The lack of international arrivals over the pandemic period led to </w:t>
      </w:r>
      <w:r w:rsidR="009A06BB">
        <w:t>reduced availability</w:t>
      </w:r>
      <w:r w:rsidR="005A5635">
        <w:t xml:space="preserve"> of </w:t>
      </w:r>
      <w:r w:rsidR="009728D9">
        <w:t xml:space="preserve">the </w:t>
      </w:r>
      <w:r w:rsidR="005A5635">
        <w:t xml:space="preserve">workers </w:t>
      </w:r>
      <w:r w:rsidR="009728D9">
        <w:t>who</w:t>
      </w:r>
      <w:r w:rsidR="005A5635">
        <w:t xml:space="preserve"> had previously </w:t>
      </w:r>
      <w:r w:rsidR="008C6DC7">
        <w:t xml:space="preserve">been </w:t>
      </w:r>
      <w:r w:rsidR="005A5635">
        <w:t>relied upon. These included temporary workers, working</w:t>
      </w:r>
      <w:r w:rsidR="00FD0B28">
        <w:t xml:space="preserve"> </w:t>
      </w:r>
      <w:r w:rsidR="005A5635">
        <w:t xml:space="preserve">-holiday makers and international students. Factors such as the low national unemployment rate, record high job vacancies and COVID-related absenteeism also added to </w:t>
      </w:r>
      <w:r w:rsidR="002130F0">
        <w:t xml:space="preserve">pre-existing </w:t>
      </w:r>
      <w:r w:rsidR="005A5635">
        <w:t>workforce challenges.</w:t>
      </w:r>
      <w:r w:rsidR="00121A7E">
        <w:t xml:space="preserve"> </w:t>
      </w:r>
      <w:r w:rsidR="00971E82" w:rsidRPr="00971E82">
        <w:t xml:space="preserve">In response to </w:t>
      </w:r>
      <w:r w:rsidR="00A05657">
        <w:t>workforce</w:t>
      </w:r>
      <w:r w:rsidR="00971E82" w:rsidRPr="00971E82">
        <w:t xml:space="preserve"> shortages, some businesses reported making changes to their business models</w:t>
      </w:r>
      <w:r w:rsidR="00893AA3">
        <w:t>.</w:t>
      </w:r>
      <w:r w:rsidR="00971E82" w:rsidRPr="00971E82">
        <w:t xml:space="preserve"> (</w:t>
      </w:r>
      <w:r w:rsidR="00893AA3">
        <w:t>T</w:t>
      </w:r>
      <w:r w:rsidR="00971E82" w:rsidRPr="00971E82">
        <w:t xml:space="preserve">hese changes may reduce their need for </w:t>
      </w:r>
      <w:r w:rsidR="00830DCF">
        <w:t>workers</w:t>
      </w:r>
      <w:r w:rsidR="00971E82" w:rsidRPr="00971E82">
        <w:t xml:space="preserve"> going forward</w:t>
      </w:r>
      <w:r w:rsidR="00893AA3">
        <w:t>.</w:t>
      </w:r>
      <w:r w:rsidR="00971E82" w:rsidRPr="00971E82">
        <w:t>)</w:t>
      </w:r>
    </w:p>
    <w:p w14:paraId="502BAA24" w14:textId="79864925" w:rsidR="00123E68" w:rsidRDefault="0087420F" w:rsidP="003D7842">
      <w:pPr>
        <w:spacing w:line="300" w:lineRule="atLeast"/>
      </w:pPr>
      <w:r>
        <w:t xml:space="preserve">The industry-led and government-enabled THRIVE 2030 Strategy for the Australian </w:t>
      </w:r>
      <w:r w:rsidR="00477823">
        <w:t>visitor economy</w:t>
      </w:r>
      <w:r w:rsidR="005A5635">
        <w:t xml:space="preserve"> acknowledged these challenges</w:t>
      </w:r>
      <w:r w:rsidR="004C0F77">
        <w:t xml:space="preserve">. The Strategy sets a firm foundation for the various parts of the </w:t>
      </w:r>
      <w:r w:rsidR="007122E0">
        <w:t>visitor economy</w:t>
      </w:r>
      <w:r w:rsidR="004C0F77">
        <w:t xml:space="preserve"> to address workforce challenges in a coordinated way across businesses, industry representatives and all levels of government.</w:t>
      </w:r>
      <w:r>
        <w:t xml:space="preserve"> </w:t>
      </w:r>
      <w:r w:rsidR="00327A72">
        <w:t xml:space="preserve">The objective is to have a world-class workforce with the right skills to address visitor needs and grow the sector’s competitiveness, while maintaining a stable </w:t>
      </w:r>
      <w:r w:rsidR="00707EBC">
        <w:t xml:space="preserve">workforce </w:t>
      </w:r>
      <w:r w:rsidR="00327A72">
        <w:t>supply pipeline that can withstand changing market forces.</w:t>
      </w:r>
    </w:p>
    <w:p w14:paraId="28F2EE87" w14:textId="042853E7" w:rsidR="0087420F" w:rsidRDefault="003C549C" w:rsidP="003D7842">
      <w:pPr>
        <w:spacing w:line="300" w:lineRule="atLeast"/>
      </w:pPr>
      <w:r>
        <w:t>The Visitor Economy Workforce and Skills Interim Action Plan was released in June 2023</w:t>
      </w:r>
      <w:r w:rsidR="00A50D82">
        <w:t xml:space="preserve">. It </w:t>
      </w:r>
      <w:r>
        <w:t xml:space="preserve">captures key actions underway across the </w:t>
      </w:r>
      <w:r w:rsidR="00A50D82">
        <w:t xml:space="preserve">Australian </w:t>
      </w:r>
      <w:r>
        <w:t xml:space="preserve">and state and territory </w:t>
      </w:r>
      <w:r w:rsidR="005E0B87">
        <w:t>g</w:t>
      </w:r>
      <w:r>
        <w:t xml:space="preserve">overnments, and </w:t>
      </w:r>
      <w:r>
        <w:lastRenderedPageBreak/>
        <w:t xml:space="preserve">industry, to address the immediate workforce needs </w:t>
      </w:r>
      <w:r w:rsidR="007122E0">
        <w:t xml:space="preserve">of the visitor economy </w:t>
      </w:r>
      <w:r>
        <w:t>over the next 12–18 months. The Action Plan was developed following the Tourism Jobs Summit</w:t>
      </w:r>
      <w:r w:rsidR="0084403F">
        <w:t xml:space="preserve"> in August 2022</w:t>
      </w:r>
      <w:r>
        <w:t xml:space="preserve"> and broad stakeholder consultation.</w:t>
      </w:r>
    </w:p>
    <w:p w14:paraId="109D88F5" w14:textId="507C36CB" w:rsidR="00184311" w:rsidRPr="00CD0CE5" w:rsidRDefault="00184311" w:rsidP="003D7842">
      <w:pPr>
        <w:pStyle w:val="Heading2"/>
        <w:spacing w:line="300" w:lineRule="atLeast"/>
      </w:pPr>
      <w:r>
        <w:t>Analysis</w:t>
      </w:r>
    </w:p>
    <w:p w14:paraId="75913298" w14:textId="6AB7430F" w:rsidR="004E30C4" w:rsidRPr="00184311" w:rsidRDefault="00184311" w:rsidP="003D7842">
      <w:pPr>
        <w:spacing w:line="300" w:lineRule="atLeast"/>
      </w:pPr>
      <w:r>
        <w:t xml:space="preserve">This section presents numerical findings covering 4 main topics </w:t>
      </w:r>
      <w:r w:rsidR="007E7002">
        <w:t>–</w:t>
      </w:r>
      <w:r>
        <w:t xml:space="preserve"> the size and composition of the </w:t>
      </w:r>
      <w:r w:rsidR="00157D6C">
        <w:t>tourism</w:t>
      </w:r>
      <w:r>
        <w:t xml:space="preserve"> workforce; vacancies in tourism-related occupations; recruitment </w:t>
      </w:r>
      <w:r w:rsidR="006666AB">
        <w:t>activity</w:t>
      </w:r>
      <w:r>
        <w:t xml:space="preserve">; </w:t>
      </w:r>
      <w:r w:rsidR="009F0F8C">
        <w:t xml:space="preserve">and </w:t>
      </w:r>
      <w:r>
        <w:t xml:space="preserve">availability of international labour sources. </w:t>
      </w:r>
    </w:p>
    <w:p w14:paraId="2056B75F" w14:textId="087D7838" w:rsidR="00BB0538" w:rsidRPr="00C279D9" w:rsidRDefault="00692988" w:rsidP="003D7842">
      <w:pPr>
        <w:pStyle w:val="Heading3"/>
        <w:spacing w:line="300" w:lineRule="atLeast"/>
      </w:pPr>
      <w:r>
        <w:t xml:space="preserve">The </w:t>
      </w:r>
      <w:r w:rsidR="00F97A67">
        <w:t>tourism</w:t>
      </w:r>
      <w:r w:rsidR="00BB0538">
        <w:t xml:space="preserve"> </w:t>
      </w:r>
      <w:r w:rsidR="00184311">
        <w:t>workforce</w:t>
      </w:r>
    </w:p>
    <w:p w14:paraId="2895FECF" w14:textId="39F8BEC1" w:rsidR="00267A20" w:rsidRDefault="00BB0538" w:rsidP="003D7842">
      <w:pPr>
        <w:spacing w:line="300" w:lineRule="atLeast"/>
      </w:pPr>
      <w:r>
        <w:t xml:space="preserve">At the end of 2019 there were 757,500 </w:t>
      </w:r>
      <w:r w:rsidR="00544018">
        <w:t xml:space="preserve">tourism </w:t>
      </w:r>
      <w:r>
        <w:t xml:space="preserve">filled jobs in </w:t>
      </w:r>
      <w:r w:rsidR="00544018">
        <w:t>Australia</w:t>
      </w:r>
      <w:r>
        <w:t xml:space="preserve">. The </w:t>
      </w:r>
      <w:r w:rsidR="001437CA">
        <w:t>COVID-19</w:t>
      </w:r>
      <w:r>
        <w:t xml:space="preserve"> pandemic reduced this number to just 363,900 jobs in mid-2020, a decline of 52% or 393,600 jobs</w:t>
      </w:r>
      <w:r w:rsidR="000B3E54">
        <w:t xml:space="preserve"> in </w:t>
      </w:r>
      <w:r w:rsidR="000F24D1">
        <w:t>6</w:t>
      </w:r>
      <w:r w:rsidR="002F6782">
        <w:t> </w:t>
      </w:r>
      <w:r w:rsidR="000F24D1">
        <w:t>months</w:t>
      </w:r>
      <w:r>
        <w:t>. From then until the end of 202</w:t>
      </w:r>
      <w:r w:rsidR="00267A20">
        <w:t xml:space="preserve">1, there was only moderate regrowth in employment as ongoing travel restrictions, </w:t>
      </w:r>
      <w:r w:rsidR="000F24D1">
        <w:t xml:space="preserve">traveller </w:t>
      </w:r>
      <w:r w:rsidR="00267A20">
        <w:t>hesitancy and border closures continued to hamper the recovery in t</w:t>
      </w:r>
      <w:r w:rsidR="001A16BE">
        <w:t>ravel</w:t>
      </w:r>
      <w:r w:rsidR="00267A20">
        <w:t>. In contrast,</w:t>
      </w:r>
      <w:r w:rsidR="50A731C4">
        <w:t xml:space="preserve"> over this same period (</w:t>
      </w:r>
      <w:r w:rsidR="00267A20">
        <w:t>from mid-2020 to the end of 2021</w:t>
      </w:r>
      <w:r w:rsidR="25CD5FC0">
        <w:t>)</w:t>
      </w:r>
      <w:r w:rsidR="00267A20">
        <w:t>, the Australian economy overall gained more than 1.3 million jobs.</w:t>
      </w:r>
    </w:p>
    <w:p w14:paraId="7C4444F5" w14:textId="3D04342F" w:rsidR="00976DB9" w:rsidRDefault="005853C0" w:rsidP="003D7842">
      <w:pPr>
        <w:spacing w:line="300" w:lineRule="atLeast"/>
      </w:pPr>
      <w:r>
        <w:t xml:space="preserve">However, in 2022, growth in tourism filled jobs accelerated and was significantly faster than growth in jobs across the Australian economy. </w:t>
      </w:r>
      <w:r w:rsidR="00480E78" w:rsidRPr="00480E78">
        <w:t xml:space="preserve">Since the trough in September in 2021, the number of filled jobs has increased by 332,600 (or 87%) to June 2023. (Figure 1). </w:t>
      </w:r>
    </w:p>
    <w:p w14:paraId="1E3A1801" w14:textId="35B79A9B" w:rsidR="009B5253" w:rsidRPr="008222CF" w:rsidRDefault="009B5253" w:rsidP="008222CF">
      <w:pPr>
        <w:pStyle w:val="Caption"/>
        <w:rPr>
          <w:b/>
          <w:bCs/>
          <w:i w:val="0"/>
          <w:iCs w:val="0"/>
          <w:sz w:val="20"/>
          <w:szCs w:val="20"/>
        </w:rPr>
      </w:pPr>
      <w:r w:rsidRPr="008222CF">
        <w:rPr>
          <w:b/>
          <w:bCs/>
          <w:i w:val="0"/>
          <w:iCs w:val="0"/>
          <w:sz w:val="20"/>
          <w:szCs w:val="20"/>
        </w:rPr>
        <w:t xml:space="preserve">Figure 1. </w:t>
      </w:r>
      <w:r w:rsidRPr="008222CF">
        <w:rPr>
          <w:i w:val="0"/>
          <w:iCs w:val="0"/>
          <w:sz w:val="20"/>
          <w:szCs w:val="20"/>
        </w:rPr>
        <w:t>Tourism filled jobs, quarter-end number (line) and quarterly change (bars), June 2010 to June 2023.</w:t>
      </w:r>
    </w:p>
    <w:p w14:paraId="64E39A50" w14:textId="55AA30D9" w:rsidR="003D7482" w:rsidRPr="00DA50ED" w:rsidRDefault="00862261" w:rsidP="16C80330">
      <w:pPr>
        <w:pStyle w:val="Caption"/>
        <w:spacing w:after="0" w:line="300" w:lineRule="atLeast"/>
        <w:jc w:val="center"/>
        <w:rPr>
          <w:i w:val="0"/>
          <w:iCs w:val="0"/>
        </w:rPr>
      </w:pPr>
      <w:r w:rsidRPr="00862261">
        <w:rPr>
          <w:noProof/>
        </w:rPr>
        <w:drawing>
          <wp:inline distT="0" distB="0" distL="0" distR="0" wp14:anchorId="32FAFA73" wp14:editId="6B5F6BFA">
            <wp:extent cx="5553075" cy="4010337"/>
            <wp:effectExtent l="0" t="0" r="0" b="9525"/>
            <wp:docPr id="284773882" name="Picture 284773882" descr="Figure 1 shows a line chart with the time series of tourism filled jobs from June 2010 to June 2023. It also shows bars representing the quarterly change in tourism filled jobs for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73882" name="Picture 2" descr="Figure 1 shows a line chart with the time series of tourism filled jobs from June 2010 to June 2023. It also shows bars representing the quarterly change in tourism filled jobs for the same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4014" cy="4011015"/>
                    </a:xfrm>
                    <a:prstGeom prst="rect">
                      <a:avLst/>
                    </a:prstGeom>
                    <a:noFill/>
                    <a:ln>
                      <a:noFill/>
                    </a:ln>
                  </pic:spPr>
                </pic:pic>
              </a:graphicData>
            </a:graphic>
          </wp:inline>
        </w:drawing>
      </w:r>
    </w:p>
    <w:p w14:paraId="64C935D7" w14:textId="20887DBD" w:rsidR="00BF6C6D" w:rsidRDefault="00BF6C6D" w:rsidP="003D7842">
      <w:pPr>
        <w:spacing w:line="300" w:lineRule="atLeast"/>
      </w:pPr>
    </w:p>
    <w:p w14:paraId="53F8D991" w14:textId="7D700EF7" w:rsidR="00632EDA" w:rsidRDefault="000907DA" w:rsidP="003D7842">
      <w:pPr>
        <w:spacing w:line="300" w:lineRule="atLeast"/>
      </w:pPr>
      <w:r w:rsidRPr="00480E78">
        <w:t xml:space="preserve">This meant that </w:t>
      </w:r>
      <w:proofErr w:type="gramStart"/>
      <w:r w:rsidRPr="00480E78">
        <w:t>the vast majority of</w:t>
      </w:r>
      <w:proofErr w:type="gramEnd"/>
      <w:r w:rsidRPr="00480E78">
        <w:t xml:space="preserve"> jobs that were lost at the start of the pandemic had been recovered by early 2023.</w:t>
      </w:r>
    </w:p>
    <w:p w14:paraId="04F6AE35" w14:textId="4EFB0FF7" w:rsidR="002301F7" w:rsidRPr="002301F7" w:rsidRDefault="002301F7" w:rsidP="003D7842">
      <w:pPr>
        <w:spacing w:line="300" w:lineRule="atLeast"/>
      </w:pPr>
      <w:r w:rsidRPr="002301F7">
        <w:t>At the end of June 2023, the</w:t>
      </w:r>
      <w:r w:rsidR="005C01E7">
        <w:t xml:space="preserve">re </w:t>
      </w:r>
      <w:r w:rsidRPr="002301F7">
        <w:t>w</w:t>
      </w:r>
      <w:r w:rsidR="005C01E7">
        <w:t>ere</w:t>
      </w:r>
      <w:r w:rsidRPr="002301F7">
        <w:t xml:space="preserve"> 713,000 </w:t>
      </w:r>
      <w:r w:rsidR="00B625F7">
        <w:t xml:space="preserve">tourism </w:t>
      </w:r>
      <w:r w:rsidRPr="002301F7">
        <w:t>jobs. This was 3% above the June quarter 2019 level (the equivalent pre-pandemic period), but still 6% fewer (44,500 filled jobs) than there were in the December quarter 2019 peak immediately prior to the pandemic.</w:t>
      </w:r>
    </w:p>
    <w:p w14:paraId="0685E4B3" w14:textId="10A068D9" w:rsidR="002301F7" w:rsidRDefault="002301F7" w:rsidP="003D7842">
      <w:pPr>
        <w:spacing w:line="300" w:lineRule="atLeast"/>
      </w:pPr>
      <w:r w:rsidRPr="002301F7">
        <w:t xml:space="preserve">At the end of </w:t>
      </w:r>
      <w:r w:rsidR="00DC4C54">
        <w:t xml:space="preserve">the </w:t>
      </w:r>
      <w:r w:rsidRPr="002301F7">
        <w:t xml:space="preserve">June quarter 2023, </w:t>
      </w:r>
      <w:r w:rsidR="006143E4">
        <w:t xml:space="preserve">tourism filled jobs </w:t>
      </w:r>
      <w:r w:rsidRPr="002301F7">
        <w:t>accounted for 4.6% of total filled jobs in the economy</w:t>
      </w:r>
      <w:r w:rsidR="00D64A04">
        <w:t xml:space="preserve"> </w:t>
      </w:r>
      <w:r w:rsidRPr="002301F7">
        <w:t>(1</w:t>
      </w:r>
      <w:r w:rsidR="00D213B6">
        <w:t xml:space="preserve"> </w:t>
      </w:r>
      <w:r w:rsidRPr="002301F7">
        <w:t>in 22 jobs). This remained down on the peak of 1 in 19 jobs (or 5.3%) in the December quarter 2019.</w:t>
      </w:r>
      <w:r>
        <w:t xml:space="preserve"> </w:t>
      </w:r>
    </w:p>
    <w:p w14:paraId="36FAB398" w14:textId="74E318CE" w:rsidR="00164EBF" w:rsidRDefault="00847510" w:rsidP="003D7842">
      <w:pPr>
        <w:spacing w:line="300" w:lineRule="atLeast"/>
      </w:pPr>
      <w:r w:rsidRPr="006143E4">
        <w:t>This measure of tourism filled job</w:t>
      </w:r>
      <w:r w:rsidR="00B82C96" w:rsidRPr="006143E4">
        <w:t>s comes from</w:t>
      </w:r>
      <w:r w:rsidR="006F5D73" w:rsidRPr="006143E4">
        <w:t xml:space="preserve"> </w:t>
      </w:r>
      <w:r w:rsidR="00DD5251">
        <w:t xml:space="preserve">the </w:t>
      </w:r>
      <w:r w:rsidR="00F02DD6" w:rsidRPr="006143E4">
        <w:t>Australian Bureau of Statistics (ABS)</w:t>
      </w:r>
      <w:r w:rsidR="00B82C96" w:rsidRPr="006143E4">
        <w:t xml:space="preserve"> based on the </w:t>
      </w:r>
      <w:r w:rsidR="008F2C96" w:rsidRPr="006143E4">
        <w:t>International Labour Organization</w:t>
      </w:r>
      <w:r w:rsidR="00A444F2" w:rsidRPr="006143E4">
        <w:t xml:space="preserve"> (</w:t>
      </w:r>
      <w:r w:rsidR="00164EBF" w:rsidRPr="006143E4">
        <w:t>ILO</w:t>
      </w:r>
      <w:r w:rsidR="00A444F2" w:rsidRPr="006143E4">
        <w:t>) fundamentals.</w:t>
      </w:r>
      <w:r w:rsidR="006700A5">
        <w:t xml:space="preserve"> </w:t>
      </w:r>
      <w:r w:rsidR="00364E52" w:rsidRPr="00364E52">
        <w:t>A short summary of the methodology</w:t>
      </w:r>
      <w:r w:rsidR="00CF6175" w:rsidRPr="00B75B5A">
        <w:t xml:space="preserve"> can be found </w:t>
      </w:r>
      <w:r w:rsidR="006143E4">
        <w:t>in</w:t>
      </w:r>
      <w:r w:rsidR="00776ED5" w:rsidRPr="00B75B5A">
        <w:t xml:space="preserve"> the </w:t>
      </w:r>
      <w:hyperlink w:anchor="_Data_sources" w:history="1">
        <w:r w:rsidR="00776ED5" w:rsidRPr="00B75B5A">
          <w:rPr>
            <w:rStyle w:val="Hyperlink"/>
          </w:rPr>
          <w:t>Data sources</w:t>
        </w:r>
      </w:hyperlink>
      <w:r w:rsidR="00776ED5" w:rsidRPr="00B75B5A">
        <w:t xml:space="preserve"> </w:t>
      </w:r>
      <w:r w:rsidR="006143E4">
        <w:t>annex</w:t>
      </w:r>
      <w:r w:rsidR="00776ED5" w:rsidRPr="00B75B5A">
        <w:t xml:space="preserve"> of this report. </w:t>
      </w:r>
    </w:p>
    <w:p w14:paraId="6C3A31FB" w14:textId="473B9E15" w:rsidR="00BF73A9" w:rsidRDefault="00BF73A9" w:rsidP="003D7842">
      <w:pPr>
        <w:spacing w:line="300" w:lineRule="atLeast"/>
      </w:pPr>
      <w:r>
        <w:t xml:space="preserve">In comparison to other services industries, employment in the </w:t>
      </w:r>
      <w:r w:rsidR="00E86ADE">
        <w:t>tourism sector</w:t>
      </w:r>
      <w:r>
        <w:t xml:space="preserve"> is around one-third that of the health care and social assistance industry. The health care and social assistance </w:t>
      </w:r>
      <w:r w:rsidRPr="00EE07AE">
        <w:t xml:space="preserve">industry accounted for 2,157,004 jobs in Australia in </w:t>
      </w:r>
      <w:r w:rsidR="00A36D13">
        <w:t xml:space="preserve">the </w:t>
      </w:r>
      <w:r w:rsidRPr="00EE07AE">
        <w:t>August quarter 2023, which was 1 in 7 Australian jobs (or 15%). T</w:t>
      </w:r>
      <w:r w:rsidR="00B233C7">
        <w:t xml:space="preserve">ourism </w:t>
      </w:r>
      <w:r w:rsidRPr="00EE07AE">
        <w:t xml:space="preserve">employs a similar number of workers as the manufacturing or </w:t>
      </w:r>
      <w:r w:rsidR="00355991" w:rsidRPr="00EE07AE">
        <w:t>public</w:t>
      </w:r>
      <w:r w:rsidRPr="00EE07AE">
        <w:t xml:space="preserve"> administration and safety industr</w:t>
      </w:r>
      <w:r>
        <w:t>ies</w:t>
      </w:r>
      <w:r w:rsidRPr="00EE07AE">
        <w:t>.</w:t>
      </w:r>
    </w:p>
    <w:p w14:paraId="4C13077A" w14:textId="7C4487ED" w:rsidR="00CD4C15" w:rsidRDefault="00CD4C15" w:rsidP="00CD4C15">
      <w:pPr>
        <w:pStyle w:val="Heading4"/>
        <w:rPr>
          <w:shd w:val="clear" w:color="auto" w:fill="FFFFFF"/>
        </w:rPr>
      </w:pPr>
      <w:r>
        <w:rPr>
          <w:shd w:val="clear" w:color="auto" w:fill="FFFFFF"/>
        </w:rPr>
        <w:t>Direct and indirect jobs</w:t>
      </w:r>
    </w:p>
    <w:p w14:paraId="3F2C91A7" w14:textId="1A176624" w:rsidR="001D1E4E" w:rsidRDefault="003C51B6" w:rsidP="003D7842">
      <w:pPr>
        <w:spacing w:line="300" w:lineRule="atLeast"/>
        <w:rPr>
          <w:color w:val="000000"/>
          <w:shd w:val="clear" w:color="auto" w:fill="FFFFFF"/>
        </w:rPr>
      </w:pPr>
      <w:r>
        <w:rPr>
          <w:color w:val="000000"/>
          <w:shd w:val="clear" w:color="auto" w:fill="FFFFFF"/>
        </w:rPr>
        <w:t>In addition to the direct measure of filled jobs reported above,</w:t>
      </w:r>
      <w:r>
        <w:rPr>
          <w:noProof/>
        </w:rPr>
        <w:t xml:space="preserve"> </w:t>
      </w:r>
      <w:r w:rsidR="003729B0" w:rsidRPr="00EC08AA">
        <w:rPr>
          <w:color w:val="000000"/>
          <w:shd w:val="clear" w:color="auto" w:fill="FFFFFF"/>
        </w:rPr>
        <w:t>Tourism Research Australia</w:t>
      </w:r>
      <w:r w:rsidR="003729B0">
        <w:rPr>
          <w:noProof/>
        </w:rPr>
        <w:t xml:space="preserve"> (</w:t>
      </w:r>
      <w:r w:rsidR="004F6C6E">
        <w:t>TRA</w:t>
      </w:r>
      <w:r w:rsidR="003729B0">
        <w:t>)</w:t>
      </w:r>
      <w:r w:rsidR="004F6C6E">
        <w:t xml:space="preserve"> </w:t>
      </w:r>
      <w:r w:rsidR="00271945">
        <w:t>calculated</w:t>
      </w:r>
      <w:r w:rsidR="004F6C6E">
        <w:t xml:space="preserve"> that in the 2021-22 financial year, </w:t>
      </w:r>
      <w:r w:rsidR="00B233C7">
        <w:t>tourism</w:t>
      </w:r>
      <w:r w:rsidR="004F6C6E">
        <w:t xml:space="preserve"> was indirectly responsible for a f</w:t>
      </w:r>
      <w:r w:rsidR="004F6C6E">
        <w:rPr>
          <w:color w:val="000000"/>
          <w:shd w:val="clear" w:color="auto" w:fill="FFFFFF"/>
        </w:rPr>
        <w:t xml:space="preserve">urther 251,000 jobs in the economy. TRA also identified the state breakdown of direct and indirect tourism jobs as at the end of the </w:t>
      </w:r>
      <w:r w:rsidR="00502774">
        <w:rPr>
          <w:color w:val="000000"/>
          <w:shd w:val="clear" w:color="auto" w:fill="FFFFFF"/>
        </w:rPr>
        <w:t>(2021</w:t>
      </w:r>
      <w:r w:rsidR="00E17F75">
        <w:rPr>
          <w:color w:val="000000"/>
          <w:shd w:val="clear" w:color="auto" w:fill="FFFFFF"/>
        </w:rPr>
        <w:noBreakHyphen/>
      </w:r>
      <w:r w:rsidR="00EC3B41">
        <w:rPr>
          <w:color w:val="000000"/>
          <w:shd w:val="clear" w:color="auto" w:fill="FFFFFF"/>
        </w:rPr>
        <w:t>22</w:t>
      </w:r>
      <w:r w:rsidR="00B9290E">
        <w:rPr>
          <w:color w:val="000000"/>
          <w:shd w:val="clear" w:color="auto" w:fill="FFFFFF"/>
        </w:rPr>
        <w:t>)</w:t>
      </w:r>
      <w:r w:rsidR="00B10722">
        <w:rPr>
          <w:color w:val="000000"/>
          <w:shd w:val="clear" w:color="auto" w:fill="FFFFFF"/>
        </w:rPr>
        <w:t xml:space="preserve"> </w:t>
      </w:r>
      <w:r w:rsidR="004F6C6E">
        <w:rPr>
          <w:color w:val="000000"/>
          <w:shd w:val="clear" w:color="auto" w:fill="FFFFFF"/>
        </w:rPr>
        <w:t>financial year</w:t>
      </w:r>
      <w:r w:rsidR="00CB40C7">
        <w:rPr>
          <w:color w:val="000000"/>
          <w:shd w:val="clear" w:color="auto" w:fill="FFFFFF"/>
        </w:rPr>
        <w:t xml:space="preserve"> (Table 1)</w:t>
      </w:r>
      <w:r w:rsidR="004F6C6E">
        <w:rPr>
          <w:color w:val="000000"/>
          <w:shd w:val="clear" w:color="auto" w:fill="FFFFFF"/>
        </w:rPr>
        <w:t xml:space="preserve">. </w:t>
      </w:r>
    </w:p>
    <w:p w14:paraId="315B6C2D" w14:textId="77777777" w:rsidR="007B57EF" w:rsidRPr="00D057F2" w:rsidRDefault="007B57EF" w:rsidP="009B5253">
      <w:pPr>
        <w:pStyle w:val="Caption"/>
        <w:spacing w:before="120"/>
        <w:rPr>
          <w:i w:val="0"/>
          <w:iCs w:val="0"/>
          <w:sz w:val="20"/>
          <w:szCs w:val="20"/>
        </w:rPr>
      </w:pPr>
      <w:r w:rsidRPr="00D057F2">
        <w:rPr>
          <w:b/>
          <w:bCs/>
          <w:i w:val="0"/>
          <w:iCs w:val="0"/>
          <w:sz w:val="20"/>
          <w:szCs w:val="20"/>
        </w:rPr>
        <w:t xml:space="preserve">Table 1. </w:t>
      </w:r>
      <w:r w:rsidRPr="00D057F2">
        <w:rPr>
          <w:i w:val="0"/>
          <w:iCs w:val="0"/>
          <w:sz w:val="20"/>
          <w:szCs w:val="20"/>
        </w:rPr>
        <w:t>Tourism direct jobs and total jobs by state and territory, 2021-22</w:t>
      </w:r>
    </w:p>
    <w:tbl>
      <w:tblPr>
        <w:tblStyle w:val="GridTable1Light-Accent1"/>
        <w:tblW w:w="9581" w:type="dxa"/>
        <w:jc w:val="center"/>
        <w:tblBorders>
          <w:top w:val="none" w:sz="0" w:space="0" w:color="auto"/>
          <w:left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261"/>
        <w:gridCol w:w="1559"/>
        <w:gridCol w:w="1701"/>
        <w:gridCol w:w="1559"/>
        <w:gridCol w:w="1501"/>
      </w:tblGrid>
      <w:tr w:rsidR="00D11836" w:rsidRPr="003C51B6" w14:paraId="21DD72A8" w14:textId="77777777" w:rsidTr="00074F00">
        <w:trPr>
          <w:cnfStyle w:val="100000000000" w:firstRow="1" w:lastRow="0" w:firstColumn="0" w:lastColumn="0" w:oddVBand="0" w:evenVBand="0" w:oddHBand="0" w:evenHBand="0" w:firstRowFirstColumn="0" w:firstRowLastColumn="0" w:lastRowFirstColumn="0" w:lastRowLastColumn="0"/>
          <w:trHeight w:val="888"/>
          <w:tblHeader/>
          <w:jc w:val="center"/>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CFABD4" w:themeColor="accent1" w:themeTint="66"/>
            </w:tcBorders>
            <w:hideMark/>
          </w:tcPr>
          <w:p w14:paraId="01AF8F00" w14:textId="7DE91CA3" w:rsidR="00D11836" w:rsidRPr="003C51B6" w:rsidRDefault="00D11836" w:rsidP="003D7842">
            <w:pPr>
              <w:spacing w:before="0" w:after="0" w:line="300" w:lineRule="atLeast"/>
              <w:rPr>
                <w:rFonts w:eastAsia="Times New Roman" w:cs="Times New Roman"/>
                <w:color w:val="000000"/>
                <w:lang w:eastAsia="en-AU"/>
              </w:rPr>
            </w:pPr>
            <w:r w:rsidRPr="003C51B6">
              <w:rPr>
                <w:rFonts w:eastAsia="Times New Roman" w:cs="Times New Roman"/>
                <w:color w:val="000000"/>
                <w:lang w:eastAsia="en-AU"/>
              </w:rPr>
              <w:t>State</w:t>
            </w:r>
          </w:p>
        </w:tc>
        <w:tc>
          <w:tcPr>
            <w:tcW w:w="1559" w:type="dxa"/>
            <w:tcBorders>
              <w:bottom w:val="single" w:sz="4" w:space="0" w:color="CFABD4" w:themeColor="accent1" w:themeTint="66"/>
            </w:tcBorders>
            <w:hideMark/>
          </w:tcPr>
          <w:p w14:paraId="470D9192" w14:textId="77777777" w:rsidR="00D11836" w:rsidRPr="003C51B6" w:rsidRDefault="00D11836" w:rsidP="003D7842">
            <w:pPr>
              <w:spacing w:before="0" w:after="0" w:line="30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3C51B6">
              <w:rPr>
                <w:rFonts w:eastAsia="Times New Roman" w:cs="Times New Roman"/>
                <w:color w:val="000000"/>
                <w:lang w:eastAsia="en-AU"/>
              </w:rPr>
              <w:t>Direct jobs</w:t>
            </w:r>
          </w:p>
        </w:tc>
        <w:tc>
          <w:tcPr>
            <w:tcW w:w="1701" w:type="dxa"/>
            <w:tcBorders>
              <w:bottom w:val="single" w:sz="4" w:space="0" w:color="CFABD4" w:themeColor="accent1" w:themeTint="66"/>
            </w:tcBorders>
            <w:hideMark/>
          </w:tcPr>
          <w:p w14:paraId="6E966C13" w14:textId="77777777" w:rsidR="00D11836" w:rsidRPr="003C51B6" w:rsidRDefault="00D11836" w:rsidP="003D7842">
            <w:pPr>
              <w:spacing w:before="0" w:after="0" w:line="30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3C51B6">
              <w:rPr>
                <w:rFonts w:eastAsia="Times New Roman" w:cs="Times New Roman"/>
                <w:color w:val="000000"/>
                <w:lang w:eastAsia="en-AU"/>
              </w:rPr>
              <w:t>Total jobs*</w:t>
            </w:r>
          </w:p>
        </w:tc>
        <w:tc>
          <w:tcPr>
            <w:tcW w:w="1559" w:type="dxa"/>
            <w:tcBorders>
              <w:bottom w:val="single" w:sz="4" w:space="0" w:color="CFABD4" w:themeColor="accent1" w:themeTint="66"/>
            </w:tcBorders>
            <w:hideMark/>
          </w:tcPr>
          <w:p w14:paraId="1BBD042C" w14:textId="4E048F97" w:rsidR="00D11836" w:rsidRPr="003C51B6" w:rsidRDefault="00D11836" w:rsidP="003D7842">
            <w:pPr>
              <w:spacing w:before="0" w:after="0" w:line="30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3C51B6">
              <w:rPr>
                <w:rFonts w:eastAsia="Times New Roman" w:cs="Times New Roman"/>
                <w:color w:val="000000"/>
                <w:lang w:eastAsia="en-AU"/>
              </w:rPr>
              <w:t xml:space="preserve">State </w:t>
            </w:r>
            <w:r w:rsidR="00FE2044" w:rsidRPr="003C51B6">
              <w:rPr>
                <w:rFonts w:eastAsia="Times New Roman" w:cs="Times New Roman"/>
                <w:color w:val="000000"/>
                <w:lang w:eastAsia="en-AU"/>
              </w:rPr>
              <w:t>s</w:t>
            </w:r>
            <w:r w:rsidRPr="003C51B6">
              <w:rPr>
                <w:rFonts w:eastAsia="Times New Roman" w:cs="Times New Roman"/>
                <w:color w:val="000000"/>
                <w:lang w:eastAsia="en-AU"/>
              </w:rPr>
              <w:t xml:space="preserve">hare of </w:t>
            </w:r>
            <w:r w:rsidR="00FE2044" w:rsidRPr="003C51B6">
              <w:rPr>
                <w:rFonts w:eastAsia="Times New Roman" w:cs="Times New Roman"/>
                <w:color w:val="000000"/>
                <w:lang w:eastAsia="en-AU"/>
              </w:rPr>
              <w:t>d</w:t>
            </w:r>
            <w:r w:rsidRPr="003C51B6">
              <w:rPr>
                <w:rFonts w:eastAsia="Times New Roman" w:cs="Times New Roman"/>
                <w:color w:val="000000"/>
                <w:lang w:eastAsia="en-AU"/>
              </w:rPr>
              <w:t xml:space="preserve">irect </w:t>
            </w:r>
            <w:r w:rsidR="00FE2044" w:rsidRPr="003C51B6">
              <w:rPr>
                <w:rFonts w:eastAsia="Times New Roman" w:cs="Times New Roman"/>
                <w:color w:val="000000"/>
                <w:lang w:eastAsia="en-AU"/>
              </w:rPr>
              <w:t>j</w:t>
            </w:r>
            <w:r w:rsidRPr="003C51B6">
              <w:rPr>
                <w:rFonts w:eastAsia="Times New Roman" w:cs="Times New Roman"/>
                <w:color w:val="000000"/>
                <w:lang w:eastAsia="en-AU"/>
              </w:rPr>
              <w:t>obs</w:t>
            </w:r>
          </w:p>
        </w:tc>
        <w:tc>
          <w:tcPr>
            <w:tcW w:w="1501" w:type="dxa"/>
            <w:tcBorders>
              <w:bottom w:val="single" w:sz="4" w:space="0" w:color="CFABD4" w:themeColor="accent1" w:themeTint="66"/>
              <w:right w:val="nil"/>
            </w:tcBorders>
            <w:hideMark/>
          </w:tcPr>
          <w:p w14:paraId="3D55DBC9" w14:textId="6E06E11A" w:rsidR="00D11836" w:rsidRPr="003C51B6" w:rsidRDefault="00D11836" w:rsidP="003D7842">
            <w:pPr>
              <w:spacing w:before="0" w:after="0" w:line="30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3C51B6">
              <w:rPr>
                <w:rFonts w:eastAsia="Times New Roman" w:cs="Times New Roman"/>
                <w:color w:val="000000"/>
                <w:lang w:eastAsia="en-AU"/>
              </w:rPr>
              <w:t xml:space="preserve">State </w:t>
            </w:r>
            <w:r w:rsidR="00FE2044" w:rsidRPr="003C51B6">
              <w:rPr>
                <w:rFonts w:eastAsia="Times New Roman" w:cs="Times New Roman"/>
                <w:color w:val="000000"/>
                <w:lang w:eastAsia="en-AU"/>
              </w:rPr>
              <w:t>s</w:t>
            </w:r>
            <w:r w:rsidRPr="003C51B6">
              <w:rPr>
                <w:rFonts w:eastAsia="Times New Roman" w:cs="Times New Roman"/>
                <w:color w:val="000000"/>
                <w:lang w:eastAsia="en-AU"/>
              </w:rPr>
              <w:t xml:space="preserve">hare of </w:t>
            </w:r>
            <w:r w:rsidR="00FE2044" w:rsidRPr="003C51B6">
              <w:rPr>
                <w:rFonts w:eastAsia="Times New Roman" w:cs="Times New Roman"/>
                <w:color w:val="000000"/>
                <w:lang w:eastAsia="en-AU"/>
              </w:rPr>
              <w:t>t</w:t>
            </w:r>
            <w:r w:rsidRPr="003C51B6">
              <w:rPr>
                <w:rFonts w:eastAsia="Times New Roman" w:cs="Times New Roman"/>
                <w:color w:val="000000"/>
                <w:lang w:eastAsia="en-AU"/>
              </w:rPr>
              <w:t xml:space="preserve">otal </w:t>
            </w:r>
            <w:r w:rsidR="00FE2044" w:rsidRPr="003C51B6">
              <w:rPr>
                <w:rFonts w:eastAsia="Times New Roman" w:cs="Times New Roman"/>
                <w:color w:val="000000"/>
                <w:lang w:eastAsia="en-AU"/>
              </w:rPr>
              <w:t>j</w:t>
            </w:r>
            <w:r w:rsidRPr="003C51B6">
              <w:rPr>
                <w:rFonts w:eastAsia="Times New Roman" w:cs="Times New Roman"/>
                <w:color w:val="000000"/>
                <w:lang w:eastAsia="en-AU"/>
              </w:rPr>
              <w:t>obs</w:t>
            </w:r>
          </w:p>
        </w:tc>
      </w:tr>
      <w:tr w:rsidR="005658BA" w:rsidRPr="00D11836" w14:paraId="4E33A105" w14:textId="77777777" w:rsidTr="0064510C">
        <w:trPr>
          <w:trHeight w:val="285"/>
          <w:jc w:val="center"/>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CFABD4" w:themeColor="accent1" w:themeTint="66"/>
            </w:tcBorders>
            <w:noWrap/>
            <w:hideMark/>
          </w:tcPr>
          <w:p w14:paraId="47845931" w14:textId="0BFFE514" w:rsidR="005658BA" w:rsidRPr="003C51B6" w:rsidRDefault="005658BA" w:rsidP="003D7842">
            <w:pPr>
              <w:spacing w:before="0" w:after="0" w:line="300" w:lineRule="atLeast"/>
              <w:rPr>
                <w:rFonts w:eastAsia="Times New Roman" w:cs="Times New Roman"/>
                <w:b w:val="0"/>
                <w:bCs w:val="0"/>
                <w:color w:val="000000"/>
                <w:lang w:eastAsia="en-AU"/>
              </w:rPr>
            </w:pPr>
            <w:r w:rsidRPr="004E3660">
              <w:t>New South Wales</w:t>
            </w:r>
            <w:r w:rsidR="00572C60">
              <w:t xml:space="preserve"> </w:t>
            </w:r>
            <w:r w:rsidR="00572C60" w:rsidRPr="00A52AF5">
              <w:t>(NSW)</w:t>
            </w:r>
          </w:p>
        </w:tc>
        <w:tc>
          <w:tcPr>
            <w:tcW w:w="1559" w:type="dxa"/>
            <w:tcBorders>
              <w:top w:val="single" w:sz="4" w:space="0" w:color="CFABD4" w:themeColor="accent1" w:themeTint="66"/>
            </w:tcBorders>
            <w:noWrap/>
            <w:hideMark/>
          </w:tcPr>
          <w:p w14:paraId="3B5E958D" w14:textId="23B8F235"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116,600</w:t>
            </w:r>
          </w:p>
        </w:tc>
        <w:tc>
          <w:tcPr>
            <w:tcW w:w="1701" w:type="dxa"/>
            <w:tcBorders>
              <w:top w:val="single" w:sz="4" w:space="0" w:color="CFABD4" w:themeColor="accent1" w:themeTint="66"/>
            </w:tcBorders>
            <w:noWrap/>
            <w:hideMark/>
          </w:tcPr>
          <w:p w14:paraId="369C1984" w14:textId="72821A72"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174,500</w:t>
            </w:r>
          </w:p>
        </w:tc>
        <w:tc>
          <w:tcPr>
            <w:tcW w:w="1559" w:type="dxa"/>
            <w:tcBorders>
              <w:top w:val="single" w:sz="4" w:space="0" w:color="CFABD4" w:themeColor="accent1" w:themeTint="66"/>
            </w:tcBorders>
            <w:noWrap/>
            <w:hideMark/>
          </w:tcPr>
          <w:p w14:paraId="1D8BA7E2" w14:textId="043D7CC1"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23%</w:t>
            </w:r>
          </w:p>
        </w:tc>
        <w:tc>
          <w:tcPr>
            <w:tcW w:w="1501" w:type="dxa"/>
            <w:tcBorders>
              <w:top w:val="single" w:sz="4" w:space="0" w:color="CFABD4" w:themeColor="accent1" w:themeTint="66"/>
              <w:right w:val="nil"/>
            </w:tcBorders>
            <w:noWrap/>
            <w:hideMark/>
          </w:tcPr>
          <w:p w14:paraId="11B45528" w14:textId="45E7BCF9"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23%</w:t>
            </w:r>
          </w:p>
        </w:tc>
      </w:tr>
      <w:tr w:rsidR="005658BA" w:rsidRPr="00D11836" w14:paraId="16806054" w14:textId="77777777" w:rsidTr="0064510C">
        <w:trPr>
          <w:trHeight w:val="285"/>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DB50D37" w14:textId="21177485" w:rsidR="005658BA" w:rsidRPr="003C51B6" w:rsidRDefault="005658BA" w:rsidP="003D7842">
            <w:pPr>
              <w:spacing w:before="0" w:after="0" w:line="300" w:lineRule="atLeast"/>
              <w:rPr>
                <w:rFonts w:eastAsia="Times New Roman" w:cs="Times New Roman"/>
                <w:b w:val="0"/>
                <w:bCs w:val="0"/>
                <w:color w:val="000000"/>
                <w:lang w:eastAsia="en-AU"/>
              </w:rPr>
            </w:pPr>
            <w:r w:rsidRPr="004E3660">
              <w:t>Victoria</w:t>
            </w:r>
            <w:r w:rsidR="00572C60">
              <w:t xml:space="preserve"> </w:t>
            </w:r>
            <w:r w:rsidR="00572C60" w:rsidRPr="00A52AF5">
              <w:t>(VIC)</w:t>
            </w:r>
          </w:p>
        </w:tc>
        <w:tc>
          <w:tcPr>
            <w:tcW w:w="1559" w:type="dxa"/>
            <w:noWrap/>
            <w:hideMark/>
          </w:tcPr>
          <w:p w14:paraId="15C8CD00" w14:textId="2AE1B811"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121,900</w:t>
            </w:r>
          </w:p>
        </w:tc>
        <w:tc>
          <w:tcPr>
            <w:tcW w:w="1701" w:type="dxa"/>
            <w:noWrap/>
            <w:hideMark/>
          </w:tcPr>
          <w:p w14:paraId="536D408E" w14:textId="305F3C98"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171,100</w:t>
            </w:r>
          </w:p>
        </w:tc>
        <w:tc>
          <w:tcPr>
            <w:tcW w:w="1559" w:type="dxa"/>
            <w:noWrap/>
            <w:hideMark/>
          </w:tcPr>
          <w:p w14:paraId="21527356" w14:textId="50A45395"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24%</w:t>
            </w:r>
          </w:p>
        </w:tc>
        <w:tc>
          <w:tcPr>
            <w:tcW w:w="1501" w:type="dxa"/>
            <w:tcBorders>
              <w:right w:val="nil"/>
            </w:tcBorders>
            <w:noWrap/>
            <w:hideMark/>
          </w:tcPr>
          <w:p w14:paraId="731F655C" w14:textId="4B275617"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23%</w:t>
            </w:r>
          </w:p>
        </w:tc>
      </w:tr>
      <w:tr w:rsidR="005658BA" w:rsidRPr="00D11836" w14:paraId="35AD8BA8" w14:textId="77777777" w:rsidTr="0064510C">
        <w:trPr>
          <w:trHeight w:val="285"/>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5FC2B30" w14:textId="065141FD" w:rsidR="005658BA" w:rsidRPr="003C51B6" w:rsidRDefault="005658BA" w:rsidP="003D7842">
            <w:pPr>
              <w:spacing w:before="0" w:after="0" w:line="300" w:lineRule="atLeast"/>
              <w:rPr>
                <w:rFonts w:eastAsia="Times New Roman" w:cs="Times New Roman"/>
                <w:b w:val="0"/>
                <w:bCs w:val="0"/>
                <w:color w:val="000000"/>
                <w:lang w:eastAsia="en-AU"/>
              </w:rPr>
            </w:pPr>
            <w:r w:rsidRPr="004E3660">
              <w:t>Queensland</w:t>
            </w:r>
            <w:r w:rsidR="00572C60">
              <w:t xml:space="preserve"> </w:t>
            </w:r>
            <w:r w:rsidR="00572C60" w:rsidRPr="00A52AF5">
              <w:t>(</w:t>
            </w:r>
            <w:r w:rsidR="00BD2119" w:rsidRPr="00A52AF5">
              <w:t>Qld)</w:t>
            </w:r>
          </w:p>
        </w:tc>
        <w:tc>
          <w:tcPr>
            <w:tcW w:w="1559" w:type="dxa"/>
            <w:noWrap/>
            <w:hideMark/>
          </w:tcPr>
          <w:p w14:paraId="4611C4E0" w14:textId="14998FF5"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134,400</w:t>
            </w:r>
          </w:p>
        </w:tc>
        <w:tc>
          <w:tcPr>
            <w:tcW w:w="1701" w:type="dxa"/>
            <w:noWrap/>
            <w:hideMark/>
          </w:tcPr>
          <w:p w14:paraId="32BAA98E" w14:textId="6234577C"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206,200</w:t>
            </w:r>
          </w:p>
        </w:tc>
        <w:tc>
          <w:tcPr>
            <w:tcW w:w="1559" w:type="dxa"/>
            <w:noWrap/>
            <w:hideMark/>
          </w:tcPr>
          <w:p w14:paraId="3E0780CE" w14:textId="0D0D13B4"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27%</w:t>
            </w:r>
          </w:p>
        </w:tc>
        <w:tc>
          <w:tcPr>
            <w:tcW w:w="1501" w:type="dxa"/>
            <w:tcBorders>
              <w:right w:val="nil"/>
            </w:tcBorders>
            <w:noWrap/>
            <w:hideMark/>
          </w:tcPr>
          <w:p w14:paraId="40E53EF8" w14:textId="49B9AA32"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27%</w:t>
            </w:r>
          </w:p>
        </w:tc>
      </w:tr>
      <w:tr w:rsidR="005658BA" w:rsidRPr="00D11836" w14:paraId="15DFF437" w14:textId="77777777" w:rsidTr="0064510C">
        <w:trPr>
          <w:trHeight w:val="285"/>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DD38485" w14:textId="61EE2D33" w:rsidR="005658BA" w:rsidRPr="003C51B6" w:rsidRDefault="005658BA" w:rsidP="003D7842">
            <w:pPr>
              <w:spacing w:before="0" w:after="0" w:line="300" w:lineRule="atLeast"/>
              <w:rPr>
                <w:rFonts w:eastAsia="Times New Roman" w:cs="Times New Roman"/>
                <w:b w:val="0"/>
                <w:bCs w:val="0"/>
                <w:color w:val="000000"/>
                <w:lang w:eastAsia="en-AU"/>
              </w:rPr>
            </w:pPr>
            <w:r w:rsidRPr="004E3660">
              <w:t>South Australia</w:t>
            </w:r>
            <w:r w:rsidR="00BD2119">
              <w:t xml:space="preserve"> </w:t>
            </w:r>
            <w:r w:rsidR="00BD2119" w:rsidRPr="00A52AF5">
              <w:t>(SA)</w:t>
            </w:r>
          </w:p>
        </w:tc>
        <w:tc>
          <w:tcPr>
            <w:tcW w:w="1559" w:type="dxa"/>
            <w:noWrap/>
            <w:hideMark/>
          </w:tcPr>
          <w:p w14:paraId="168FD004" w14:textId="414DCF99"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34,000</w:t>
            </w:r>
          </w:p>
        </w:tc>
        <w:tc>
          <w:tcPr>
            <w:tcW w:w="1701" w:type="dxa"/>
            <w:noWrap/>
            <w:hideMark/>
          </w:tcPr>
          <w:p w14:paraId="262BD9EF" w14:textId="6121EB6F"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50,700</w:t>
            </w:r>
          </w:p>
        </w:tc>
        <w:tc>
          <w:tcPr>
            <w:tcW w:w="1559" w:type="dxa"/>
            <w:noWrap/>
            <w:hideMark/>
          </w:tcPr>
          <w:p w14:paraId="7B546D4D" w14:textId="6D51ECC5"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7%</w:t>
            </w:r>
          </w:p>
        </w:tc>
        <w:tc>
          <w:tcPr>
            <w:tcW w:w="1501" w:type="dxa"/>
            <w:tcBorders>
              <w:right w:val="nil"/>
            </w:tcBorders>
            <w:noWrap/>
            <w:hideMark/>
          </w:tcPr>
          <w:p w14:paraId="70F22E1D" w14:textId="7AF52D89"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7%</w:t>
            </w:r>
          </w:p>
        </w:tc>
      </w:tr>
      <w:tr w:rsidR="005658BA" w:rsidRPr="00D11836" w14:paraId="349394EF" w14:textId="77777777" w:rsidTr="0064510C">
        <w:trPr>
          <w:trHeight w:val="285"/>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BA8A830" w14:textId="5FCD0E2E" w:rsidR="005658BA" w:rsidRPr="003C51B6" w:rsidRDefault="005658BA" w:rsidP="003D7842">
            <w:pPr>
              <w:spacing w:before="0" w:after="0" w:line="300" w:lineRule="atLeast"/>
              <w:rPr>
                <w:rFonts w:eastAsia="Times New Roman" w:cs="Times New Roman"/>
                <w:b w:val="0"/>
                <w:bCs w:val="0"/>
                <w:color w:val="000000"/>
                <w:lang w:eastAsia="en-AU"/>
              </w:rPr>
            </w:pPr>
            <w:r w:rsidRPr="004E3660">
              <w:t>Western Australia</w:t>
            </w:r>
            <w:r w:rsidR="00BD2119">
              <w:t xml:space="preserve"> </w:t>
            </w:r>
            <w:r w:rsidR="00BD2119" w:rsidRPr="00A52AF5">
              <w:t>(WA)</w:t>
            </w:r>
          </w:p>
        </w:tc>
        <w:tc>
          <w:tcPr>
            <w:tcW w:w="1559" w:type="dxa"/>
            <w:noWrap/>
            <w:hideMark/>
          </w:tcPr>
          <w:p w14:paraId="20491AD9" w14:textId="0EADD305"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61,500</w:t>
            </w:r>
          </w:p>
        </w:tc>
        <w:tc>
          <w:tcPr>
            <w:tcW w:w="1701" w:type="dxa"/>
            <w:noWrap/>
            <w:hideMark/>
          </w:tcPr>
          <w:p w14:paraId="2F97AF67" w14:textId="3D851F76"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89,100</w:t>
            </w:r>
          </w:p>
        </w:tc>
        <w:tc>
          <w:tcPr>
            <w:tcW w:w="1559" w:type="dxa"/>
            <w:noWrap/>
            <w:hideMark/>
          </w:tcPr>
          <w:p w14:paraId="6930E193" w14:textId="3714D7FF"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12%</w:t>
            </w:r>
          </w:p>
        </w:tc>
        <w:tc>
          <w:tcPr>
            <w:tcW w:w="1501" w:type="dxa"/>
            <w:tcBorders>
              <w:right w:val="nil"/>
            </w:tcBorders>
            <w:noWrap/>
            <w:hideMark/>
          </w:tcPr>
          <w:p w14:paraId="134AB878" w14:textId="35AF1B38"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12%</w:t>
            </w:r>
          </w:p>
        </w:tc>
      </w:tr>
      <w:tr w:rsidR="005658BA" w:rsidRPr="00D11836" w14:paraId="2252B594" w14:textId="77777777" w:rsidTr="0064510C">
        <w:trPr>
          <w:trHeight w:val="285"/>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CC5574A" w14:textId="0D4DBAFD" w:rsidR="005658BA" w:rsidRPr="003C51B6" w:rsidRDefault="005658BA" w:rsidP="003D7842">
            <w:pPr>
              <w:spacing w:before="0" w:after="0" w:line="300" w:lineRule="atLeast"/>
              <w:rPr>
                <w:rFonts w:eastAsia="Times New Roman" w:cs="Times New Roman"/>
                <w:b w:val="0"/>
                <w:bCs w:val="0"/>
                <w:color w:val="000000"/>
                <w:lang w:eastAsia="en-AU"/>
              </w:rPr>
            </w:pPr>
            <w:r w:rsidRPr="004E3660">
              <w:t>Tasmania</w:t>
            </w:r>
            <w:r w:rsidR="00BD2119">
              <w:t xml:space="preserve"> </w:t>
            </w:r>
            <w:r w:rsidR="00BD2119" w:rsidRPr="00A52AF5">
              <w:t>(Tas)</w:t>
            </w:r>
          </w:p>
        </w:tc>
        <w:tc>
          <w:tcPr>
            <w:tcW w:w="1559" w:type="dxa"/>
            <w:noWrap/>
            <w:hideMark/>
          </w:tcPr>
          <w:p w14:paraId="59B269C7" w14:textId="27CCFF64"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19,300</w:t>
            </w:r>
          </w:p>
        </w:tc>
        <w:tc>
          <w:tcPr>
            <w:tcW w:w="1701" w:type="dxa"/>
            <w:noWrap/>
            <w:hideMark/>
          </w:tcPr>
          <w:p w14:paraId="2C90E477" w14:textId="7E6E68FB"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37,300</w:t>
            </w:r>
          </w:p>
        </w:tc>
        <w:tc>
          <w:tcPr>
            <w:tcW w:w="1559" w:type="dxa"/>
            <w:noWrap/>
            <w:hideMark/>
          </w:tcPr>
          <w:p w14:paraId="4D9975A8" w14:textId="6CBE543A"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4%</w:t>
            </w:r>
          </w:p>
        </w:tc>
        <w:tc>
          <w:tcPr>
            <w:tcW w:w="1501" w:type="dxa"/>
            <w:tcBorders>
              <w:right w:val="nil"/>
            </w:tcBorders>
            <w:noWrap/>
            <w:hideMark/>
          </w:tcPr>
          <w:p w14:paraId="1343925D" w14:textId="5CB21667"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5%</w:t>
            </w:r>
          </w:p>
        </w:tc>
      </w:tr>
      <w:tr w:rsidR="005658BA" w:rsidRPr="00D11836" w14:paraId="788074AC" w14:textId="77777777" w:rsidTr="0064510C">
        <w:trPr>
          <w:trHeight w:val="285"/>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A0CC6A8" w14:textId="0ACB2F59" w:rsidR="005658BA" w:rsidRPr="003C51B6" w:rsidRDefault="005658BA" w:rsidP="003D7842">
            <w:pPr>
              <w:spacing w:before="0" w:after="0" w:line="300" w:lineRule="atLeast"/>
              <w:rPr>
                <w:rFonts w:eastAsia="Times New Roman" w:cs="Times New Roman"/>
                <w:b w:val="0"/>
                <w:bCs w:val="0"/>
                <w:color w:val="000000"/>
                <w:lang w:eastAsia="en-AU"/>
              </w:rPr>
            </w:pPr>
            <w:r w:rsidRPr="004E3660">
              <w:t>Northern Territory</w:t>
            </w:r>
            <w:r w:rsidR="00BD2119">
              <w:t xml:space="preserve"> </w:t>
            </w:r>
            <w:r w:rsidR="00BD2119" w:rsidRPr="00A52AF5">
              <w:t>(NT)</w:t>
            </w:r>
          </w:p>
        </w:tc>
        <w:tc>
          <w:tcPr>
            <w:tcW w:w="1559" w:type="dxa"/>
            <w:noWrap/>
            <w:hideMark/>
          </w:tcPr>
          <w:p w14:paraId="372DF758" w14:textId="52FF83C0"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6,900</w:t>
            </w:r>
          </w:p>
        </w:tc>
        <w:tc>
          <w:tcPr>
            <w:tcW w:w="1701" w:type="dxa"/>
            <w:noWrap/>
            <w:hideMark/>
          </w:tcPr>
          <w:p w14:paraId="7976BC6A" w14:textId="2F6E4C52"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12,500</w:t>
            </w:r>
          </w:p>
        </w:tc>
        <w:tc>
          <w:tcPr>
            <w:tcW w:w="1559" w:type="dxa"/>
            <w:noWrap/>
            <w:hideMark/>
          </w:tcPr>
          <w:p w14:paraId="5B27195B" w14:textId="3572AB06"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1%</w:t>
            </w:r>
          </w:p>
        </w:tc>
        <w:tc>
          <w:tcPr>
            <w:tcW w:w="1501" w:type="dxa"/>
            <w:tcBorders>
              <w:right w:val="nil"/>
            </w:tcBorders>
            <w:noWrap/>
            <w:hideMark/>
          </w:tcPr>
          <w:p w14:paraId="060492CD" w14:textId="0B17D8BA"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2%</w:t>
            </w:r>
          </w:p>
        </w:tc>
      </w:tr>
      <w:tr w:rsidR="005658BA" w:rsidRPr="00D11836" w14:paraId="18FF61ED" w14:textId="77777777" w:rsidTr="0064510C">
        <w:trPr>
          <w:trHeight w:val="285"/>
          <w:jc w:val="center"/>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CFABD4" w:themeColor="accent1" w:themeTint="66"/>
            </w:tcBorders>
            <w:noWrap/>
            <w:hideMark/>
          </w:tcPr>
          <w:p w14:paraId="7308DF25" w14:textId="0112BEA7" w:rsidR="005658BA" w:rsidRPr="003C51B6" w:rsidRDefault="005658BA" w:rsidP="003D7842">
            <w:pPr>
              <w:spacing w:before="0" w:after="0" w:line="300" w:lineRule="atLeast"/>
              <w:rPr>
                <w:rFonts w:eastAsia="Times New Roman" w:cs="Times New Roman"/>
                <w:b w:val="0"/>
                <w:bCs w:val="0"/>
                <w:color w:val="000000"/>
                <w:lang w:eastAsia="en-AU"/>
              </w:rPr>
            </w:pPr>
            <w:r w:rsidRPr="004E3660">
              <w:t>Australian Capital Territory</w:t>
            </w:r>
            <w:r w:rsidR="00BD2119">
              <w:t xml:space="preserve"> </w:t>
            </w:r>
            <w:r w:rsidR="00BD2119" w:rsidRPr="00A52AF5">
              <w:t>(ACT)</w:t>
            </w:r>
          </w:p>
        </w:tc>
        <w:tc>
          <w:tcPr>
            <w:tcW w:w="1559" w:type="dxa"/>
            <w:tcBorders>
              <w:bottom w:val="single" w:sz="4" w:space="0" w:color="CFABD4" w:themeColor="accent1" w:themeTint="66"/>
            </w:tcBorders>
            <w:noWrap/>
            <w:hideMark/>
          </w:tcPr>
          <w:p w14:paraId="3665879A" w14:textId="79D999FB"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6,900</w:t>
            </w:r>
          </w:p>
        </w:tc>
        <w:tc>
          <w:tcPr>
            <w:tcW w:w="1701" w:type="dxa"/>
            <w:tcBorders>
              <w:bottom w:val="single" w:sz="4" w:space="0" w:color="CFABD4" w:themeColor="accent1" w:themeTint="66"/>
            </w:tcBorders>
            <w:noWrap/>
            <w:hideMark/>
          </w:tcPr>
          <w:p w14:paraId="700FEDD8" w14:textId="2BF52DAB"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11,600</w:t>
            </w:r>
          </w:p>
        </w:tc>
        <w:tc>
          <w:tcPr>
            <w:tcW w:w="1559" w:type="dxa"/>
            <w:tcBorders>
              <w:bottom w:val="single" w:sz="4" w:space="0" w:color="CFABD4" w:themeColor="accent1" w:themeTint="66"/>
            </w:tcBorders>
            <w:noWrap/>
            <w:hideMark/>
          </w:tcPr>
          <w:p w14:paraId="2E245B93" w14:textId="77E5B9C8"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1%</w:t>
            </w:r>
          </w:p>
        </w:tc>
        <w:tc>
          <w:tcPr>
            <w:tcW w:w="1501" w:type="dxa"/>
            <w:tcBorders>
              <w:bottom w:val="single" w:sz="4" w:space="0" w:color="CFABD4" w:themeColor="accent1" w:themeTint="66"/>
              <w:right w:val="nil"/>
            </w:tcBorders>
            <w:noWrap/>
            <w:hideMark/>
          </w:tcPr>
          <w:p w14:paraId="43D9E3A7" w14:textId="4315247E"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4E3660">
              <w:t>2%</w:t>
            </w:r>
          </w:p>
        </w:tc>
      </w:tr>
      <w:tr w:rsidR="005658BA" w:rsidRPr="003C51B6" w14:paraId="76AA8968" w14:textId="77777777" w:rsidTr="0064510C">
        <w:trPr>
          <w:trHeight w:val="285"/>
          <w:jc w:val="center"/>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CFABD4" w:themeColor="accent1" w:themeTint="66"/>
              <w:bottom w:val="single" w:sz="12" w:space="0" w:color="CFABD4" w:themeColor="accent1" w:themeTint="66"/>
            </w:tcBorders>
            <w:noWrap/>
            <w:hideMark/>
          </w:tcPr>
          <w:p w14:paraId="185C75ED" w14:textId="1D25D2E9" w:rsidR="005658BA" w:rsidRPr="003C51B6" w:rsidRDefault="005658BA" w:rsidP="003D7842">
            <w:pPr>
              <w:spacing w:before="0" w:after="0" w:line="300" w:lineRule="atLeast"/>
              <w:rPr>
                <w:rFonts w:eastAsia="Times New Roman" w:cs="Times New Roman"/>
                <w:color w:val="000000"/>
                <w:lang w:eastAsia="en-AU"/>
              </w:rPr>
            </w:pPr>
            <w:r w:rsidRPr="004E3660">
              <w:t>Total</w:t>
            </w:r>
          </w:p>
        </w:tc>
        <w:tc>
          <w:tcPr>
            <w:tcW w:w="1559" w:type="dxa"/>
            <w:tcBorders>
              <w:top w:val="single" w:sz="4" w:space="0" w:color="CFABD4" w:themeColor="accent1" w:themeTint="66"/>
              <w:bottom w:val="single" w:sz="12" w:space="0" w:color="CFABD4" w:themeColor="accent1" w:themeTint="66"/>
            </w:tcBorders>
            <w:noWrap/>
            <w:hideMark/>
          </w:tcPr>
          <w:p w14:paraId="2E24BABF" w14:textId="4F190604"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en-AU"/>
              </w:rPr>
            </w:pPr>
            <w:r w:rsidRPr="004E3660">
              <w:t>501,500</w:t>
            </w:r>
          </w:p>
        </w:tc>
        <w:tc>
          <w:tcPr>
            <w:tcW w:w="1701" w:type="dxa"/>
            <w:tcBorders>
              <w:top w:val="single" w:sz="4" w:space="0" w:color="CFABD4" w:themeColor="accent1" w:themeTint="66"/>
              <w:bottom w:val="single" w:sz="12" w:space="0" w:color="CFABD4" w:themeColor="accent1" w:themeTint="66"/>
            </w:tcBorders>
            <w:noWrap/>
            <w:hideMark/>
          </w:tcPr>
          <w:p w14:paraId="521D0D53" w14:textId="0E08AB56"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en-AU"/>
              </w:rPr>
            </w:pPr>
            <w:r w:rsidRPr="004E3660">
              <w:t>753,000</w:t>
            </w:r>
          </w:p>
        </w:tc>
        <w:tc>
          <w:tcPr>
            <w:tcW w:w="1559" w:type="dxa"/>
            <w:tcBorders>
              <w:top w:val="single" w:sz="4" w:space="0" w:color="CFABD4" w:themeColor="accent1" w:themeTint="66"/>
              <w:bottom w:val="single" w:sz="12" w:space="0" w:color="CFABD4" w:themeColor="accent1" w:themeTint="66"/>
            </w:tcBorders>
            <w:noWrap/>
            <w:hideMark/>
          </w:tcPr>
          <w:p w14:paraId="3F94FE1F" w14:textId="7DA1BA96"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en-AU"/>
              </w:rPr>
            </w:pPr>
            <w:r w:rsidRPr="004E3660">
              <w:t>100%</w:t>
            </w:r>
          </w:p>
        </w:tc>
        <w:tc>
          <w:tcPr>
            <w:tcW w:w="1501" w:type="dxa"/>
            <w:tcBorders>
              <w:top w:val="single" w:sz="4" w:space="0" w:color="CFABD4" w:themeColor="accent1" w:themeTint="66"/>
              <w:bottom w:val="single" w:sz="12" w:space="0" w:color="CFABD4" w:themeColor="accent1" w:themeTint="66"/>
              <w:right w:val="nil"/>
            </w:tcBorders>
            <w:noWrap/>
            <w:hideMark/>
          </w:tcPr>
          <w:p w14:paraId="51E5C45A" w14:textId="407FFD1C" w:rsidR="005658BA" w:rsidRPr="003C51B6" w:rsidRDefault="005658BA" w:rsidP="003D7842">
            <w:pPr>
              <w:spacing w:before="0" w:after="0" w:line="300"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en-AU"/>
              </w:rPr>
            </w:pPr>
            <w:r w:rsidRPr="004E3660">
              <w:t>100%</w:t>
            </w:r>
          </w:p>
        </w:tc>
      </w:tr>
    </w:tbl>
    <w:p w14:paraId="2FD1AB45" w14:textId="77777777" w:rsidR="004B1378" w:rsidRPr="0064510C" w:rsidRDefault="002D6589" w:rsidP="00613105">
      <w:pPr>
        <w:pStyle w:val="Caption"/>
        <w:spacing w:before="200"/>
      </w:pPr>
      <w:r w:rsidRPr="0064510C">
        <w:t>* Total jobs includes both direct and indirect jobs</w:t>
      </w:r>
    </w:p>
    <w:p w14:paraId="2DC7F510" w14:textId="77777777" w:rsidR="00976DB9" w:rsidRDefault="004B1378" w:rsidP="00B4699C">
      <w:pPr>
        <w:pStyle w:val="Caption"/>
      </w:pPr>
      <w:r w:rsidRPr="00B20A71">
        <w:t>Source: Tourism Research Australia, State Tourism Satellite Account</w:t>
      </w:r>
      <w:r w:rsidR="00B20A71" w:rsidRPr="00B20A71">
        <w:t xml:space="preserve"> 2021-22</w:t>
      </w:r>
    </w:p>
    <w:p w14:paraId="711BCC65" w14:textId="39E25B2D" w:rsidR="0065124B" w:rsidRDefault="0065124B">
      <w:pPr>
        <w:spacing w:before="0" w:after="160" w:line="259" w:lineRule="auto"/>
        <w:rPr>
          <w:color w:val="000000"/>
          <w:shd w:val="clear" w:color="auto" w:fill="FFFFFF"/>
        </w:rPr>
      </w:pPr>
      <w:r>
        <w:rPr>
          <w:color w:val="000000"/>
          <w:shd w:val="clear" w:color="auto" w:fill="FFFFFF"/>
        </w:rPr>
        <w:br w:type="page"/>
      </w:r>
    </w:p>
    <w:p w14:paraId="15D34620" w14:textId="77777777" w:rsidR="00724522" w:rsidRPr="00184311" w:rsidRDefault="00150843" w:rsidP="00724522">
      <w:pPr>
        <w:spacing w:line="300" w:lineRule="atLeast"/>
      </w:pPr>
      <w:r>
        <w:rPr>
          <w:color w:val="000000"/>
          <w:shd w:val="clear" w:color="auto" w:fill="FFFFFF"/>
        </w:rPr>
        <w:lastRenderedPageBreak/>
        <w:t xml:space="preserve">Tourism jobs are based on the two elements of direct and indirect economic contribution. </w:t>
      </w:r>
      <w:r w:rsidRPr="00145E8F">
        <w:rPr>
          <w:color w:val="000000"/>
          <w:shd w:val="clear" w:color="auto" w:fill="FFFFFF"/>
        </w:rPr>
        <w:t xml:space="preserve">For example, when a tourist uses a taxi service, the direct output effect includes only the service of the taxi driver, and the direct employment effect includes the proportion of the driver’s employment that is spent driving tourists. The taxi driver, however, buys fuel from a petrol station, machinery parts from a garage, meals while on duty from a food outlet and so on. Petrol stations, garages and food outlets all hire staff and produce output to serve the taxi drivers, who in turn serve customers, some of whom are tourists. The chain effects on output and jobs started by the initial taxi service demand of the tourist comprise what is termed tourism’s indirect effects on output and employment. </w:t>
      </w:r>
    </w:p>
    <w:p w14:paraId="735D2BAC" w14:textId="16F09D6A" w:rsidR="00AC0381" w:rsidRPr="00C279D9" w:rsidRDefault="00AC0381" w:rsidP="003D7842">
      <w:pPr>
        <w:pStyle w:val="Heading4"/>
        <w:spacing w:line="300" w:lineRule="atLeast"/>
      </w:pPr>
      <w:r>
        <w:t>Composition of the workforce</w:t>
      </w:r>
    </w:p>
    <w:p w14:paraId="5EABC077" w14:textId="603C59A4" w:rsidR="00EA1633" w:rsidRDefault="00734668" w:rsidP="003D7842">
      <w:pPr>
        <w:spacing w:line="300" w:lineRule="atLeast"/>
        <w:rPr>
          <w:color w:val="auto"/>
        </w:rPr>
      </w:pPr>
      <w:r>
        <w:rPr>
          <w:color w:val="auto"/>
        </w:rPr>
        <w:t>As</w:t>
      </w:r>
      <w:r w:rsidR="00B02703">
        <w:rPr>
          <w:color w:val="auto"/>
        </w:rPr>
        <w:t xml:space="preserve"> at the </w:t>
      </w:r>
      <w:r w:rsidR="00C0124C" w:rsidRPr="00C0124C">
        <w:rPr>
          <w:color w:val="auto"/>
        </w:rPr>
        <w:t xml:space="preserve">June quarter 2023, a larger share of </w:t>
      </w:r>
      <w:r w:rsidR="00DF187E">
        <w:rPr>
          <w:color w:val="auto"/>
        </w:rPr>
        <w:t xml:space="preserve">tourism filled </w:t>
      </w:r>
      <w:r w:rsidR="00004257">
        <w:rPr>
          <w:color w:val="auto"/>
        </w:rPr>
        <w:t xml:space="preserve">jobs </w:t>
      </w:r>
      <w:r w:rsidR="00DF187E">
        <w:rPr>
          <w:color w:val="auto"/>
        </w:rPr>
        <w:t xml:space="preserve">were </w:t>
      </w:r>
      <w:r w:rsidR="00004257">
        <w:rPr>
          <w:color w:val="auto"/>
        </w:rPr>
        <w:t>held by women</w:t>
      </w:r>
      <w:r w:rsidR="00E24A12">
        <w:rPr>
          <w:color w:val="auto"/>
        </w:rPr>
        <w:t xml:space="preserve"> (</w:t>
      </w:r>
      <w:r w:rsidR="00007532">
        <w:rPr>
          <w:color w:val="auto"/>
        </w:rPr>
        <w:t>‘</w:t>
      </w:r>
      <w:r w:rsidR="00C0124C" w:rsidRPr="00C0124C">
        <w:rPr>
          <w:color w:val="auto"/>
        </w:rPr>
        <w:t>female</w:t>
      </w:r>
      <w:r w:rsidR="00C52F26">
        <w:rPr>
          <w:color w:val="auto"/>
        </w:rPr>
        <w:t> </w:t>
      </w:r>
      <w:r w:rsidR="00C0124C" w:rsidRPr="00C0124C">
        <w:rPr>
          <w:color w:val="auto"/>
        </w:rPr>
        <w:t>jobs</w:t>
      </w:r>
      <w:r w:rsidR="00C52F26">
        <w:rPr>
          <w:color w:val="auto"/>
        </w:rPr>
        <w:t>’</w:t>
      </w:r>
      <w:r w:rsidR="00E24A12">
        <w:rPr>
          <w:color w:val="auto"/>
        </w:rPr>
        <w:t xml:space="preserve">) </w:t>
      </w:r>
      <w:r w:rsidR="00214AA2">
        <w:rPr>
          <w:color w:val="auto"/>
        </w:rPr>
        <w:t>than</w:t>
      </w:r>
      <w:r w:rsidR="00214AA2" w:rsidRPr="00C0124C">
        <w:rPr>
          <w:color w:val="auto"/>
        </w:rPr>
        <w:t xml:space="preserve"> </w:t>
      </w:r>
      <w:r w:rsidR="00790529">
        <w:rPr>
          <w:color w:val="auto"/>
        </w:rPr>
        <w:t>held by males (</w:t>
      </w:r>
      <w:r w:rsidR="00C52F26">
        <w:rPr>
          <w:color w:val="auto"/>
        </w:rPr>
        <w:t>‘</w:t>
      </w:r>
      <w:r w:rsidR="00C0124C" w:rsidRPr="00C0124C">
        <w:rPr>
          <w:color w:val="auto"/>
        </w:rPr>
        <w:t xml:space="preserve">male </w:t>
      </w:r>
      <w:proofErr w:type="gramStart"/>
      <w:r w:rsidR="00C0124C" w:rsidRPr="00C0124C">
        <w:rPr>
          <w:color w:val="auto"/>
        </w:rPr>
        <w:t>jobs</w:t>
      </w:r>
      <w:r w:rsidR="00C52F26">
        <w:rPr>
          <w:color w:val="auto"/>
        </w:rPr>
        <w:t>‘</w:t>
      </w:r>
      <w:proofErr w:type="gramEnd"/>
      <w:r w:rsidR="00C52F26">
        <w:rPr>
          <w:color w:val="auto"/>
        </w:rPr>
        <w:t>)</w:t>
      </w:r>
      <w:r w:rsidR="00C52F26" w:rsidRPr="00C0124C">
        <w:rPr>
          <w:color w:val="auto"/>
        </w:rPr>
        <w:t xml:space="preserve">. </w:t>
      </w:r>
      <w:r w:rsidR="00C54A07">
        <w:rPr>
          <w:color w:val="auto"/>
        </w:rPr>
        <w:t xml:space="preserve">Female jobs </w:t>
      </w:r>
      <w:r w:rsidR="0080708D">
        <w:rPr>
          <w:color w:val="auto"/>
        </w:rPr>
        <w:t>were</w:t>
      </w:r>
      <w:r w:rsidR="00C54A07">
        <w:rPr>
          <w:color w:val="auto"/>
        </w:rPr>
        <w:t xml:space="preserve"> </w:t>
      </w:r>
      <w:r w:rsidR="001B293F">
        <w:rPr>
          <w:color w:val="auto"/>
        </w:rPr>
        <w:t>55%</w:t>
      </w:r>
      <w:r w:rsidR="002030EB">
        <w:rPr>
          <w:color w:val="auto"/>
        </w:rPr>
        <w:t xml:space="preserve"> or</w:t>
      </w:r>
      <w:r w:rsidR="001B293F">
        <w:rPr>
          <w:color w:val="auto"/>
        </w:rPr>
        <w:t xml:space="preserve"> 390,100 </w:t>
      </w:r>
      <w:r w:rsidR="002A784A">
        <w:rPr>
          <w:color w:val="auto"/>
        </w:rPr>
        <w:t xml:space="preserve">of total </w:t>
      </w:r>
      <w:r w:rsidR="001B293F">
        <w:rPr>
          <w:color w:val="auto"/>
        </w:rPr>
        <w:t>jobs</w:t>
      </w:r>
      <w:r w:rsidR="00962432">
        <w:rPr>
          <w:color w:val="auto"/>
        </w:rPr>
        <w:t xml:space="preserve"> </w:t>
      </w:r>
      <w:r w:rsidR="00370517">
        <w:rPr>
          <w:color w:val="auto"/>
        </w:rPr>
        <w:t xml:space="preserve">compared to </w:t>
      </w:r>
      <w:r w:rsidR="006D25F8">
        <w:rPr>
          <w:color w:val="auto"/>
        </w:rPr>
        <w:t xml:space="preserve">male jobs </w:t>
      </w:r>
      <w:r w:rsidR="00A54D55">
        <w:rPr>
          <w:color w:val="auto"/>
        </w:rPr>
        <w:t xml:space="preserve">being </w:t>
      </w:r>
      <w:r w:rsidR="006D25F8">
        <w:rPr>
          <w:color w:val="auto"/>
        </w:rPr>
        <w:t xml:space="preserve">45%, </w:t>
      </w:r>
      <w:r w:rsidR="006D6CD4">
        <w:rPr>
          <w:color w:val="auto"/>
        </w:rPr>
        <w:t xml:space="preserve">or </w:t>
      </w:r>
      <w:r w:rsidR="006D25F8">
        <w:rPr>
          <w:color w:val="auto"/>
        </w:rPr>
        <w:t>322,900</w:t>
      </w:r>
      <w:r w:rsidR="008571D0">
        <w:rPr>
          <w:color w:val="auto"/>
        </w:rPr>
        <w:t xml:space="preserve"> </w:t>
      </w:r>
      <w:r w:rsidR="006D7391">
        <w:rPr>
          <w:color w:val="auto"/>
        </w:rPr>
        <w:t>of</w:t>
      </w:r>
      <w:r w:rsidR="00841049">
        <w:rPr>
          <w:color w:val="auto"/>
        </w:rPr>
        <w:t xml:space="preserve"> total </w:t>
      </w:r>
      <w:r w:rsidR="008571D0">
        <w:rPr>
          <w:color w:val="auto"/>
        </w:rPr>
        <w:t>jobs.</w:t>
      </w:r>
    </w:p>
    <w:p w14:paraId="024248FB" w14:textId="40C97370" w:rsidR="001E0B40" w:rsidRDefault="00C0124C" w:rsidP="003D7842">
      <w:pPr>
        <w:spacing w:line="300" w:lineRule="atLeast"/>
        <w:rPr>
          <w:color w:val="auto"/>
        </w:rPr>
      </w:pPr>
      <w:r w:rsidRPr="00C0124C">
        <w:rPr>
          <w:color w:val="auto"/>
        </w:rPr>
        <w:t>Females also accounted for a larger share of jobs prior to the pandemic (56%</w:t>
      </w:r>
      <w:r w:rsidR="0031074D">
        <w:rPr>
          <w:color w:val="auto"/>
        </w:rPr>
        <w:t xml:space="preserve"> of the total</w:t>
      </w:r>
      <w:r w:rsidRPr="00C0124C">
        <w:rPr>
          <w:color w:val="auto"/>
        </w:rPr>
        <w:t xml:space="preserve"> in December 2019). Among female jobs, there were more part-time jobs than full-time jobs. In contrast, there were more full-time male jobs than part-time male jobs in the sector. In June 2023, unchanged from pre-pandemic, the female part-time jobs sub-category accounted for the largest share of tourism jobs (Figure 2).</w:t>
      </w:r>
    </w:p>
    <w:p w14:paraId="2AF9BAE2" w14:textId="7D4BC9C4" w:rsidR="00462447" w:rsidRPr="009E36D7" w:rsidRDefault="00462447" w:rsidP="008222CF">
      <w:pPr>
        <w:pStyle w:val="Caption"/>
        <w:rPr>
          <w:i w:val="0"/>
          <w:iCs w:val="0"/>
          <w:noProof/>
          <w:color w:val="000000" w:themeColor="text1"/>
          <w:sz w:val="22"/>
          <w:szCs w:val="22"/>
        </w:rPr>
      </w:pPr>
      <w:r w:rsidRPr="009E36D7">
        <w:rPr>
          <w:b/>
          <w:bCs/>
          <w:i w:val="0"/>
          <w:iCs w:val="0"/>
          <w:sz w:val="20"/>
          <w:szCs w:val="20"/>
        </w:rPr>
        <w:t xml:space="preserve">Figure </w:t>
      </w:r>
      <w:r w:rsidRPr="009E36D7">
        <w:rPr>
          <w:b/>
          <w:bCs/>
          <w:i w:val="0"/>
          <w:iCs w:val="0"/>
          <w:sz w:val="20"/>
          <w:szCs w:val="20"/>
        </w:rPr>
        <w:fldChar w:fldCharType="begin"/>
      </w:r>
      <w:r w:rsidRPr="009E36D7">
        <w:rPr>
          <w:b/>
          <w:bCs/>
          <w:i w:val="0"/>
          <w:iCs w:val="0"/>
          <w:sz w:val="20"/>
          <w:szCs w:val="20"/>
        </w:rPr>
        <w:instrText xml:space="preserve"> SEQ Figure \* ARABIC </w:instrText>
      </w:r>
      <w:r w:rsidRPr="009E36D7">
        <w:rPr>
          <w:b/>
          <w:bCs/>
          <w:i w:val="0"/>
          <w:iCs w:val="0"/>
          <w:sz w:val="20"/>
          <w:szCs w:val="20"/>
        </w:rPr>
        <w:fldChar w:fldCharType="separate"/>
      </w:r>
      <w:r w:rsidR="004C7B96">
        <w:rPr>
          <w:b/>
          <w:bCs/>
          <w:i w:val="0"/>
          <w:iCs w:val="0"/>
          <w:noProof/>
          <w:sz w:val="20"/>
          <w:szCs w:val="20"/>
        </w:rPr>
        <w:t>1</w:t>
      </w:r>
      <w:r w:rsidRPr="009E36D7">
        <w:rPr>
          <w:b/>
          <w:bCs/>
          <w:i w:val="0"/>
          <w:iCs w:val="0"/>
          <w:sz w:val="20"/>
          <w:szCs w:val="20"/>
        </w:rPr>
        <w:fldChar w:fldCharType="end"/>
      </w:r>
      <w:r w:rsidRPr="009E36D7">
        <w:rPr>
          <w:b/>
          <w:bCs/>
          <w:i w:val="0"/>
          <w:iCs w:val="0"/>
          <w:sz w:val="20"/>
          <w:szCs w:val="20"/>
        </w:rPr>
        <w:t>.</w:t>
      </w:r>
      <w:r w:rsidRPr="009E36D7">
        <w:rPr>
          <w:i w:val="0"/>
          <w:iCs w:val="0"/>
          <w:sz w:val="20"/>
          <w:szCs w:val="20"/>
        </w:rPr>
        <w:t xml:space="preserve"> Share of tourism filled jobs by type, June quarter </w:t>
      </w:r>
      <w:proofErr w:type="gramStart"/>
      <w:r w:rsidRPr="009E36D7">
        <w:rPr>
          <w:i w:val="0"/>
          <w:iCs w:val="0"/>
          <w:sz w:val="20"/>
          <w:szCs w:val="20"/>
        </w:rPr>
        <w:t>2023</w:t>
      </w:r>
      <w:proofErr w:type="gramEnd"/>
    </w:p>
    <w:p w14:paraId="4B0ABBBE" w14:textId="102EEF51" w:rsidR="00754D84" w:rsidRDefault="005312AF" w:rsidP="16C80330">
      <w:pPr>
        <w:pStyle w:val="Caption"/>
        <w:jc w:val="center"/>
        <w:rPr>
          <w:i w:val="0"/>
          <w:iCs w:val="0"/>
          <w:noProof/>
          <w:color w:val="000000" w:themeColor="text1"/>
          <w:sz w:val="20"/>
          <w:szCs w:val="20"/>
        </w:rPr>
      </w:pPr>
      <w:r w:rsidRPr="005312AF">
        <w:rPr>
          <w:noProof/>
        </w:rPr>
        <w:drawing>
          <wp:inline distT="0" distB="0" distL="0" distR="0" wp14:anchorId="0D3A8ECC" wp14:editId="29484AC2">
            <wp:extent cx="5076000" cy="2818800"/>
            <wp:effectExtent l="0" t="0" r="0" b="635"/>
            <wp:docPr id="1122576643" name="Picture 1122576643" descr="Figure 2 shows a pie chart with the share of tourism filled jobs by type as at June quarter 2023. Total filled jobs was 713,000. The largest share of tourism filled jobs was held by female part-time (31% or 223,100), followed by male full-time jo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76643" name="Picture 1" descr="Figure 2 shows a pie chart with the share of tourism filled jobs by type as at June quarter 2023. Total filled jobs was 713,000. The largest share of tourism filled jobs was held by female part-time (31% or 223,100), followed by male full-time jobs. "/>
                    <pic:cNvPicPr>
                      <a:picLocks noChangeAspect="1" noChangeArrowheads="1"/>
                    </pic:cNvPicPr>
                  </pic:nvPicPr>
                  <pic:blipFill rotWithShape="1">
                    <a:blip r:embed="rId16">
                      <a:extLst>
                        <a:ext uri="{28A0092B-C50C-407E-A947-70E740481C1C}">
                          <a14:useLocalDpi xmlns:a14="http://schemas.microsoft.com/office/drawing/2010/main" val="0"/>
                        </a:ext>
                      </a:extLst>
                    </a:blip>
                    <a:srcRect t="12453" b="6599"/>
                    <a:stretch/>
                  </pic:blipFill>
                  <pic:spPr bwMode="auto">
                    <a:xfrm>
                      <a:off x="0" y="0"/>
                      <a:ext cx="5076000" cy="2818800"/>
                    </a:xfrm>
                    <a:prstGeom prst="rect">
                      <a:avLst/>
                    </a:prstGeom>
                    <a:noFill/>
                    <a:ln>
                      <a:noFill/>
                    </a:ln>
                    <a:extLst>
                      <a:ext uri="{53640926-AAD7-44D8-BBD7-CCE9431645EC}">
                        <a14:shadowObscured xmlns:a14="http://schemas.microsoft.com/office/drawing/2010/main"/>
                      </a:ext>
                    </a:extLst>
                  </pic:spPr>
                </pic:pic>
              </a:graphicData>
            </a:graphic>
          </wp:inline>
        </w:drawing>
      </w:r>
    </w:p>
    <w:p w14:paraId="1E7B2D8F" w14:textId="60B88C26" w:rsidR="00626BF8" w:rsidRPr="00DD5BD8" w:rsidRDefault="00CA60D0" w:rsidP="003D7842">
      <w:pPr>
        <w:pStyle w:val="BulletList"/>
        <w:numPr>
          <w:ilvl w:val="0"/>
          <w:numId w:val="0"/>
        </w:numPr>
        <w:spacing w:line="300" w:lineRule="atLeast"/>
      </w:pPr>
      <w:r>
        <w:t xml:space="preserve">From peak (December quarter 2019) to trough (June quarter 2020), the decline in the number of female jobs </w:t>
      </w:r>
      <w:r w:rsidRPr="755DAEF6">
        <w:rPr>
          <w:color w:val="auto"/>
        </w:rPr>
        <w:t>(</w:t>
      </w:r>
      <w:r w:rsidR="00726CAC">
        <w:rPr>
          <w:color w:val="auto"/>
        </w:rPr>
        <w:t>–</w:t>
      </w:r>
      <w:r w:rsidRPr="755DAEF6">
        <w:rPr>
          <w:color w:val="auto"/>
        </w:rPr>
        <w:t>232,400) was larger than for male jobs (</w:t>
      </w:r>
      <w:r w:rsidR="00726CAC">
        <w:rPr>
          <w:color w:val="auto"/>
        </w:rPr>
        <w:t>–</w:t>
      </w:r>
      <w:r w:rsidRPr="755DAEF6">
        <w:rPr>
          <w:color w:val="auto"/>
        </w:rPr>
        <w:t>161,200) during the pandemic</w:t>
      </w:r>
      <w:r w:rsidR="005A5696">
        <w:rPr>
          <w:color w:val="auto"/>
        </w:rPr>
        <w:t xml:space="preserve"> </w:t>
      </w:r>
      <w:r w:rsidR="002656DA">
        <w:rPr>
          <w:color w:val="auto"/>
        </w:rPr>
        <w:t>(</w:t>
      </w:r>
      <w:r w:rsidR="00AD67B4">
        <w:rPr>
          <w:color w:val="auto"/>
        </w:rPr>
        <w:t>Figure 3)</w:t>
      </w:r>
      <w:r w:rsidRPr="755DAEF6">
        <w:rPr>
          <w:color w:val="auto"/>
        </w:rPr>
        <w:t>.</w:t>
      </w:r>
      <w:r w:rsidR="00626BF8">
        <w:rPr>
          <w:color w:val="auto"/>
        </w:rPr>
        <w:t xml:space="preserve"> </w:t>
      </w:r>
      <w:r w:rsidR="00626BF8" w:rsidRPr="00471585">
        <w:rPr>
          <w:color w:val="auto"/>
        </w:rPr>
        <w:t xml:space="preserve">Since then, the growth in female jobs (an increase of 197,000 jobs) has been larger than for male jobs (an increase of </w:t>
      </w:r>
      <w:r w:rsidR="00471585" w:rsidRPr="00471585">
        <w:rPr>
          <w:color w:val="auto"/>
        </w:rPr>
        <w:t>152,100</w:t>
      </w:r>
      <w:r w:rsidR="00626BF8" w:rsidRPr="00471585">
        <w:rPr>
          <w:color w:val="auto"/>
        </w:rPr>
        <w:t xml:space="preserve"> jobs).</w:t>
      </w:r>
      <w:r w:rsidR="00626BF8" w:rsidRPr="755DAEF6">
        <w:rPr>
          <w:color w:val="auto"/>
        </w:rPr>
        <w:t xml:space="preserve"> Nevertheless</w:t>
      </w:r>
      <w:r w:rsidR="00626BF8">
        <w:t xml:space="preserve">, the number of female jobs in June 2023 remained further from its pre-pandemic level than male jobs. </w:t>
      </w:r>
      <w:r w:rsidR="00726CAC">
        <w:t>In</w:t>
      </w:r>
      <w:r w:rsidR="00626BF8" w:rsidRPr="00DD5BD8">
        <w:t xml:space="preserve"> June 2023, compared with December 2019, the number of:</w:t>
      </w:r>
    </w:p>
    <w:p w14:paraId="768F7B79" w14:textId="478DB706" w:rsidR="00626BF8" w:rsidRPr="00DD5BD8" w:rsidRDefault="00626BF8" w:rsidP="003D7842">
      <w:pPr>
        <w:pStyle w:val="BulletList"/>
        <w:spacing w:line="300" w:lineRule="atLeast"/>
      </w:pPr>
      <w:r w:rsidRPr="00DD5BD8">
        <w:t xml:space="preserve">female jobs </w:t>
      </w:r>
      <w:proofErr w:type="gramStart"/>
      <w:r w:rsidR="00B64990" w:rsidRPr="00DD5BD8">
        <w:t>w</w:t>
      </w:r>
      <w:r w:rsidR="00B64990">
        <w:t>as</w:t>
      </w:r>
      <w:proofErr w:type="gramEnd"/>
      <w:r w:rsidR="00B64990" w:rsidRPr="00DD5BD8">
        <w:t xml:space="preserve"> </w:t>
      </w:r>
      <w:r w:rsidRPr="00DD5BD8">
        <w:t>still 3</w:t>
      </w:r>
      <w:r w:rsidR="00694F50">
        <w:t>5</w:t>
      </w:r>
      <w:r w:rsidRPr="00DD5BD8">
        <w:t>,</w:t>
      </w:r>
      <w:r w:rsidR="00694F50">
        <w:t>4</w:t>
      </w:r>
      <w:r w:rsidRPr="00DD5BD8">
        <w:t>00 (</w:t>
      </w:r>
      <w:r w:rsidR="00694F50">
        <w:t>8</w:t>
      </w:r>
      <w:r w:rsidRPr="00DD5BD8">
        <w:t>.</w:t>
      </w:r>
      <w:r w:rsidR="00694F50">
        <w:t>3</w:t>
      </w:r>
      <w:r w:rsidRPr="00DD5BD8">
        <w:t xml:space="preserve">%) lower </w:t>
      </w:r>
    </w:p>
    <w:p w14:paraId="46F65225" w14:textId="18E23972" w:rsidR="003D3C04" w:rsidRDefault="00626BF8" w:rsidP="001140D1">
      <w:pPr>
        <w:pStyle w:val="BulletList"/>
        <w:spacing w:after="160" w:line="259" w:lineRule="auto"/>
      </w:pPr>
      <w:r w:rsidRPr="00DD5BD8">
        <w:t xml:space="preserve">male jobs </w:t>
      </w:r>
      <w:proofErr w:type="gramStart"/>
      <w:r w:rsidR="00B64990">
        <w:t>was</w:t>
      </w:r>
      <w:proofErr w:type="gramEnd"/>
      <w:r w:rsidR="00B64990" w:rsidRPr="00DD5BD8">
        <w:t xml:space="preserve"> </w:t>
      </w:r>
      <w:r w:rsidRPr="00DD5BD8">
        <w:t xml:space="preserve">still </w:t>
      </w:r>
      <w:r w:rsidR="00694F50">
        <w:t>9</w:t>
      </w:r>
      <w:r w:rsidRPr="00DD5BD8">
        <w:t>,100 (</w:t>
      </w:r>
      <w:r w:rsidR="00694F50">
        <w:t>2</w:t>
      </w:r>
      <w:r w:rsidRPr="00DD5BD8">
        <w:t>.</w:t>
      </w:r>
      <w:r w:rsidR="00694F50">
        <w:t>7</w:t>
      </w:r>
      <w:r w:rsidRPr="00DD5BD8">
        <w:t xml:space="preserve">%) lower. </w:t>
      </w:r>
    </w:p>
    <w:p w14:paraId="3FB63EEF" w14:textId="1F742D30" w:rsidR="001140D1" w:rsidRDefault="001140D1" w:rsidP="00B4699C">
      <w:pPr>
        <w:pStyle w:val="BulletList"/>
        <w:numPr>
          <w:ilvl w:val="0"/>
          <w:numId w:val="0"/>
        </w:numPr>
        <w:spacing w:after="160" w:line="259" w:lineRule="auto"/>
        <w:ind w:left="1080" w:hanging="360"/>
      </w:pPr>
      <w:r>
        <w:br w:type="page"/>
      </w:r>
    </w:p>
    <w:p w14:paraId="17D33CEC" w14:textId="3B3B2E5F" w:rsidR="00147CE0" w:rsidRPr="00516DAE" w:rsidRDefault="00366CCB" w:rsidP="00516DAE">
      <w:pPr>
        <w:pStyle w:val="Caption"/>
        <w:spacing w:after="120"/>
        <w:rPr>
          <w:i w:val="0"/>
          <w:iCs w:val="0"/>
          <w:sz w:val="20"/>
          <w:szCs w:val="20"/>
        </w:rPr>
      </w:pPr>
      <w:r w:rsidRPr="009E36D7">
        <w:rPr>
          <w:b/>
          <w:bCs/>
          <w:i w:val="0"/>
          <w:iCs w:val="0"/>
          <w:sz w:val="20"/>
          <w:szCs w:val="20"/>
        </w:rPr>
        <w:lastRenderedPageBreak/>
        <w:t>Figure 3.</w:t>
      </w:r>
      <w:r w:rsidRPr="009E36D7">
        <w:rPr>
          <w:i w:val="0"/>
          <w:iCs w:val="0"/>
          <w:sz w:val="20"/>
          <w:szCs w:val="20"/>
        </w:rPr>
        <w:t xml:space="preserve"> Total tourism filled jobs by male and female (left axis) and full-time and part-time (right axis, </w:t>
      </w:r>
      <w:r w:rsidR="00576007" w:rsidRPr="009E36D7">
        <w:rPr>
          <w:i w:val="0"/>
          <w:iCs w:val="0"/>
          <w:sz w:val="20"/>
          <w:szCs w:val="20"/>
        </w:rPr>
        <w:t xml:space="preserve">March </w:t>
      </w:r>
      <w:r w:rsidRPr="009E36D7">
        <w:rPr>
          <w:i w:val="0"/>
          <w:iCs w:val="0"/>
          <w:sz w:val="20"/>
          <w:szCs w:val="20"/>
        </w:rPr>
        <w:t>2011 to June 2023.</w:t>
      </w:r>
    </w:p>
    <w:p w14:paraId="6CF09765" w14:textId="000AD898" w:rsidR="00CA60D0" w:rsidRPr="00CD497E" w:rsidRDefault="00CE0A81" w:rsidP="16C80330">
      <w:pPr>
        <w:pStyle w:val="BulletList"/>
        <w:numPr>
          <w:ilvl w:val="0"/>
          <w:numId w:val="0"/>
        </w:numPr>
        <w:spacing w:line="300" w:lineRule="atLeast"/>
        <w:rPr>
          <w:color w:val="auto"/>
        </w:rPr>
      </w:pPr>
      <w:r w:rsidRPr="00CE0A81">
        <w:rPr>
          <w:noProof/>
        </w:rPr>
        <w:drawing>
          <wp:inline distT="0" distB="0" distL="0" distR="0" wp14:anchorId="79A627B3" wp14:editId="43973657">
            <wp:extent cx="6329045" cy="4160018"/>
            <wp:effectExtent l="0" t="0" r="0" b="0"/>
            <wp:docPr id="1183945457" name="Picture 1183945457" descr="Figure 3 shows two line chart time series, side by side, from March 2011 to June 2023. tourism filled jobs by male and female is displayed on the left axis, and tourism filled jobs by full-time and part-time is displayed on the right axis. Currently, as at June 2023, there are more part-time than full-time jobs (which is the reverse of the typical situation over most of the period shown on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45457" name="Picture 1" descr="Figure 3 shows two line chart time series, side by side, from March 2011 to June 2023. tourism filled jobs by male and female is displayed on the left axis, and tourism filled jobs by full-time and part-time is displayed on the right axis. Currently, as at June 2023, there are more part-time than full-time jobs (which is the reverse of the typical situation over most of the period shown on the ch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3107" cy="4162688"/>
                    </a:xfrm>
                    <a:prstGeom prst="rect">
                      <a:avLst/>
                    </a:prstGeom>
                    <a:noFill/>
                    <a:ln>
                      <a:noFill/>
                    </a:ln>
                  </pic:spPr>
                </pic:pic>
              </a:graphicData>
            </a:graphic>
          </wp:inline>
        </w:drawing>
      </w:r>
    </w:p>
    <w:p w14:paraId="69B399A8" w14:textId="77777777" w:rsidR="00DE3A8B" w:rsidRDefault="00DE3A8B" w:rsidP="003D7842">
      <w:pPr>
        <w:pStyle w:val="BulletList"/>
        <w:numPr>
          <w:ilvl w:val="0"/>
          <w:numId w:val="0"/>
        </w:numPr>
        <w:spacing w:line="300" w:lineRule="atLeast"/>
      </w:pPr>
    </w:p>
    <w:p w14:paraId="13A20A5A" w14:textId="77777777" w:rsidR="006D63BC" w:rsidRDefault="00726CAC" w:rsidP="003D7842">
      <w:pPr>
        <w:pStyle w:val="BulletList"/>
        <w:numPr>
          <w:ilvl w:val="0"/>
          <w:numId w:val="0"/>
        </w:numPr>
        <w:spacing w:line="300" w:lineRule="atLeast"/>
        <w:rPr>
          <w:color w:val="auto"/>
        </w:rPr>
      </w:pPr>
      <w:r>
        <w:t>In</w:t>
      </w:r>
      <w:r w:rsidR="00CA60D0" w:rsidRPr="00DD5BD8">
        <w:t xml:space="preserve"> June 2023, there were 354,600 full-time jobs and 358,400 part-time jobs in the tourism sector. From the start of the pandemic to the end of the September quarter 2021, more full-time </w:t>
      </w:r>
      <w:r w:rsidR="00CA60D0" w:rsidRPr="00DD5BD8">
        <w:rPr>
          <w:color w:val="auto"/>
        </w:rPr>
        <w:t xml:space="preserve">jobs </w:t>
      </w:r>
    </w:p>
    <w:p w14:paraId="64ECEDEF" w14:textId="511EEFD6" w:rsidR="00CA60D0" w:rsidRPr="00DD5BD8" w:rsidRDefault="00CA60D0" w:rsidP="003D7842">
      <w:pPr>
        <w:pStyle w:val="BulletList"/>
        <w:numPr>
          <w:ilvl w:val="0"/>
          <w:numId w:val="0"/>
        </w:numPr>
        <w:spacing w:line="300" w:lineRule="atLeast"/>
      </w:pPr>
      <w:r w:rsidRPr="00DD5BD8">
        <w:rPr>
          <w:color w:val="auto"/>
        </w:rPr>
        <w:t>(</w:t>
      </w:r>
      <w:r w:rsidR="00FB624A">
        <w:rPr>
          <w:color w:val="auto"/>
        </w:rPr>
        <w:t>–</w:t>
      </w:r>
      <w:r w:rsidRPr="00DD5BD8">
        <w:rPr>
          <w:color w:val="auto"/>
        </w:rPr>
        <w:t>202,700) were lost than part-time jobs (</w:t>
      </w:r>
      <w:r w:rsidR="00A67A17">
        <w:rPr>
          <w:color w:val="auto"/>
        </w:rPr>
        <w:t>–</w:t>
      </w:r>
      <w:r w:rsidRPr="00DD5BD8">
        <w:rPr>
          <w:color w:val="auto"/>
        </w:rPr>
        <w:t>174,400).</w:t>
      </w:r>
      <w:r w:rsidRPr="00DD5BD8">
        <w:t xml:space="preserve"> However, currently there are </w:t>
      </w:r>
      <w:r w:rsidR="00467BDA">
        <w:t xml:space="preserve">slightly </w:t>
      </w:r>
      <w:r w:rsidRPr="00DD5BD8">
        <w:t xml:space="preserve">more part-time than full-time jobs and as </w:t>
      </w:r>
      <w:proofErr w:type="gramStart"/>
      <w:r w:rsidRPr="00DD5BD8">
        <w:t>at</w:t>
      </w:r>
      <w:proofErr w:type="gramEnd"/>
      <w:r w:rsidRPr="00DD5BD8">
        <w:t xml:space="preserve"> June 2023, compared with December 2019, the number of:</w:t>
      </w:r>
    </w:p>
    <w:p w14:paraId="7070C78F" w14:textId="2936A5CA" w:rsidR="00CA60D0" w:rsidRPr="00DD5BD8" w:rsidRDefault="00CA60D0" w:rsidP="003D7842">
      <w:pPr>
        <w:pStyle w:val="BulletList"/>
        <w:spacing w:line="300" w:lineRule="atLeast"/>
      </w:pPr>
      <w:r w:rsidRPr="00DD5BD8">
        <w:t xml:space="preserve">full-time jobs </w:t>
      </w:r>
      <w:proofErr w:type="gramStart"/>
      <w:r w:rsidR="008A6513" w:rsidRPr="00DD5BD8">
        <w:t>w</w:t>
      </w:r>
      <w:r w:rsidR="008A6513">
        <w:t>as</w:t>
      </w:r>
      <w:proofErr w:type="gramEnd"/>
      <w:r w:rsidR="008A6513" w:rsidRPr="00DD5BD8">
        <w:t xml:space="preserve"> </w:t>
      </w:r>
      <w:r w:rsidRPr="00DD5BD8">
        <w:t xml:space="preserve">28,600 (7.5%) lower </w:t>
      </w:r>
    </w:p>
    <w:p w14:paraId="31A49BB5" w14:textId="3082F22D" w:rsidR="00CA60D0" w:rsidRPr="00DD5BD8" w:rsidRDefault="00CA60D0" w:rsidP="003D7842">
      <w:pPr>
        <w:pStyle w:val="BulletList"/>
        <w:spacing w:line="300" w:lineRule="atLeast"/>
      </w:pPr>
      <w:r w:rsidRPr="00DD5BD8">
        <w:t xml:space="preserve">part-time jobs </w:t>
      </w:r>
      <w:proofErr w:type="gramStart"/>
      <w:r w:rsidR="008A6513" w:rsidRPr="00DD5BD8">
        <w:t>w</w:t>
      </w:r>
      <w:r w:rsidR="008A6513">
        <w:t>as</w:t>
      </w:r>
      <w:proofErr w:type="gramEnd"/>
      <w:r w:rsidR="008A6513" w:rsidRPr="00DD5BD8">
        <w:t xml:space="preserve"> </w:t>
      </w:r>
      <w:r w:rsidRPr="00DD5BD8">
        <w:t xml:space="preserve">15,900 (4.2%) lower. </w:t>
      </w:r>
    </w:p>
    <w:p w14:paraId="12F631D1" w14:textId="393B55CC" w:rsidR="00CA60D0" w:rsidRPr="00026D76" w:rsidRDefault="00CA60D0" w:rsidP="003D7842">
      <w:pPr>
        <w:spacing w:line="300" w:lineRule="atLeast"/>
      </w:pPr>
      <w:r w:rsidRPr="00026D76">
        <w:t xml:space="preserve">As a result of different rates of recovery, there were more male part-time jobs in the </w:t>
      </w:r>
      <w:r w:rsidR="004C14CC">
        <w:t>tourism</w:t>
      </w:r>
      <w:r w:rsidRPr="00026D76">
        <w:t xml:space="preserve"> workforce in the June quarter 2023 than there was pre-pandemic. However, there were fewer of all other categories of filled job. As </w:t>
      </w:r>
      <w:proofErr w:type="gramStart"/>
      <w:r w:rsidRPr="00026D76">
        <w:t>at</w:t>
      </w:r>
      <w:proofErr w:type="gramEnd"/>
      <w:r w:rsidRPr="00026D76">
        <w:t xml:space="preserve"> June 2023, compared with December 2019, the number of:</w:t>
      </w:r>
    </w:p>
    <w:p w14:paraId="09E1E836" w14:textId="2A91803D" w:rsidR="00CA60D0" w:rsidRPr="00026D76" w:rsidRDefault="00CA60D0" w:rsidP="003D7842">
      <w:pPr>
        <w:pStyle w:val="BulletList"/>
        <w:spacing w:line="300" w:lineRule="atLeast"/>
        <w:rPr>
          <w:color w:val="auto"/>
        </w:rPr>
      </w:pPr>
      <w:r w:rsidRPr="00026D76">
        <w:rPr>
          <w:color w:val="auto"/>
        </w:rPr>
        <w:t xml:space="preserve">part-time female jobs </w:t>
      </w:r>
      <w:proofErr w:type="gramStart"/>
      <w:r w:rsidR="008A6513" w:rsidRPr="00026D76">
        <w:rPr>
          <w:color w:val="auto"/>
        </w:rPr>
        <w:t>w</w:t>
      </w:r>
      <w:r w:rsidR="008A6513">
        <w:rPr>
          <w:color w:val="auto"/>
        </w:rPr>
        <w:t>as</w:t>
      </w:r>
      <w:proofErr w:type="gramEnd"/>
      <w:r w:rsidR="008A6513" w:rsidRPr="00026D76">
        <w:rPr>
          <w:color w:val="auto"/>
        </w:rPr>
        <w:t xml:space="preserve"> </w:t>
      </w:r>
      <w:r w:rsidRPr="00026D76">
        <w:rPr>
          <w:color w:val="auto"/>
        </w:rPr>
        <w:t>17,100 (7.1%) lower</w:t>
      </w:r>
    </w:p>
    <w:p w14:paraId="3A960575" w14:textId="2AF18079" w:rsidR="00CA60D0" w:rsidRPr="00026D76" w:rsidRDefault="00CA60D0" w:rsidP="003D7842">
      <w:pPr>
        <w:pStyle w:val="BulletList"/>
        <w:spacing w:line="300" w:lineRule="atLeast"/>
        <w:rPr>
          <w:color w:val="auto"/>
        </w:rPr>
      </w:pPr>
      <w:r w:rsidRPr="00026D76">
        <w:rPr>
          <w:color w:val="auto"/>
        </w:rPr>
        <w:t xml:space="preserve">full-time female jobs </w:t>
      </w:r>
      <w:proofErr w:type="gramStart"/>
      <w:r w:rsidR="008A6513">
        <w:rPr>
          <w:color w:val="auto"/>
        </w:rPr>
        <w:t>was</w:t>
      </w:r>
      <w:proofErr w:type="gramEnd"/>
      <w:r w:rsidR="008A6513" w:rsidRPr="00026D76">
        <w:rPr>
          <w:color w:val="auto"/>
        </w:rPr>
        <w:t xml:space="preserve"> </w:t>
      </w:r>
      <w:r w:rsidRPr="00026D76">
        <w:rPr>
          <w:color w:val="auto"/>
        </w:rPr>
        <w:t>18,300 (9.9%) lower</w:t>
      </w:r>
    </w:p>
    <w:p w14:paraId="285C28EE" w14:textId="0DDA7368" w:rsidR="00CA60D0" w:rsidRPr="00026D76" w:rsidRDefault="00CA60D0" w:rsidP="003D7842">
      <w:pPr>
        <w:pStyle w:val="BulletList"/>
        <w:spacing w:line="300" w:lineRule="atLeast"/>
        <w:rPr>
          <w:color w:val="auto"/>
        </w:rPr>
      </w:pPr>
      <w:r w:rsidRPr="00026D76">
        <w:rPr>
          <w:color w:val="auto"/>
        </w:rPr>
        <w:t xml:space="preserve">part-time male jobs </w:t>
      </w:r>
      <w:proofErr w:type="gramStart"/>
      <w:r w:rsidR="008A6513">
        <w:rPr>
          <w:color w:val="auto"/>
        </w:rPr>
        <w:t>was</w:t>
      </w:r>
      <w:proofErr w:type="gramEnd"/>
      <w:r w:rsidR="008A6513" w:rsidRPr="00026D76">
        <w:rPr>
          <w:color w:val="auto"/>
        </w:rPr>
        <w:t xml:space="preserve"> </w:t>
      </w:r>
      <w:r w:rsidRPr="00026D76">
        <w:rPr>
          <w:color w:val="auto"/>
        </w:rPr>
        <w:t>1,200 (0.9%) higher</w:t>
      </w:r>
    </w:p>
    <w:p w14:paraId="729AFA9D" w14:textId="108A2145" w:rsidR="00CA60D0" w:rsidRPr="00026D76" w:rsidRDefault="00CA60D0" w:rsidP="003D7842">
      <w:pPr>
        <w:pStyle w:val="BulletList"/>
        <w:spacing w:line="300" w:lineRule="atLeast"/>
        <w:rPr>
          <w:color w:val="auto"/>
        </w:rPr>
      </w:pPr>
      <w:r w:rsidRPr="00026D76">
        <w:rPr>
          <w:color w:val="auto"/>
        </w:rPr>
        <w:t xml:space="preserve">full-time male jobs </w:t>
      </w:r>
      <w:proofErr w:type="gramStart"/>
      <w:r w:rsidR="008A6513">
        <w:rPr>
          <w:color w:val="auto"/>
        </w:rPr>
        <w:t>was</w:t>
      </w:r>
      <w:proofErr w:type="gramEnd"/>
      <w:r w:rsidR="008A6513" w:rsidRPr="00026D76">
        <w:rPr>
          <w:color w:val="auto"/>
        </w:rPr>
        <w:t xml:space="preserve"> </w:t>
      </w:r>
      <w:r w:rsidRPr="00026D76">
        <w:rPr>
          <w:color w:val="auto"/>
        </w:rPr>
        <w:t>10,300 (5.2%) lower.</w:t>
      </w:r>
    </w:p>
    <w:p w14:paraId="08F4D70D" w14:textId="77777777" w:rsidR="00DE3A8B" w:rsidRDefault="00DE3A8B">
      <w:pPr>
        <w:spacing w:before="0" w:after="160" w:line="259" w:lineRule="auto"/>
      </w:pPr>
      <w:r>
        <w:br w:type="page"/>
      </w:r>
    </w:p>
    <w:p w14:paraId="448BC554" w14:textId="1E2B084B" w:rsidR="000013D2" w:rsidRDefault="00CA60D0" w:rsidP="003D7842">
      <w:pPr>
        <w:spacing w:line="300" w:lineRule="atLeast"/>
      </w:pPr>
      <w:r>
        <w:lastRenderedPageBreak/>
        <w:t xml:space="preserve">As well as a high share of part-time jobs, there is also a high share of secondary jobs in </w:t>
      </w:r>
      <w:r w:rsidR="004C14CC">
        <w:t>tourism</w:t>
      </w:r>
      <w:r>
        <w:t xml:space="preserve"> compared with the economy overall (Figure </w:t>
      </w:r>
      <w:r w:rsidR="00CE4E57">
        <w:t>4</w:t>
      </w:r>
      <w:r>
        <w:t>).</w:t>
      </w:r>
      <w:r>
        <w:rPr>
          <w:rStyle w:val="FootnoteReference"/>
        </w:rPr>
        <w:footnoteReference w:id="3"/>
      </w:r>
      <w:r>
        <w:t xml:space="preserve"> The s</w:t>
      </w:r>
      <w:r w:rsidRPr="00CE6DDC">
        <w:t xml:space="preserve">hare of secondary </w:t>
      </w:r>
      <w:proofErr w:type="gramStart"/>
      <w:r w:rsidR="0028285C" w:rsidRPr="00CE6DDC">
        <w:t>job</w:t>
      </w:r>
      <w:r w:rsidR="0028285C">
        <w:t>-</w:t>
      </w:r>
      <w:r w:rsidRPr="00CE6DDC">
        <w:t>holders</w:t>
      </w:r>
      <w:proofErr w:type="gramEnd"/>
      <w:r w:rsidRPr="00CE6DDC">
        <w:t xml:space="preserve"> in </w:t>
      </w:r>
      <w:r w:rsidR="005B2C48">
        <w:t>tourism</w:t>
      </w:r>
      <w:r>
        <w:t xml:space="preserve"> </w:t>
      </w:r>
      <w:r w:rsidRPr="00CE6DDC">
        <w:t xml:space="preserve">in </w:t>
      </w:r>
      <w:r>
        <w:t>the June</w:t>
      </w:r>
      <w:r w:rsidRPr="00CE6DDC">
        <w:t xml:space="preserve"> </w:t>
      </w:r>
      <w:r>
        <w:t>quarter</w:t>
      </w:r>
      <w:r w:rsidRPr="00CE6DDC">
        <w:t xml:space="preserve"> 2023 </w:t>
      </w:r>
      <w:r>
        <w:t>rose to 8.6% (representing 61,100 secondary/tertiary jobs). This was 0.6</w:t>
      </w:r>
      <w:r w:rsidR="00DD2163">
        <w:t> </w:t>
      </w:r>
      <w:r w:rsidRPr="001A0E82">
        <w:t>percentage point</w:t>
      </w:r>
      <w:r w:rsidR="00DD2163">
        <w:t>s</w:t>
      </w:r>
      <w:r w:rsidRPr="001A0E82">
        <w:t xml:space="preserve"> higher than the share of secondary jobs pre-pandemic. </w:t>
      </w:r>
      <w:r w:rsidR="00237A9C">
        <w:t>In</w:t>
      </w:r>
      <w:r w:rsidR="00082687">
        <w:t xml:space="preserve"> June 2023, </w:t>
      </w:r>
      <w:r w:rsidR="00237A9C">
        <w:t>the number of</w:t>
      </w:r>
      <w:r>
        <w:t xml:space="preserve"> </w:t>
      </w:r>
      <w:r w:rsidRPr="00781CA9">
        <w:rPr>
          <w:b/>
          <w:bCs/>
        </w:rPr>
        <w:t>secondary</w:t>
      </w:r>
      <w:r>
        <w:t xml:space="preserve"> </w:t>
      </w:r>
      <w:r w:rsidR="004276FD">
        <w:t xml:space="preserve">tourism </w:t>
      </w:r>
      <w:r>
        <w:t xml:space="preserve">jobs </w:t>
      </w:r>
      <w:r w:rsidR="00286094">
        <w:t xml:space="preserve">returned to </w:t>
      </w:r>
      <w:r w:rsidR="00BA73F0">
        <w:t>its</w:t>
      </w:r>
      <w:r w:rsidR="00286094">
        <w:t xml:space="preserve"> pre-pandemic level (</w:t>
      </w:r>
      <w:r>
        <w:t>December quarter 2019</w:t>
      </w:r>
      <w:r w:rsidR="00286094">
        <w:t>)</w:t>
      </w:r>
      <w:r>
        <w:t xml:space="preserve">, </w:t>
      </w:r>
      <w:r w:rsidR="004276FD">
        <w:t>while there remained</w:t>
      </w:r>
      <w:r>
        <w:t xml:space="preserve"> 44,600 (6.4%) fewer </w:t>
      </w:r>
      <w:r w:rsidRPr="00781CA9">
        <w:rPr>
          <w:b/>
          <w:bCs/>
        </w:rPr>
        <w:t>main</w:t>
      </w:r>
      <w:r>
        <w:t xml:space="preserve"> jobs in the tourism sector over the same period.</w:t>
      </w:r>
    </w:p>
    <w:p w14:paraId="605477B2" w14:textId="77777777" w:rsidR="00266175" w:rsidRPr="00AE0708" w:rsidRDefault="00266175" w:rsidP="00266175">
      <w:pPr>
        <w:pStyle w:val="Caption"/>
        <w:rPr>
          <w:i w:val="0"/>
          <w:iCs w:val="0"/>
          <w:sz w:val="20"/>
          <w:szCs w:val="20"/>
        </w:rPr>
      </w:pPr>
      <w:r w:rsidRPr="00AE0708">
        <w:rPr>
          <w:b/>
          <w:bCs/>
          <w:i w:val="0"/>
          <w:iCs w:val="0"/>
          <w:sz w:val="20"/>
          <w:szCs w:val="20"/>
        </w:rPr>
        <w:t xml:space="preserve">Figure 4. </w:t>
      </w:r>
      <w:r w:rsidRPr="00AE0708">
        <w:rPr>
          <w:i w:val="0"/>
          <w:iCs w:val="0"/>
          <w:sz w:val="20"/>
          <w:szCs w:val="20"/>
        </w:rPr>
        <w:t>Tourism main jobs, secondary jobs (bars) and the secondary job shares for tourism and the economy (lines), from June 2010 to June 2023.</w:t>
      </w:r>
    </w:p>
    <w:p w14:paraId="06C10CE7" w14:textId="77777777" w:rsidR="009B5253" w:rsidRDefault="00266175" w:rsidP="009B5253">
      <w:pPr>
        <w:spacing w:before="120" w:after="120" w:line="300" w:lineRule="atLeast"/>
      </w:pPr>
      <w:r w:rsidRPr="006E4653">
        <w:rPr>
          <w:noProof/>
        </w:rPr>
        <w:drawing>
          <wp:inline distT="0" distB="0" distL="0" distR="0" wp14:anchorId="52493998" wp14:editId="169120D8">
            <wp:extent cx="6327775" cy="3597310"/>
            <wp:effectExtent l="0" t="0" r="0" b="3175"/>
            <wp:docPr id="629565365" name="Picture 629565365" descr="Figure 4 shows a stacked bar chart with bars for tourism main jobs and tourism secondary jobs. (bars) There are also time series lines showing  the share of secondary jobs in tourism and share of secondary jobs in the economy overall . Chart covers the period from June 2010 to June 2023. &#10;In June 2023, the number of secondary tourism jobs returned to the pre-pandemic level (December quarter 2019), while there remained 44,600 (6.4%) fewer main jobs in the tourism sector over the sam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65365" name="Picture 629565365" descr="Figure 4 shows a stacked bar chart with bars for tourism main jobs and tourism secondary jobs. (bars) There are also time series lines showing  the share of secondary jobs in tourism and share of secondary jobs in the economy overall . Chart covers the period from June 2010 to June 2023. &#10;In June 2023, the number of secondary tourism jobs returned to the pre-pandemic level (December quarter 2019), while there remained 44,600 (6.4%) fewer main jobs in the tourism sector over the same period.&#10;"/>
                    <pic:cNvPicPr>
                      <a:picLocks noChangeAspect="1" noChangeArrowheads="1"/>
                    </pic:cNvPicPr>
                  </pic:nvPicPr>
                  <pic:blipFill rotWithShape="1">
                    <a:blip r:embed="rId18">
                      <a:extLst>
                        <a:ext uri="{28A0092B-C50C-407E-A947-70E740481C1C}">
                          <a14:useLocalDpi xmlns:a14="http://schemas.microsoft.com/office/drawing/2010/main" val="0"/>
                        </a:ext>
                      </a:extLst>
                    </a:blip>
                    <a:srcRect t="1905" b="3952"/>
                    <a:stretch/>
                  </pic:blipFill>
                  <pic:spPr bwMode="auto">
                    <a:xfrm>
                      <a:off x="0" y="0"/>
                      <a:ext cx="6332547" cy="3600023"/>
                    </a:xfrm>
                    <a:prstGeom prst="rect">
                      <a:avLst/>
                    </a:prstGeom>
                    <a:noFill/>
                    <a:ln>
                      <a:noFill/>
                    </a:ln>
                    <a:extLst>
                      <a:ext uri="{53640926-AAD7-44D8-BBD7-CCE9431645EC}">
                        <a14:shadowObscured xmlns:a14="http://schemas.microsoft.com/office/drawing/2010/main"/>
                      </a:ext>
                    </a:extLst>
                  </pic:spPr>
                </pic:pic>
              </a:graphicData>
            </a:graphic>
          </wp:inline>
        </w:drawing>
      </w:r>
    </w:p>
    <w:p w14:paraId="09D26F3B" w14:textId="127DEB84" w:rsidR="00BC1A38" w:rsidRDefault="001E644F" w:rsidP="00B4699C">
      <w:pPr>
        <w:spacing w:line="300" w:lineRule="atLeast"/>
        <w:rPr>
          <w:rStyle w:val="Heading4Char"/>
        </w:rPr>
      </w:pPr>
      <w:r>
        <w:t xml:space="preserve">The high share of multiple-job holders in the </w:t>
      </w:r>
      <w:r w:rsidR="00040582">
        <w:t>tourism</w:t>
      </w:r>
      <w:r>
        <w:t xml:space="preserve"> workforce is consistent with the </w:t>
      </w:r>
      <w:r w:rsidR="00901C72">
        <w:t>seasonal and/or casual nature of many roles in</w:t>
      </w:r>
      <w:r w:rsidR="000E778D">
        <w:t xml:space="preserve"> the sector. The</w:t>
      </w:r>
      <w:r w:rsidR="006E2AF2">
        <w:t xml:space="preserve">re is also </w:t>
      </w:r>
      <w:r w:rsidR="000E778D">
        <w:t xml:space="preserve">a very high share of </w:t>
      </w:r>
      <w:r w:rsidR="006E2AF2">
        <w:t xml:space="preserve">tourism </w:t>
      </w:r>
      <w:r w:rsidR="000E778D">
        <w:t>businesses that are sole</w:t>
      </w:r>
      <w:r w:rsidR="004E4262">
        <w:t xml:space="preserve"> </w:t>
      </w:r>
      <w:r w:rsidR="000E778D">
        <w:t>traders</w:t>
      </w:r>
      <w:r w:rsidR="00C95094">
        <w:t>, where the owner of the business is the only employee</w:t>
      </w:r>
      <w:r w:rsidR="00C95094" w:rsidRPr="00AD713E">
        <w:rPr>
          <w:rFonts w:asciiTheme="majorHAnsi" w:hAnsiTheme="majorHAnsi"/>
        </w:rPr>
        <w:t xml:space="preserve">. </w:t>
      </w:r>
      <w:r w:rsidR="0019429C" w:rsidRPr="00AD713E">
        <w:rPr>
          <w:rStyle w:val="normaltextrun"/>
          <w:rFonts w:asciiTheme="majorHAnsi" w:hAnsiTheme="majorHAnsi" w:cs="Calibri"/>
          <w:color w:val="000000"/>
          <w:shd w:val="clear" w:color="auto" w:fill="FFFFFF"/>
          <w:lang w:val="en-US"/>
        </w:rPr>
        <w:t xml:space="preserve">In the most recent </w:t>
      </w:r>
      <w:hyperlink r:id="rId19" w:tgtFrame="_blank" w:history="1">
        <w:r w:rsidR="00BA73F0">
          <w:rPr>
            <w:rStyle w:val="normaltextrun"/>
            <w:rFonts w:asciiTheme="majorHAnsi" w:hAnsiTheme="majorHAnsi" w:cs="Calibri"/>
            <w:color w:val="0563C1"/>
            <w:u w:val="single"/>
            <w:shd w:val="clear" w:color="auto" w:fill="FFFFFF"/>
            <w:lang w:val="en-US"/>
          </w:rPr>
          <w:t>T</w:t>
        </w:r>
        <w:r w:rsidR="001340A3">
          <w:rPr>
            <w:rStyle w:val="normaltextrun"/>
            <w:rFonts w:asciiTheme="majorHAnsi" w:hAnsiTheme="majorHAnsi" w:cs="Calibri"/>
            <w:color w:val="0563C1"/>
            <w:u w:val="single"/>
            <w:shd w:val="clear" w:color="auto" w:fill="FFFFFF"/>
            <w:lang w:val="en-US"/>
          </w:rPr>
          <w:t>ourism Research Australia</w:t>
        </w:r>
        <w:r w:rsidR="00BA73F0">
          <w:rPr>
            <w:rStyle w:val="normaltextrun"/>
            <w:rFonts w:asciiTheme="majorHAnsi" w:hAnsiTheme="majorHAnsi" w:cs="Calibri"/>
            <w:color w:val="0563C1"/>
            <w:u w:val="single"/>
            <w:shd w:val="clear" w:color="auto" w:fill="FFFFFF"/>
            <w:lang w:val="en-US"/>
          </w:rPr>
          <w:t xml:space="preserve"> Tourism Businesses report</w:t>
        </w:r>
      </w:hyperlink>
      <w:r w:rsidR="0019429C" w:rsidRPr="00AD713E">
        <w:rPr>
          <w:rStyle w:val="normaltextrun"/>
          <w:rFonts w:asciiTheme="majorHAnsi" w:hAnsiTheme="majorHAnsi" w:cs="Calibri"/>
          <w:color w:val="000000"/>
          <w:shd w:val="clear" w:color="auto" w:fill="FFFFFF"/>
          <w:lang w:val="en-US"/>
        </w:rPr>
        <w:t xml:space="preserve"> (June </w:t>
      </w:r>
      <w:r w:rsidR="0019429C" w:rsidRPr="00AD713E">
        <w:t>2017 to June 2022), it was identified that</w:t>
      </w:r>
      <w:r w:rsidR="00A46688" w:rsidRPr="00AD713E">
        <w:t xml:space="preserve"> </w:t>
      </w:r>
      <w:r w:rsidR="00F27ECC" w:rsidRPr="00AD713E">
        <w:t>4</w:t>
      </w:r>
      <w:r w:rsidR="00A46688" w:rsidRPr="00AD713E">
        <w:t>7% or 169,897 tourism businesses had no employees other than the owner.</w:t>
      </w:r>
      <w:r w:rsidR="00F27ECC" w:rsidRPr="00AD713E">
        <w:t xml:space="preserve"> There were a further </w:t>
      </w:r>
      <w:r w:rsidR="006359DB" w:rsidRPr="00AD713E">
        <w:t>172,263 or 48% of tourism businesses that were micro or small enterprises</w:t>
      </w:r>
      <w:r w:rsidR="001A1F3E" w:rsidRPr="00AD713E">
        <w:t>. In total, 95% of Australia’s tourism businesses</w:t>
      </w:r>
      <w:r w:rsidR="00256385" w:rsidRPr="00AD713E">
        <w:t xml:space="preserve"> had fewer than 20 </w:t>
      </w:r>
      <w:proofErr w:type="spellStart"/>
      <w:r w:rsidR="00256385" w:rsidRPr="00AD713E">
        <w:t>empl</w:t>
      </w:r>
      <w:r w:rsidR="00256385" w:rsidRPr="00AD713E">
        <w:rPr>
          <w:rStyle w:val="normaltextrun"/>
          <w:rFonts w:asciiTheme="majorHAnsi" w:hAnsiTheme="majorHAnsi" w:cs="Calibri"/>
          <w:color w:val="000000"/>
          <w:bdr w:val="none" w:sz="0" w:space="0" w:color="auto" w:frame="1"/>
          <w:lang w:val="en-US"/>
        </w:rPr>
        <w:t>oyees</w:t>
      </w:r>
      <w:proofErr w:type="spellEnd"/>
      <w:r w:rsidR="00256385" w:rsidRPr="00AD713E">
        <w:rPr>
          <w:rStyle w:val="normaltextrun"/>
          <w:rFonts w:asciiTheme="majorHAnsi" w:hAnsiTheme="majorHAnsi" w:cs="Calibri"/>
          <w:color w:val="000000"/>
          <w:bdr w:val="none" w:sz="0" w:space="0" w:color="auto" w:frame="1"/>
          <w:lang w:val="en-US"/>
        </w:rPr>
        <w:t xml:space="preserve"> </w:t>
      </w:r>
      <w:r w:rsidR="00163EEE">
        <w:rPr>
          <w:rStyle w:val="normaltextrun"/>
          <w:rFonts w:asciiTheme="majorHAnsi" w:hAnsiTheme="majorHAnsi" w:cs="Calibri"/>
          <w:color w:val="000000"/>
          <w:bdr w:val="none" w:sz="0" w:space="0" w:color="auto" w:frame="1"/>
          <w:lang w:val="en-US"/>
        </w:rPr>
        <w:t>in</w:t>
      </w:r>
      <w:r w:rsidR="00256385" w:rsidRPr="00AD713E">
        <w:rPr>
          <w:rStyle w:val="normaltextrun"/>
          <w:rFonts w:asciiTheme="majorHAnsi" w:hAnsiTheme="majorHAnsi" w:cs="Calibri"/>
          <w:color w:val="000000"/>
          <w:bdr w:val="none" w:sz="0" w:space="0" w:color="auto" w:frame="1"/>
          <w:lang w:val="en-US"/>
        </w:rPr>
        <w:t xml:space="preserve"> June 2022.</w:t>
      </w:r>
      <w:r w:rsidR="00BC1A38">
        <w:rPr>
          <w:rStyle w:val="Heading4Char"/>
        </w:rPr>
        <w:br w:type="page"/>
      </w:r>
    </w:p>
    <w:p w14:paraId="59B4F15B" w14:textId="59B4D814" w:rsidR="003944C7" w:rsidRPr="0096370E" w:rsidRDefault="003944C7" w:rsidP="003D7842">
      <w:pPr>
        <w:spacing w:line="300" w:lineRule="atLeast"/>
        <w:rPr>
          <w:rFonts w:asciiTheme="majorHAnsi" w:hAnsiTheme="majorHAnsi"/>
          <w:bCs/>
        </w:rPr>
      </w:pPr>
      <w:r w:rsidRPr="0096370E">
        <w:rPr>
          <w:rStyle w:val="Heading4Char"/>
        </w:rPr>
        <w:lastRenderedPageBreak/>
        <w:t>Tourism jobs by sector</w:t>
      </w:r>
    </w:p>
    <w:p w14:paraId="412E9810" w14:textId="03C0F076" w:rsidR="00BA44CC" w:rsidRDefault="00632EDA" w:rsidP="003D7842">
      <w:pPr>
        <w:spacing w:line="300" w:lineRule="atLeast"/>
        <w:rPr>
          <w:color w:val="auto"/>
        </w:rPr>
      </w:pPr>
      <w:r>
        <w:t xml:space="preserve">The </w:t>
      </w:r>
      <w:r w:rsidR="001C403B">
        <w:t>tourism</w:t>
      </w:r>
      <w:r>
        <w:t xml:space="preserve"> workforce is engaged across a range of tourism-related industries. The industries with the largest shares of the </w:t>
      </w:r>
      <w:r w:rsidR="00012F52">
        <w:t>tourism</w:t>
      </w:r>
      <w:r>
        <w:t xml:space="preserve"> workforce are the cafes, </w:t>
      </w:r>
      <w:proofErr w:type="gramStart"/>
      <w:r>
        <w:t>restaurants</w:t>
      </w:r>
      <w:proofErr w:type="gramEnd"/>
      <w:r>
        <w:t xml:space="preserve"> and takeaway</w:t>
      </w:r>
      <w:r w:rsidR="00D53643">
        <w:t xml:space="preserve"> </w:t>
      </w:r>
      <w:r>
        <w:t xml:space="preserve">food services </w:t>
      </w:r>
      <w:r w:rsidRPr="00BB3A3A">
        <w:rPr>
          <w:color w:val="auto"/>
        </w:rPr>
        <w:t>(</w:t>
      </w:r>
      <w:r w:rsidR="00BB3A3A" w:rsidRPr="00BB3A3A">
        <w:rPr>
          <w:color w:val="auto"/>
        </w:rPr>
        <w:t>36</w:t>
      </w:r>
      <w:r w:rsidRPr="00BB3A3A">
        <w:rPr>
          <w:color w:val="auto"/>
        </w:rPr>
        <w:t xml:space="preserve">%), </w:t>
      </w:r>
      <w:r w:rsidRPr="00BA44CC">
        <w:rPr>
          <w:color w:val="auto"/>
        </w:rPr>
        <w:t>retail trade (</w:t>
      </w:r>
      <w:r w:rsidR="00BB3A3A" w:rsidRPr="00BA44CC">
        <w:rPr>
          <w:color w:val="auto"/>
        </w:rPr>
        <w:t>16</w:t>
      </w:r>
      <w:r w:rsidRPr="00BA44CC">
        <w:rPr>
          <w:color w:val="auto"/>
        </w:rPr>
        <w:t xml:space="preserve">%) and accommodation </w:t>
      </w:r>
      <w:r w:rsidR="00DA4FD2" w:rsidRPr="00BA44CC">
        <w:rPr>
          <w:color w:val="auto"/>
        </w:rPr>
        <w:t>(</w:t>
      </w:r>
      <w:r w:rsidR="00BB3A3A" w:rsidRPr="00BA44CC">
        <w:rPr>
          <w:color w:val="auto"/>
        </w:rPr>
        <w:t>1</w:t>
      </w:r>
      <w:r w:rsidR="000A03B3" w:rsidRPr="00BA44CC">
        <w:rPr>
          <w:color w:val="auto"/>
        </w:rPr>
        <w:t>2</w:t>
      </w:r>
      <w:r w:rsidR="00DA4FD2" w:rsidRPr="00BA44CC">
        <w:rPr>
          <w:color w:val="auto"/>
        </w:rPr>
        <w:t>%) industries</w:t>
      </w:r>
      <w:r w:rsidR="00717724">
        <w:rPr>
          <w:color w:val="auto"/>
        </w:rPr>
        <w:t xml:space="preserve"> (Figure </w:t>
      </w:r>
      <w:r w:rsidR="008320B0">
        <w:rPr>
          <w:color w:val="auto"/>
        </w:rPr>
        <w:t>5)</w:t>
      </w:r>
      <w:r w:rsidR="00DA4FD2" w:rsidRPr="00BA44CC">
        <w:rPr>
          <w:color w:val="auto"/>
        </w:rPr>
        <w:t>.</w:t>
      </w:r>
    </w:p>
    <w:p w14:paraId="78918441" w14:textId="5F3B328B" w:rsidR="00462447" w:rsidRPr="00AE0708" w:rsidRDefault="00462447" w:rsidP="00462447">
      <w:pPr>
        <w:pStyle w:val="Caption"/>
        <w:rPr>
          <w:i w:val="0"/>
          <w:iCs w:val="0"/>
          <w:sz w:val="20"/>
          <w:szCs w:val="20"/>
        </w:rPr>
      </w:pPr>
      <w:r w:rsidRPr="00AE0708">
        <w:rPr>
          <w:b/>
          <w:bCs/>
          <w:i w:val="0"/>
          <w:iCs w:val="0"/>
          <w:sz w:val="20"/>
          <w:szCs w:val="20"/>
        </w:rPr>
        <w:t xml:space="preserve">Figure 5. </w:t>
      </w:r>
      <w:r w:rsidR="00BA76D0" w:rsidRPr="00BA76D0">
        <w:rPr>
          <w:i w:val="0"/>
          <w:iCs w:val="0"/>
          <w:sz w:val="20"/>
          <w:szCs w:val="20"/>
        </w:rPr>
        <w:t>T</w:t>
      </w:r>
      <w:r w:rsidRPr="00AE0708">
        <w:rPr>
          <w:i w:val="0"/>
          <w:iCs w:val="0"/>
          <w:sz w:val="20"/>
          <w:szCs w:val="20"/>
        </w:rPr>
        <w:t xml:space="preserve">ourism filled jobs by tourism-related industry, </w:t>
      </w:r>
      <w:r w:rsidR="00BA76D0">
        <w:rPr>
          <w:i w:val="0"/>
          <w:iCs w:val="0"/>
          <w:sz w:val="20"/>
          <w:szCs w:val="20"/>
        </w:rPr>
        <w:t xml:space="preserve">share of total tourism filled jobs in </w:t>
      </w:r>
      <w:r w:rsidRPr="00AE0708">
        <w:rPr>
          <w:i w:val="0"/>
          <w:iCs w:val="0"/>
          <w:sz w:val="20"/>
          <w:szCs w:val="20"/>
        </w:rPr>
        <w:t xml:space="preserve">December 2019 and </w:t>
      </w:r>
      <w:r w:rsidR="00BA76D0">
        <w:rPr>
          <w:i w:val="0"/>
          <w:iCs w:val="0"/>
          <w:sz w:val="20"/>
          <w:szCs w:val="20"/>
        </w:rPr>
        <w:t xml:space="preserve">in </w:t>
      </w:r>
      <w:r w:rsidRPr="00AE0708">
        <w:rPr>
          <w:i w:val="0"/>
          <w:iCs w:val="0"/>
          <w:sz w:val="20"/>
          <w:szCs w:val="20"/>
        </w:rPr>
        <w:t>June 2023</w:t>
      </w:r>
      <w:r w:rsidR="00A95B5E">
        <w:rPr>
          <w:i w:val="0"/>
          <w:iCs w:val="0"/>
          <w:sz w:val="20"/>
          <w:szCs w:val="20"/>
        </w:rPr>
        <w:t>.</w:t>
      </w:r>
    </w:p>
    <w:p w14:paraId="7EEF710E" w14:textId="6500E9D0" w:rsidR="00E42903" w:rsidRPr="00E42903" w:rsidRDefault="00E42903" w:rsidP="16C80330">
      <w:pPr>
        <w:pStyle w:val="Caption"/>
        <w:rPr>
          <w:b/>
          <w:bCs/>
          <w:i w:val="0"/>
          <w:iCs w:val="0"/>
        </w:rPr>
      </w:pPr>
      <w:r w:rsidRPr="00BB08E6">
        <w:rPr>
          <w:noProof/>
        </w:rPr>
        <w:drawing>
          <wp:inline distT="0" distB="0" distL="0" distR="0" wp14:anchorId="073E4782" wp14:editId="32FE1714">
            <wp:extent cx="6553862" cy="3741259"/>
            <wp:effectExtent l="0" t="0" r="0" b="0"/>
            <wp:docPr id="1647676135" name="Picture 1647676135" descr="Figure 5 shows a bar chart with the share of tourism filled jobs by tourism-related industry, for December 2019 and June 2023. For June 2023 the industries with the largest shares of the VE workforce are the cafes, restaurants and takeaway food services (36%), retail trade (16%) and accommodation (12%)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76135" name="Picture 1647676135" descr="Figure 5 shows a bar chart with the share of tourism filled jobs by tourism-related industry, for December 2019 and June 2023. For June 2023 the industries with the largest shares of the VE workforce are the cafes, restaurants and takeaway food services (36%), retail trade (16%) and accommodation (12%) industries."/>
                    <pic:cNvPicPr>
                      <a:picLocks noChangeAspect="1" noChangeArrowheads="1"/>
                    </pic:cNvPicPr>
                  </pic:nvPicPr>
                  <pic:blipFill rotWithShape="1">
                    <a:blip r:embed="rId20">
                      <a:extLst>
                        <a:ext uri="{28A0092B-C50C-407E-A947-70E740481C1C}">
                          <a14:useLocalDpi xmlns:a14="http://schemas.microsoft.com/office/drawing/2010/main" val="0"/>
                        </a:ext>
                      </a:extLst>
                    </a:blip>
                    <a:srcRect l="4516" t="1940" r="797" b="1905"/>
                    <a:stretch/>
                  </pic:blipFill>
                  <pic:spPr bwMode="auto">
                    <a:xfrm>
                      <a:off x="0" y="0"/>
                      <a:ext cx="6569255" cy="3750046"/>
                    </a:xfrm>
                    <a:prstGeom prst="rect">
                      <a:avLst/>
                    </a:prstGeom>
                    <a:noFill/>
                    <a:ln>
                      <a:noFill/>
                    </a:ln>
                    <a:extLst>
                      <a:ext uri="{53640926-AAD7-44D8-BBD7-CCE9431645EC}">
                        <a14:shadowObscured xmlns:a14="http://schemas.microsoft.com/office/drawing/2010/main"/>
                      </a:ext>
                    </a:extLst>
                  </pic:spPr>
                </pic:pic>
              </a:graphicData>
            </a:graphic>
          </wp:inline>
        </w:drawing>
      </w:r>
    </w:p>
    <w:p w14:paraId="79708D86" w14:textId="1BD5999D" w:rsidR="006730AA" w:rsidRDefault="00BA44CC" w:rsidP="003D7842">
      <w:pPr>
        <w:spacing w:line="300" w:lineRule="atLeast"/>
        <w:rPr>
          <w:rStyle w:val="normaltextrun"/>
          <w:rFonts w:cs="Segoe UI"/>
          <w:color w:val="000000"/>
        </w:rPr>
      </w:pPr>
      <w:r w:rsidRPr="00BA44CC">
        <w:t xml:space="preserve">After the large declines during the pandemic, jobs in some tourism-related industries have returned to above pre-pandemic levels. </w:t>
      </w:r>
      <w:r w:rsidRPr="00BA44CC">
        <w:rPr>
          <w:rStyle w:val="normaltextrun"/>
          <w:rFonts w:cs="Segoe UI"/>
          <w:color w:val="000000"/>
        </w:rPr>
        <w:t xml:space="preserve">The cafes, restaurants and takeaway food services sector had 17,600 (7%) more filled jobs in the June quarter 2023 than was the case pre-pandemic (Figure </w:t>
      </w:r>
      <w:r w:rsidR="008320B0">
        <w:rPr>
          <w:rStyle w:val="normaltextrun"/>
          <w:rFonts w:cs="Segoe UI"/>
          <w:color w:val="000000"/>
        </w:rPr>
        <w:t>6</w:t>
      </w:r>
      <w:r w:rsidRPr="00BA44CC">
        <w:rPr>
          <w:rStyle w:val="normaltextrun"/>
          <w:rFonts w:cs="Segoe UI"/>
          <w:color w:val="000000"/>
        </w:rPr>
        <w:t xml:space="preserve">). The </w:t>
      </w:r>
      <w:r w:rsidR="005B7786">
        <w:rPr>
          <w:rStyle w:val="normaltextrun"/>
          <w:rFonts w:cs="Segoe UI"/>
          <w:color w:val="000000"/>
        </w:rPr>
        <w:t>r</w:t>
      </w:r>
      <w:r w:rsidRPr="00BA44CC">
        <w:rPr>
          <w:rStyle w:val="normaltextrun"/>
          <w:rFonts w:cs="Segoe UI"/>
          <w:color w:val="000000"/>
        </w:rPr>
        <w:t>oad transport and transport equipment rental sector</w:t>
      </w:r>
      <w:r w:rsidR="0035649A">
        <w:rPr>
          <w:rStyle w:val="normaltextrun"/>
          <w:rFonts w:cs="Segoe UI"/>
          <w:color w:val="000000"/>
        </w:rPr>
        <w:t>s</w:t>
      </w:r>
      <w:r w:rsidRPr="00BA44CC">
        <w:rPr>
          <w:rStyle w:val="normaltextrun"/>
          <w:rFonts w:cs="Segoe UI"/>
          <w:color w:val="000000"/>
        </w:rPr>
        <w:t xml:space="preserve"> also recovered to above their pre-pandemic level of jobs in the June quarter. </w:t>
      </w:r>
    </w:p>
    <w:p w14:paraId="338C6BD0" w14:textId="3DD04194" w:rsidR="00BA44CC" w:rsidRPr="00BA44CC" w:rsidRDefault="00BA44CC" w:rsidP="003D7842">
      <w:pPr>
        <w:spacing w:line="300" w:lineRule="atLeast"/>
        <w:rPr>
          <w:rFonts w:ascii="Segoe UI" w:hAnsi="Segoe UI" w:cs="Segoe UI"/>
          <w:color w:val="000000"/>
          <w:sz w:val="18"/>
          <w:szCs w:val="18"/>
        </w:rPr>
      </w:pPr>
      <w:r w:rsidRPr="00BA44CC">
        <w:rPr>
          <w:rStyle w:val="normaltextrun"/>
          <w:rFonts w:cs="Segoe UI"/>
          <w:color w:val="000000"/>
        </w:rPr>
        <w:t xml:space="preserve">In contrast, the following tourism-related industries still had large deficits in filled job numbers compared to </w:t>
      </w:r>
      <w:r w:rsidR="004078FC">
        <w:rPr>
          <w:rStyle w:val="normaltextrun"/>
          <w:rFonts w:cs="Segoe UI"/>
          <w:color w:val="000000"/>
        </w:rPr>
        <w:t xml:space="preserve">their </w:t>
      </w:r>
      <w:r w:rsidRPr="00BA44CC">
        <w:rPr>
          <w:rStyle w:val="normaltextrun"/>
          <w:rFonts w:cs="Segoe UI"/>
          <w:color w:val="000000"/>
        </w:rPr>
        <w:t>December 2019 level</w:t>
      </w:r>
      <w:r w:rsidR="00CD6644">
        <w:rPr>
          <w:rStyle w:val="normaltextrun"/>
          <w:rFonts w:cs="Segoe UI"/>
          <w:color w:val="000000"/>
        </w:rPr>
        <w:t>s</w:t>
      </w:r>
      <w:r w:rsidRPr="00BA44CC">
        <w:rPr>
          <w:rStyle w:val="normaltextrun"/>
          <w:rFonts w:cs="Segoe UI"/>
          <w:color w:val="000000"/>
        </w:rPr>
        <w:t>: </w:t>
      </w:r>
      <w:r w:rsidRPr="00BA44CC">
        <w:rPr>
          <w:rStyle w:val="eop"/>
          <w:rFonts w:cs="Segoe UI"/>
          <w:color w:val="000000"/>
        </w:rPr>
        <w:t> </w:t>
      </w:r>
    </w:p>
    <w:p w14:paraId="2D10E7C6" w14:textId="4E3057A5" w:rsidR="00BA44CC" w:rsidRPr="00BA44CC" w:rsidRDefault="00BA44CC" w:rsidP="003D7842">
      <w:pPr>
        <w:pStyle w:val="BulletList"/>
        <w:spacing w:line="300" w:lineRule="atLeast"/>
        <w:rPr>
          <w:rStyle w:val="normaltextrun"/>
          <w:rFonts w:ascii="Segoe UI" w:hAnsi="Segoe UI"/>
          <w:sz w:val="18"/>
          <w:szCs w:val="18"/>
        </w:rPr>
      </w:pPr>
      <w:r w:rsidRPr="00BA44CC">
        <w:rPr>
          <w:rStyle w:val="normaltextrun"/>
          <w:rFonts w:cs="Segoe UI"/>
          <w:color w:val="000000"/>
        </w:rPr>
        <w:t>education and training –</w:t>
      </w:r>
      <w:r w:rsidR="009F5411">
        <w:rPr>
          <w:rStyle w:val="normaltextrun"/>
          <w:rFonts w:cs="Segoe UI"/>
          <w:color w:val="000000"/>
        </w:rPr>
        <w:t xml:space="preserve"> </w:t>
      </w:r>
      <w:r w:rsidRPr="00BA44CC">
        <w:rPr>
          <w:rStyle w:val="normaltextrun"/>
          <w:rFonts w:cs="Segoe UI"/>
          <w:color w:val="000000"/>
        </w:rPr>
        <w:t>28,600 (39%) fewer jobs</w:t>
      </w:r>
    </w:p>
    <w:p w14:paraId="7C986F44" w14:textId="215EC930" w:rsidR="00BA44CC" w:rsidRPr="00BA44CC" w:rsidRDefault="00BA44CC" w:rsidP="003D7842">
      <w:pPr>
        <w:pStyle w:val="BulletList"/>
        <w:spacing w:line="300" w:lineRule="atLeast"/>
        <w:rPr>
          <w:rFonts w:ascii="Segoe UI" w:hAnsi="Segoe UI"/>
          <w:sz w:val="18"/>
          <w:szCs w:val="18"/>
        </w:rPr>
      </w:pPr>
      <w:r w:rsidRPr="00BA44CC">
        <w:rPr>
          <w:rStyle w:val="normaltextrun"/>
          <w:rFonts w:cs="Segoe UI"/>
          <w:color w:val="000000"/>
        </w:rPr>
        <w:t>accommodation –</w:t>
      </w:r>
      <w:r w:rsidR="003B7AED">
        <w:rPr>
          <w:rStyle w:val="normaltextrun"/>
          <w:rFonts w:cs="Segoe UI"/>
          <w:color w:val="000000"/>
        </w:rPr>
        <w:t xml:space="preserve"> </w:t>
      </w:r>
      <w:r w:rsidRPr="00BA44CC">
        <w:rPr>
          <w:rStyle w:val="normaltextrun"/>
          <w:rFonts w:cs="Segoe UI"/>
          <w:color w:val="000000"/>
        </w:rPr>
        <w:t>13,100 (13%) fewer jobs</w:t>
      </w:r>
      <w:r w:rsidRPr="00BA44CC">
        <w:rPr>
          <w:rStyle w:val="eop"/>
          <w:rFonts w:cs="Segoe UI"/>
          <w:color w:val="000000"/>
        </w:rPr>
        <w:t>  </w:t>
      </w:r>
    </w:p>
    <w:p w14:paraId="7EF189D2" w14:textId="0B48F9B7" w:rsidR="00BA44CC" w:rsidRPr="00BA44CC" w:rsidRDefault="00BA44CC" w:rsidP="003D7842">
      <w:pPr>
        <w:pStyle w:val="BulletList"/>
        <w:spacing w:line="300" w:lineRule="atLeast"/>
        <w:rPr>
          <w:rFonts w:ascii="Segoe UI" w:hAnsi="Segoe UI"/>
          <w:sz w:val="18"/>
          <w:szCs w:val="18"/>
        </w:rPr>
      </w:pPr>
      <w:r w:rsidRPr="00BA44CC">
        <w:rPr>
          <w:rStyle w:val="normaltextrun"/>
          <w:rFonts w:cs="Segoe UI"/>
          <w:color w:val="000000"/>
        </w:rPr>
        <w:t xml:space="preserve">air, </w:t>
      </w:r>
      <w:proofErr w:type="gramStart"/>
      <w:r w:rsidRPr="00BA44CC">
        <w:rPr>
          <w:rStyle w:val="normaltextrun"/>
          <w:rFonts w:cs="Segoe UI"/>
          <w:color w:val="000000"/>
        </w:rPr>
        <w:t>water</w:t>
      </w:r>
      <w:proofErr w:type="gramEnd"/>
      <w:r w:rsidRPr="00BA44CC">
        <w:rPr>
          <w:rStyle w:val="normaltextrun"/>
          <w:rFonts w:cs="Segoe UI"/>
          <w:color w:val="000000"/>
        </w:rPr>
        <w:t xml:space="preserve"> and other transport –</w:t>
      </w:r>
      <w:r w:rsidR="003B7AED">
        <w:rPr>
          <w:rStyle w:val="normaltextrun"/>
          <w:rFonts w:cs="Segoe UI"/>
          <w:color w:val="000000"/>
        </w:rPr>
        <w:t xml:space="preserve"> </w:t>
      </w:r>
      <w:r w:rsidRPr="00BA44CC">
        <w:rPr>
          <w:rStyle w:val="normaltextrun"/>
          <w:rFonts w:cs="Segoe UI"/>
          <w:color w:val="000000"/>
        </w:rPr>
        <w:t>7,300 (14%) fewer jobs</w:t>
      </w:r>
      <w:r w:rsidRPr="00BA44CC">
        <w:rPr>
          <w:rStyle w:val="eop"/>
          <w:rFonts w:cs="Segoe UI"/>
          <w:color w:val="000000"/>
        </w:rPr>
        <w:t> </w:t>
      </w:r>
    </w:p>
    <w:p w14:paraId="134142E4" w14:textId="72B87311" w:rsidR="00BA44CC" w:rsidRPr="00BA44CC" w:rsidRDefault="00BA44CC" w:rsidP="003D7842">
      <w:pPr>
        <w:pStyle w:val="BulletList"/>
        <w:spacing w:line="300" w:lineRule="atLeast"/>
        <w:rPr>
          <w:rStyle w:val="normaltextrun"/>
          <w:rFonts w:ascii="Segoe UI" w:hAnsi="Segoe UI"/>
          <w:sz w:val="18"/>
          <w:szCs w:val="18"/>
        </w:rPr>
      </w:pPr>
      <w:r w:rsidRPr="00BA44CC">
        <w:rPr>
          <w:rStyle w:val="normaltextrun"/>
          <w:rFonts w:cs="Segoe UI"/>
          <w:color w:val="000000"/>
        </w:rPr>
        <w:t>travel agency and information centre services –</w:t>
      </w:r>
      <w:r w:rsidR="003B7AED">
        <w:rPr>
          <w:rStyle w:val="normaltextrun"/>
          <w:rFonts w:cs="Segoe UI"/>
          <w:color w:val="000000"/>
        </w:rPr>
        <w:t xml:space="preserve"> </w:t>
      </w:r>
      <w:r w:rsidRPr="00BA44CC">
        <w:rPr>
          <w:rStyle w:val="normaltextrun"/>
          <w:rFonts w:cs="Segoe UI"/>
          <w:color w:val="000000"/>
        </w:rPr>
        <w:t>7,100 (14%) fewer jobs.</w:t>
      </w:r>
    </w:p>
    <w:p w14:paraId="49AFD335" w14:textId="49A4949C" w:rsidR="00BA44CC" w:rsidRPr="00BA44CC" w:rsidRDefault="00BA44CC" w:rsidP="003D7842">
      <w:pPr>
        <w:pStyle w:val="BulletList"/>
        <w:spacing w:line="300" w:lineRule="atLeast"/>
        <w:rPr>
          <w:rFonts w:ascii="Segoe UI" w:hAnsi="Segoe UI"/>
          <w:sz w:val="18"/>
          <w:szCs w:val="18"/>
        </w:rPr>
      </w:pPr>
      <w:r w:rsidRPr="00BA44CC">
        <w:rPr>
          <w:rStyle w:val="normaltextrun"/>
          <w:rFonts w:cs="Segoe UI"/>
          <w:color w:val="000000"/>
        </w:rPr>
        <w:t>cultural services –</w:t>
      </w:r>
      <w:r w:rsidR="003B7AED">
        <w:rPr>
          <w:rStyle w:val="normaltextrun"/>
          <w:rFonts w:cs="Segoe UI"/>
          <w:color w:val="000000"/>
        </w:rPr>
        <w:t xml:space="preserve"> </w:t>
      </w:r>
      <w:r w:rsidRPr="00BA44CC">
        <w:rPr>
          <w:rStyle w:val="normaltextrun"/>
          <w:rFonts w:cs="Segoe UI"/>
          <w:color w:val="000000"/>
        </w:rPr>
        <w:t>1,600 (13%) fewer jobs.</w:t>
      </w:r>
    </w:p>
    <w:p w14:paraId="670D6EB2" w14:textId="04CFC92F" w:rsidR="006730AA" w:rsidRDefault="006730AA">
      <w:pPr>
        <w:spacing w:before="0" w:after="160" w:line="259" w:lineRule="auto"/>
      </w:pPr>
      <w:r>
        <w:br w:type="page"/>
      </w:r>
    </w:p>
    <w:p w14:paraId="134B9799" w14:textId="6A4CB2E2" w:rsidR="004F13A1" w:rsidRPr="00E42903" w:rsidRDefault="004F13A1" w:rsidP="16C80330">
      <w:pPr>
        <w:pStyle w:val="Caption"/>
        <w:rPr>
          <w:b/>
          <w:bCs/>
          <w:i w:val="0"/>
          <w:iCs w:val="0"/>
        </w:rPr>
      </w:pPr>
      <w:r w:rsidRPr="16C80330">
        <w:rPr>
          <w:b/>
          <w:bCs/>
          <w:i w:val="0"/>
          <w:iCs w:val="0"/>
          <w:sz w:val="20"/>
          <w:szCs w:val="20"/>
        </w:rPr>
        <w:lastRenderedPageBreak/>
        <w:t xml:space="preserve">Figure 6. </w:t>
      </w:r>
      <w:r w:rsidRPr="16C80330">
        <w:rPr>
          <w:i w:val="0"/>
          <w:iCs w:val="0"/>
          <w:sz w:val="20"/>
          <w:szCs w:val="20"/>
        </w:rPr>
        <w:t>Change in tourism filled jobs from December quarter 2019 to June quarter 2023 by tourism-related industry.</w:t>
      </w:r>
      <w:r w:rsidR="00E42903" w:rsidRPr="005B7786">
        <w:rPr>
          <w:noProof/>
          <w:sz w:val="20"/>
          <w:szCs w:val="20"/>
        </w:rPr>
        <w:t xml:space="preserve"> </w:t>
      </w:r>
      <w:r w:rsidR="00E42903" w:rsidRPr="00FA68F1">
        <w:rPr>
          <w:noProof/>
        </w:rPr>
        <w:drawing>
          <wp:inline distT="0" distB="0" distL="0" distR="0" wp14:anchorId="2B9529CF" wp14:editId="086B65CD">
            <wp:extent cx="6132353" cy="4156941"/>
            <wp:effectExtent l="0" t="0" r="1905" b="0"/>
            <wp:docPr id="998822301" name="Picture 998822301" descr="Figure 6 shows a bar chart with the change in tourism filled jobs from December quarter 2019 to June quarter 2023 by tourism-related industry. The cafes, restaurants and takeaway food services sector had 17,600 (7%) more filled jobs in the June quarter 2023 than December quarter 2019 (pre-pandemic). In contrast, compared to the December 2019 level, education and training had 28,600 (39%) fewer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22301" name="Picture 998822301" descr="Figure 6 shows a bar chart with the change in tourism filled jobs from December quarter 2019 to June quarter 2023 by tourism-related industry. The cafes, restaurants and takeaway food services sector had 17,600 (7%) more filled jobs in the June quarter 2023 than December quarter 2019 (pre-pandemic). In contrast, compared to the December 2019 level, education and training had 28,600 (39%) fewer jobs."/>
                    <pic:cNvPicPr>
                      <a:picLocks noChangeAspect="1" noChangeArrowheads="1"/>
                    </pic:cNvPicPr>
                  </pic:nvPicPr>
                  <pic:blipFill rotWithShape="1">
                    <a:blip r:embed="rId21">
                      <a:extLst>
                        <a:ext uri="{28A0092B-C50C-407E-A947-70E740481C1C}">
                          <a14:useLocalDpi xmlns:a14="http://schemas.microsoft.com/office/drawing/2010/main" val="0"/>
                        </a:ext>
                      </a:extLst>
                    </a:blip>
                    <a:srcRect l="1518" t="1522" r="3693" b="1828"/>
                    <a:stretch/>
                  </pic:blipFill>
                  <pic:spPr bwMode="auto">
                    <a:xfrm>
                      <a:off x="0" y="0"/>
                      <a:ext cx="6141668" cy="4163255"/>
                    </a:xfrm>
                    <a:prstGeom prst="rect">
                      <a:avLst/>
                    </a:prstGeom>
                    <a:noFill/>
                    <a:ln>
                      <a:noFill/>
                    </a:ln>
                    <a:extLst>
                      <a:ext uri="{53640926-AAD7-44D8-BBD7-CCE9431645EC}">
                        <a14:shadowObscured xmlns:a14="http://schemas.microsoft.com/office/drawing/2010/main"/>
                      </a:ext>
                    </a:extLst>
                  </pic:spPr>
                </pic:pic>
              </a:graphicData>
            </a:graphic>
          </wp:inline>
        </w:drawing>
      </w:r>
    </w:p>
    <w:p w14:paraId="2B144783" w14:textId="0F23D8CE" w:rsidR="0043360F" w:rsidRDefault="0043360F" w:rsidP="00CA6C84">
      <w:pPr>
        <w:pStyle w:val="Heading3"/>
      </w:pPr>
      <w:r>
        <w:t>Detailed ABS labour force survey data</w:t>
      </w:r>
    </w:p>
    <w:p w14:paraId="20C23220" w14:textId="77777777" w:rsidR="00F763B4" w:rsidRDefault="004A191C" w:rsidP="003D7842">
      <w:pPr>
        <w:spacing w:line="300" w:lineRule="atLeast"/>
      </w:pPr>
      <w:r>
        <w:t xml:space="preserve">Additional data at the industry level </w:t>
      </w:r>
      <w:r w:rsidR="00257E41">
        <w:t>(</w:t>
      </w:r>
      <w:r w:rsidR="00003070">
        <w:t xml:space="preserve">as per the ANZSIC classification) </w:t>
      </w:r>
      <w:r>
        <w:t xml:space="preserve">is available in the ABS detailed labour force </w:t>
      </w:r>
      <w:r w:rsidR="0043360F">
        <w:t xml:space="preserve">survey (LFS) </w:t>
      </w:r>
      <w:r>
        <w:t>releases.</w:t>
      </w:r>
      <w:r w:rsidR="0043360F">
        <w:t xml:space="preserve"> </w:t>
      </w:r>
      <w:r w:rsidR="00003070">
        <w:t xml:space="preserve">The accommodation and food services industry </w:t>
      </w:r>
      <w:proofErr w:type="gramStart"/>
      <w:r w:rsidR="00AC17DD">
        <w:t>is</w:t>
      </w:r>
      <w:proofErr w:type="gramEnd"/>
      <w:r w:rsidR="00AC17DD">
        <w:t xml:space="preserve"> the industry with the most</w:t>
      </w:r>
      <w:r w:rsidR="00003070">
        <w:t xml:space="preserve"> cross-over with the visitor economy</w:t>
      </w:r>
      <w:r w:rsidR="004C5D65">
        <w:t>, as it caters for visitors as well as residents.</w:t>
      </w:r>
      <w:r w:rsidR="00003070">
        <w:t xml:space="preserve"> </w:t>
      </w:r>
      <w:r>
        <w:t xml:space="preserve">For the accommodation and food services industry, the </w:t>
      </w:r>
      <w:r w:rsidR="00AE5D87">
        <w:t xml:space="preserve">latest </w:t>
      </w:r>
      <w:r>
        <w:t>quarterly report</w:t>
      </w:r>
      <w:r w:rsidR="0089114D">
        <w:t xml:space="preserve"> (August 2023)</w:t>
      </w:r>
      <w:r>
        <w:t xml:space="preserve"> shows that</w:t>
      </w:r>
      <w:r w:rsidR="00F72692">
        <w:t xml:space="preserve"> t</w:t>
      </w:r>
      <w:r w:rsidRPr="004F228D">
        <w:t>he return to the pre-pandemic level of employment in the accommodation and food services industry varie</w:t>
      </w:r>
      <w:r w:rsidR="003C4BB7">
        <w:t>d</w:t>
      </w:r>
      <w:r w:rsidRPr="004F228D">
        <w:t xml:space="preserve"> by state</w:t>
      </w:r>
      <w:r w:rsidR="00FE1D6B">
        <w:t>/territory</w:t>
      </w:r>
      <w:r w:rsidRPr="004F228D">
        <w:t xml:space="preserve">. </w:t>
      </w:r>
    </w:p>
    <w:p w14:paraId="2F659776" w14:textId="619809F0" w:rsidR="00C50030" w:rsidRPr="00C50030" w:rsidRDefault="00C50030" w:rsidP="003D7842">
      <w:pPr>
        <w:spacing w:line="300" w:lineRule="atLeast"/>
      </w:pPr>
      <w:r w:rsidRPr="00C50030">
        <w:t>In August 2023, the number of people employed in the accommodation and food services industry was:</w:t>
      </w:r>
    </w:p>
    <w:p w14:paraId="75C07828" w14:textId="5744A7ED" w:rsidR="00C50030" w:rsidRDefault="00C50030" w:rsidP="006949F5">
      <w:pPr>
        <w:pStyle w:val="BulletList"/>
      </w:pPr>
      <w:r w:rsidRPr="00C50030">
        <w:t>19% higher in NT (11,000 jobs versus 9,000 in Nov</w:t>
      </w:r>
      <w:r w:rsidR="00BB7A10">
        <w:t>ember</w:t>
      </w:r>
      <w:r w:rsidRPr="00C50030">
        <w:t xml:space="preserve"> 2019)</w:t>
      </w:r>
    </w:p>
    <w:p w14:paraId="299EBEC3" w14:textId="7FEB19A4" w:rsidR="004C7920" w:rsidRPr="00C50030" w:rsidRDefault="004C7920" w:rsidP="006949F5">
      <w:pPr>
        <w:pStyle w:val="BulletList"/>
      </w:pPr>
      <w:r w:rsidRPr="00C50030">
        <w:t>17% higher in WA (99,000 jobs versus 85,000 in Nov</w:t>
      </w:r>
      <w:r w:rsidR="00BB7A10">
        <w:t>ember</w:t>
      </w:r>
      <w:r w:rsidRPr="00C50030">
        <w:t xml:space="preserve"> 2019)</w:t>
      </w:r>
    </w:p>
    <w:p w14:paraId="79D9B8D9" w14:textId="2CE5A520" w:rsidR="00C72A35" w:rsidRPr="00C50030" w:rsidRDefault="004C7920" w:rsidP="006949F5">
      <w:pPr>
        <w:pStyle w:val="BulletList"/>
      </w:pPr>
      <w:r w:rsidRPr="00C50030">
        <w:t xml:space="preserve">6% higher in Vic (220,000 jobs versus 208,000 in </w:t>
      </w:r>
      <w:r w:rsidR="00BB7A10" w:rsidRPr="00C50030">
        <w:t>Nov</w:t>
      </w:r>
      <w:r w:rsidR="00BB7A10">
        <w:t>ember</w:t>
      </w:r>
      <w:r w:rsidR="00BB7A10" w:rsidRPr="00C50030">
        <w:t xml:space="preserve"> </w:t>
      </w:r>
      <w:r w:rsidRPr="00C50030">
        <w:t>2019)</w:t>
      </w:r>
    </w:p>
    <w:p w14:paraId="73CE8041" w14:textId="00FC91AC" w:rsidR="00C50030" w:rsidRPr="00C50030" w:rsidRDefault="00C50030" w:rsidP="006949F5">
      <w:pPr>
        <w:pStyle w:val="BulletList"/>
      </w:pPr>
      <w:r w:rsidRPr="00C50030">
        <w:t xml:space="preserve">3% lower in NSW (294,000 jobs versus 302,000 in </w:t>
      </w:r>
      <w:r w:rsidR="00BB7A10" w:rsidRPr="00C50030">
        <w:t>Nov</w:t>
      </w:r>
      <w:r w:rsidR="00BB7A10">
        <w:t>ember</w:t>
      </w:r>
      <w:r w:rsidR="00BB7A10" w:rsidRPr="00C50030">
        <w:t xml:space="preserve"> </w:t>
      </w:r>
      <w:r w:rsidRPr="00C50030">
        <w:t>2019)</w:t>
      </w:r>
    </w:p>
    <w:p w14:paraId="541B22D7" w14:textId="746D2D2D" w:rsidR="00C50030" w:rsidRPr="00C50030" w:rsidRDefault="00C50030" w:rsidP="006949F5">
      <w:pPr>
        <w:pStyle w:val="BulletList"/>
      </w:pPr>
      <w:r w:rsidRPr="00C50030">
        <w:t xml:space="preserve">9% lower in SA (56,000 jobs versus 62,000 in </w:t>
      </w:r>
      <w:r w:rsidR="00BB7A10" w:rsidRPr="00C50030">
        <w:t>Nov</w:t>
      </w:r>
      <w:r w:rsidR="00BB7A10">
        <w:t>ember</w:t>
      </w:r>
      <w:r w:rsidR="00BB7A10" w:rsidRPr="00C50030">
        <w:t xml:space="preserve"> </w:t>
      </w:r>
      <w:r w:rsidRPr="00C50030">
        <w:t>2019)</w:t>
      </w:r>
    </w:p>
    <w:p w14:paraId="30147B3B" w14:textId="3BD0DF28" w:rsidR="00C50030" w:rsidRPr="00C50030" w:rsidRDefault="00C50030" w:rsidP="006949F5">
      <w:pPr>
        <w:pStyle w:val="BulletList"/>
      </w:pPr>
      <w:r w:rsidRPr="00C50030">
        <w:t xml:space="preserve">9% lower in ACT (16,000 jobs versus 18,000 in </w:t>
      </w:r>
      <w:r w:rsidR="00BB7A10" w:rsidRPr="00C50030">
        <w:t>Nov</w:t>
      </w:r>
      <w:r w:rsidR="00BB7A10">
        <w:t>ember</w:t>
      </w:r>
      <w:r w:rsidR="00BB7A10" w:rsidRPr="00C50030">
        <w:t xml:space="preserve"> </w:t>
      </w:r>
      <w:r w:rsidRPr="00C50030">
        <w:t>2019)</w:t>
      </w:r>
    </w:p>
    <w:p w14:paraId="1CC85A35" w14:textId="5A188A29" w:rsidR="00C50030" w:rsidRPr="00C50030" w:rsidRDefault="00C50030" w:rsidP="006949F5">
      <w:pPr>
        <w:pStyle w:val="BulletList"/>
      </w:pPr>
      <w:r w:rsidRPr="00C50030">
        <w:t xml:space="preserve">12% lower in Tas (20,000 jobs versus 23,000 in </w:t>
      </w:r>
      <w:r w:rsidR="00BB7A10" w:rsidRPr="00C50030">
        <w:t>Nov</w:t>
      </w:r>
      <w:r w:rsidR="00BB7A10">
        <w:t>ember</w:t>
      </w:r>
      <w:r w:rsidR="00BB7A10" w:rsidRPr="00C50030">
        <w:t xml:space="preserve"> </w:t>
      </w:r>
      <w:r w:rsidRPr="00C50030">
        <w:t>2019)</w:t>
      </w:r>
    </w:p>
    <w:p w14:paraId="55798EE9" w14:textId="50F02DE1" w:rsidR="00EC59F5" w:rsidRDefault="00C50030" w:rsidP="006949F5">
      <w:pPr>
        <w:pStyle w:val="BulletList"/>
      </w:pPr>
      <w:r w:rsidRPr="00C50030">
        <w:t xml:space="preserve">12% lower in Qld (192,000 jobs versus 217,000 in </w:t>
      </w:r>
      <w:r w:rsidR="00BB7A10" w:rsidRPr="00C50030">
        <w:t>Nov</w:t>
      </w:r>
      <w:r w:rsidR="00BB7A10">
        <w:t>ember</w:t>
      </w:r>
      <w:r w:rsidR="00BB7A10" w:rsidRPr="00C50030">
        <w:t xml:space="preserve"> </w:t>
      </w:r>
      <w:r w:rsidRPr="00C50030">
        <w:t>2019)</w:t>
      </w:r>
      <w:r w:rsidR="00EC59F5">
        <w:t>.</w:t>
      </w:r>
    </w:p>
    <w:p w14:paraId="3ECD7D30" w14:textId="054FA42D" w:rsidR="00A24FBC" w:rsidRDefault="00C50030" w:rsidP="003D7842">
      <w:pPr>
        <w:spacing w:line="300" w:lineRule="atLeast"/>
      </w:pPr>
      <w:r w:rsidRPr="00C50030">
        <w:t xml:space="preserve">Although </w:t>
      </w:r>
      <w:r w:rsidR="006C5B7A">
        <w:t>t</w:t>
      </w:r>
      <w:r w:rsidR="002170E2">
        <w:t xml:space="preserve">otal </w:t>
      </w:r>
      <w:r w:rsidRPr="00C50030">
        <w:t>employment in</w:t>
      </w:r>
      <w:r w:rsidR="003B6D06">
        <w:t xml:space="preserve"> </w:t>
      </w:r>
      <w:r w:rsidRPr="00C50030">
        <w:t xml:space="preserve">Tasmania, </w:t>
      </w:r>
      <w:r w:rsidR="008752C3">
        <w:t xml:space="preserve">the </w:t>
      </w:r>
      <w:r w:rsidRPr="00C50030">
        <w:t>ACT, and New South Wales remained below pre-pandemic level</w:t>
      </w:r>
      <w:r w:rsidR="008A367C">
        <w:t>s</w:t>
      </w:r>
      <w:r w:rsidRPr="00C50030">
        <w:t xml:space="preserve"> in August 2023, </w:t>
      </w:r>
      <w:r w:rsidRPr="006949F5">
        <w:rPr>
          <w:b/>
          <w:bCs/>
        </w:rPr>
        <w:t>full-time</w:t>
      </w:r>
      <w:r w:rsidRPr="00C50030">
        <w:t xml:space="preserve"> employment </w:t>
      </w:r>
      <w:r w:rsidR="00840560" w:rsidRPr="00C50030">
        <w:t xml:space="preserve">in the accommodation and food services </w:t>
      </w:r>
      <w:r w:rsidR="00840560" w:rsidRPr="00C50030">
        <w:lastRenderedPageBreak/>
        <w:t xml:space="preserve">industry </w:t>
      </w:r>
      <w:r w:rsidR="00840560">
        <w:t>in these states</w:t>
      </w:r>
      <w:r w:rsidR="00844330">
        <w:t xml:space="preserve">/territories had </w:t>
      </w:r>
      <w:r w:rsidRPr="00C50030">
        <w:t xml:space="preserve">surpassed its pre-pandemic level. </w:t>
      </w:r>
      <w:r w:rsidR="00F9775E">
        <w:t>On the other hand, f</w:t>
      </w:r>
      <w:r w:rsidR="00844330">
        <w:t xml:space="preserve">ull-time </w:t>
      </w:r>
      <w:r w:rsidR="00A13EB2">
        <w:t xml:space="preserve">employment in the accommodation and food services industry in </w:t>
      </w:r>
      <w:r w:rsidRPr="00C50030">
        <w:t>Queensland and South Australia had yet to recover</w:t>
      </w:r>
      <w:r w:rsidR="00A13EB2">
        <w:t xml:space="preserve"> </w:t>
      </w:r>
      <w:r w:rsidR="000039AD">
        <w:t>to their pre-pandemic levels</w:t>
      </w:r>
      <w:r w:rsidR="00E56DCB">
        <w:t xml:space="preserve"> </w:t>
      </w:r>
      <w:r w:rsidR="00A13EB2">
        <w:t>in August 2023</w:t>
      </w:r>
      <w:r w:rsidR="00325602">
        <w:t>.</w:t>
      </w:r>
      <w:r w:rsidR="0043360F">
        <w:rPr>
          <w:rStyle w:val="FootnoteReference"/>
        </w:rPr>
        <w:footnoteReference w:id="4"/>
      </w:r>
    </w:p>
    <w:p w14:paraId="469A3284" w14:textId="296A2CA2" w:rsidR="00394C5A" w:rsidRDefault="00394C5A" w:rsidP="003D7842">
      <w:pPr>
        <w:spacing w:line="300" w:lineRule="atLeast"/>
        <w:rPr>
          <w:lang w:eastAsia="zh-CN"/>
        </w:rPr>
      </w:pPr>
      <w:r>
        <w:t xml:space="preserve">This </w:t>
      </w:r>
      <w:r w:rsidR="00751D50">
        <w:t xml:space="preserve">ABS </w:t>
      </w:r>
      <w:r>
        <w:t xml:space="preserve">quarterly </w:t>
      </w:r>
      <w:r w:rsidR="00751D50">
        <w:t xml:space="preserve">labour force </w:t>
      </w:r>
      <w:r>
        <w:t xml:space="preserve">data source also provides information on the </w:t>
      </w:r>
      <w:r w:rsidR="008C07CB">
        <w:rPr>
          <w:lang w:eastAsia="zh-CN"/>
        </w:rPr>
        <w:t xml:space="preserve">age distribution of workers. </w:t>
      </w:r>
      <w:r w:rsidR="005C2FD7">
        <w:rPr>
          <w:lang w:eastAsia="zh-CN"/>
        </w:rPr>
        <w:t>The</w:t>
      </w:r>
      <w:r w:rsidR="007C0C2C">
        <w:rPr>
          <w:lang w:eastAsia="zh-CN"/>
        </w:rPr>
        <w:t xml:space="preserve"> age distribution of workers </w:t>
      </w:r>
      <w:r w:rsidR="000A22B1">
        <w:rPr>
          <w:lang w:eastAsia="zh-CN"/>
        </w:rPr>
        <w:t xml:space="preserve">by industry shows that the accommodation and food services industry had the highest share of youth workers of all industries (48% of </w:t>
      </w:r>
      <w:r w:rsidR="005805E7">
        <w:rPr>
          <w:lang w:eastAsia="zh-CN"/>
        </w:rPr>
        <w:t>employees</w:t>
      </w:r>
      <w:r w:rsidR="00896D81">
        <w:rPr>
          <w:lang w:eastAsia="zh-CN"/>
        </w:rPr>
        <w:t xml:space="preserve"> are</w:t>
      </w:r>
      <w:r w:rsidR="005805E7">
        <w:rPr>
          <w:lang w:eastAsia="zh-CN"/>
        </w:rPr>
        <w:t xml:space="preserve"> aged 15-2</w:t>
      </w:r>
      <w:r w:rsidR="00BB0301">
        <w:rPr>
          <w:lang w:eastAsia="zh-CN"/>
        </w:rPr>
        <w:t>4 years).</w:t>
      </w:r>
      <w:r w:rsidR="00355536">
        <w:rPr>
          <w:lang w:eastAsia="zh-CN"/>
        </w:rPr>
        <w:t xml:space="preserve"> </w:t>
      </w:r>
      <w:r w:rsidR="00E379B4">
        <w:rPr>
          <w:lang w:eastAsia="zh-CN"/>
        </w:rPr>
        <w:t xml:space="preserve">This was </w:t>
      </w:r>
      <w:r w:rsidR="00B946C4">
        <w:rPr>
          <w:lang w:eastAsia="zh-CN"/>
        </w:rPr>
        <w:t>3</w:t>
      </w:r>
      <w:r w:rsidR="00E379B4">
        <w:rPr>
          <w:lang w:eastAsia="zh-CN"/>
        </w:rPr>
        <w:t xml:space="preserve"> times</w:t>
      </w:r>
      <w:r w:rsidR="00355536">
        <w:rPr>
          <w:lang w:eastAsia="zh-CN"/>
        </w:rPr>
        <w:t xml:space="preserve"> </w:t>
      </w:r>
      <w:r w:rsidR="005E78C6">
        <w:rPr>
          <w:lang w:eastAsia="zh-CN"/>
        </w:rPr>
        <w:t xml:space="preserve">higher than </w:t>
      </w:r>
      <w:r w:rsidR="00355536">
        <w:rPr>
          <w:lang w:eastAsia="zh-CN"/>
        </w:rPr>
        <w:t xml:space="preserve">the average </w:t>
      </w:r>
      <w:r w:rsidR="005E78C6">
        <w:rPr>
          <w:lang w:eastAsia="zh-CN"/>
        </w:rPr>
        <w:t>for</w:t>
      </w:r>
      <w:r w:rsidR="00355536">
        <w:rPr>
          <w:lang w:eastAsia="zh-CN"/>
        </w:rPr>
        <w:t xml:space="preserve"> all </w:t>
      </w:r>
      <w:r w:rsidR="005E78C6">
        <w:rPr>
          <w:lang w:eastAsia="zh-CN"/>
        </w:rPr>
        <w:t xml:space="preserve">other </w:t>
      </w:r>
      <w:r w:rsidR="00355536">
        <w:rPr>
          <w:lang w:eastAsia="zh-CN"/>
        </w:rPr>
        <w:t>industries</w:t>
      </w:r>
      <w:r w:rsidR="00E379B4">
        <w:rPr>
          <w:lang w:eastAsia="zh-CN"/>
        </w:rPr>
        <w:t>, which</w:t>
      </w:r>
      <w:r w:rsidR="00355536">
        <w:rPr>
          <w:lang w:eastAsia="zh-CN"/>
        </w:rPr>
        <w:t xml:space="preserve"> was 1</w:t>
      </w:r>
      <w:r w:rsidR="00B946C4">
        <w:rPr>
          <w:lang w:eastAsia="zh-CN"/>
        </w:rPr>
        <w:t>5</w:t>
      </w:r>
      <w:r w:rsidR="00355536">
        <w:rPr>
          <w:lang w:eastAsia="zh-CN"/>
        </w:rPr>
        <w:t>%</w:t>
      </w:r>
      <w:r w:rsidR="00124C1D">
        <w:rPr>
          <w:lang w:eastAsia="zh-CN"/>
        </w:rPr>
        <w:t xml:space="preserve"> in </w:t>
      </w:r>
      <w:r w:rsidR="00B946C4">
        <w:rPr>
          <w:lang w:eastAsia="zh-CN"/>
        </w:rPr>
        <w:t xml:space="preserve">August </w:t>
      </w:r>
      <w:r w:rsidR="00124C1D">
        <w:rPr>
          <w:lang w:eastAsia="zh-CN"/>
        </w:rPr>
        <w:t>2023.</w:t>
      </w:r>
      <w:r w:rsidR="000E14C0">
        <w:rPr>
          <w:lang w:eastAsia="zh-CN"/>
        </w:rPr>
        <w:t xml:space="preserve"> The accommodation and food services industry </w:t>
      </w:r>
      <w:r w:rsidR="00330C7A">
        <w:rPr>
          <w:lang w:eastAsia="zh-CN"/>
        </w:rPr>
        <w:t>conversely</w:t>
      </w:r>
      <w:r w:rsidR="000E14C0">
        <w:rPr>
          <w:lang w:eastAsia="zh-CN"/>
        </w:rPr>
        <w:t xml:space="preserve"> had the lowest share of older workers (</w:t>
      </w:r>
      <w:r w:rsidR="00514829">
        <w:rPr>
          <w:lang w:eastAsia="zh-CN"/>
        </w:rPr>
        <w:t>1</w:t>
      </w:r>
      <w:r w:rsidR="00B946C4">
        <w:rPr>
          <w:lang w:eastAsia="zh-CN"/>
        </w:rPr>
        <w:t>4</w:t>
      </w:r>
      <w:r w:rsidR="00514829">
        <w:rPr>
          <w:lang w:eastAsia="zh-CN"/>
        </w:rPr>
        <w:t>% of employees aged over 50 years)</w:t>
      </w:r>
      <w:r w:rsidR="0069085D">
        <w:rPr>
          <w:lang w:eastAsia="zh-CN"/>
        </w:rPr>
        <w:t xml:space="preserve">, compared with </w:t>
      </w:r>
      <w:r w:rsidR="00330C7A">
        <w:rPr>
          <w:lang w:eastAsia="zh-CN"/>
        </w:rPr>
        <w:t>30</w:t>
      </w:r>
      <w:r w:rsidR="0069085D">
        <w:rPr>
          <w:lang w:eastAsia="zh-CN"/>
        </w:rPr>
        <w:t xml:space="preserve">% for </w:t>
      </w:r>
      <w:r w:rsidR="00330C7A">
        <w:rPr>
          <w:lang w:eastAsia="zh-CN"/>
        </w:rPr>
        <w:t>all other industries</w:t>
      </w:r>
      <w:r w:rsidR="00514829">
        <w:rPr>
          <w:lang w:eastAsia="zh-CN"/>
        </w:rPr>
        <w:t>.</w:t>
      </w:r>
      <w:r w:rsidR="00B6262D">
        <w:rPr>
          <w:lang w:eastAsia="zh-CN"/>
        </w:rPr>
        <w:t xml:space="preserve"> These shares are largely unchanged from pre-pandemic</w:t>
      </w:r>
      <w:r w:rsidR="00BE66AF">
        <w:rPr>
          <w:lang w:eastAsia="zh-CN"/>
        </w:rPr>
        <w:t xml:space="preserve"> figures</w:t>
      </w:r>
      <w:r w:rsidR="00B6262D">
        <w:rPr>
          <w:lang w:eastAsia="zh-CN"/>
        </w:rPr>
        <w:t>.</w:t>
      </w:r>
    </w:p>
    <w:p w14:paraId="2FBEDAB4" w14:textId="693F150C" w:rsidR="00A24FBC" w:rsidRDefault="3294D0E8" w:rsidP="003D7842">
      <w:pPr>
        <w:spacing w:line="300" w:lineRule="atLeast"/>
        <w:rPr>
          <w:lang w:eastAsia="zh-CN"/>
        </w:rPr>
      </w:pPr>
      <w:r>
        <w:t xml:space="preserve">The same quarterly data set </w:t>
      </w:r>
      <w:r w:rsidR="3B950684">
        <w:t xml:space="preserve">reports on the </w:t>
      </w:r>
      <w:r>
        <w:t>number of</w:t>
      </w:r>
      <w:r w:rsidRPr="4D5B3578">
        <w:rPr>
          <w:lang w:eastAsia="zh-CN"/>
        </w:rPr>
        <w:t xml:space="preserve"> hours worked in the industry</w:t>
      </w:r>
      <w:r w:rsidR="3B950684" w:rsidRPr="4D5B3578">
        <w:rPr>
          <w:lang w:eastAsia="zh-CN"/>
        </w:rPr>
        <w:t xml:space="preserve">. This </w:t>
      </w:r>
      <w:r w:rsidR="014BBF10" w:rsidRPr="4D5B3578">
        <w:rPr>
          <w:lang w:eastAsia="zh-CN"/>
        </w:rPr>
        <w:t xml:space="preserve">shows that the number of hours worked in the accommodation and food services industry increased by </w:t>
      </w:r>
      <w:r w:rsidR="00C41E71">
        <w:rPr>
          <w:lang w:eastAsia="zh-CN"/>
        </w:rPr>
        <w:t>64</w:t>
      </w:r>
      <w:r w:rsidR="014BBF10" w:rsidRPr="4D5B3578">
        <w:rPr>
          <w:lang w:eastAsia="zh-CN"/>
        </w:rPr>
        <w:t xml:space="preserve">% between August 2021 and </w:t>
      </w:r>
      <w:r w:rsidR="00C41E71">
        <w:rPr>
          <w:lang w:eastAsia="zh-CN"/>
        </w:rPr>
        <w:t>August</w:t>
      </w:r>
      <w:r w:rsidR="3A17CEB5" w:rsidRPr="4D5B3578">
        <w:rPr>
          <w:lang w:eastAsia="zh-CN"/>
        </w:rPr>
        <w:t xml:space="preserve"> 2023 (from the </w:t>
      </w:r>
      <w:r w:rsidR="002609C4">
        <w:rPr>
          <w:lang w:eastAsia="zh-CN"/>
        </w:rPr>
        <w:t>COVID-19 ‘</w:t>
      </w:r>
      <w:r w:rsidR="2146EE52" w:rsidRPr="4D5B3578">
        <w:rPr>
          <w:lang w:eastAsia="zh-CN"/>
        </w:rPr>
        <w:t>D</w:t>
      </w:r>
      <w:r w:rsidR="32B82BAF" w:rsidRPr="4D5B3578">
        <w:rPr>
          <w:lang w:eastAsia="zh-CN"/>
        </w:rPr>
        <w:t>elta</w:t>
      </w:r>
      <w:r w:rsidR="002609C4">
        <w:rPr>
          <w:lang w:eastAsia="zh-CN"/>
        </w:rPr>
        <w:t>’</w:t>
      </w:r>
      <w:r w:rsidR="32B82BAF" w:rsidRPr="4D5B3578">
        <w:rPr>
          <w:lang w:eastAsia="zh-CN"/>
        </w:rPr>
        <w:t xml:space="preserve"> lockdown</w:t>
      </w:r>
      <w:r w:rsidR="00506D1A">
        <w:rPr>
          <w:lang w:eastAsia="zh-CN"/>
        </w:rPr>
        <w:t>s</w:t>
      </w:r>
      <w:r w:rsidR="32B82BAF" w:rsidRPr="4D5B3578">
        <w:rPr>
          <w:lang w:eastAsia="zh-CN"/>
        </w:rPr>
        <w:t xml:space="preserve"> until the most recently available data). </w:t>
      </w:r>
    </w:p>
    <w:p w14:paraId="65872F42" w14:textId="4DF9D09C" w:rsidR="00276F88" w:rsidRPr="00276F88" w:rsidRDefault="002216B4" w:rsidP="00276F88">
      <w:pPr>
        <w:spacing w:line="300" w:lineRule="atLeast"/>
        <w:rPr>
          <w:lang w:eastAsia="zh-CN"/>
        </w:rPr>
      </w:pPr>
      <w:r>
        <w:rPr>
          <w:lang w:eastAsia="zh-CN"/>
        </w:rPr>
        <w:t>T</w:t>
      </w:r>
      <w:r w:rsidR="007B1DF5">
        <w:rPr>
          <w:lang w:eastAsia="zh-CN"/>
        </w:rPr>
        <w:t xml:space="preserve">he high level of detail in this </w:t>
      </w:r>
      <w:r w:rsidR="002042D1">
        <w:rPr>
          <w:lang w:eastAsia="zh-CN"/>
        </w:rPr>
        <w:t>data source</w:t>
      </w:r>
      <w:r>
        <w:rPr>
          <w:lang w:eastAsia="zh-CN"/>
        </w:rPr>
        <w:t xml:space="preserve"> al</w:t>
      </w:r>
      <w:r w:rsidR="00936C8A">
        <w:rPr>
          <w:lang w:eastAsia="zh-CN"/>
        </w:rPr>
        <w:t>lows measurement of some underrepresented cohorts</w:t>
      </w:r>
      <w:r w:rsidR="00DF02E3">
        <w:rPr>
          <w:lang w:eastAsia="zh-CN"/>
        </w:rPr>
        <w:t xml:space="preserve"> of the work</w:t>
      </w:r>
      <w:r w:rsidR="003E266F">
        <w:rPr>
          <w:lang w:eastAsia="zh-CN"/>
        </w:rPr>
        <w:t>force</w:t>
      </w:r>
      <w:r w:rsidR="00936C8A">
        <w:rPr>
          <w:lang w:eastAsia="zh-CN"/>
        </w:rPr>
        <w:t xml:space="preserve"> such as </w:t>
      </w:r>
      <w:r w:rsidR="00224210">
        <w:rPr>
          <w:lang w:eastAsia="zh-CN"/>
        </w:rPr>
        <w:t xml:space="preserve">mature-aged workers, </w:t>
      </w:r>
      <w:proofErr w:type="gramStart"/>
      <w:r w:rsidR="002503F8">
        <w:rPr>
          <w:lang w:eastAsia="zh-CN"/>
        </w:rPr>
        <w:t>women</w:t>
      </w:r>
      <w:proofErr w:type="gramEnd"/>
      <w:r w:rsidR="002503F8">
        <w:rPr>
          <w:lang w:eastAsia="zh-CN"/>
        </w:rPr>
        <w:t xml:space="preserve"> and </w:t>
      </w:r>
      <w:r w:rsidR="00DB3085">
        <w:rPr>
          <w:lang w:eastAsia="zh-CN"/>
        </w:rPr>
        <w:t>young workers</w:t>
      </w:r>
      <w:r w:rsidR="00546CAD">
        <w:rPr>
          <w:lang w:eastAsia="zh-CN"/>
        </w:rPr>
        <w:t>. However</w:t>
      </w:r>
      <w:r w:rsidR="002042D1">
        <w:rPr>
          <w:lang w:eastAsia="zh-CN"/>
        </w:rPr>
        <w:t xml:space="preserve">, there </w:t>
      </w:r>
      <w:r w:rsidR="00DB3085">
        <w:rPr>
          <w:lang w:eastAsia="zh-CN"/>
        </w:rPr>
        <w:t>are</w:t>
      </w:r>
      <w:r w:rsidR="002042D1">
        <w:rPr>
          <w:lang w:eastAsia="zh-CN"/>
        </w:rPr>
        <w:t xml:space="preserve"> no measure</w:t>
      </w:r>
      <w:r w:rsidR="00DB3085">
        <w:rPr>
          <w:lang w:eastAsia="zh-CN"/>
        </w:rPr>
        <w:t>s</w:t>
      </w:r>
      <w:r w:rsidR="002042D1">
        <w:rPr>
          <w:lang w:eastAsia="zh-CN"/>
        </w:rPr>
        <w:t xml:space="preserve"> of jobs held by First Nations </w:t>
      </w:r>
      <w:r w:rsidR="00436B78">
        <w:rPr>
          <w:lang w:eastAsia="zh-CN"/>
        </w:rPr>
        <w:t xml:space="preserve">people or people with disability. There </w:t>
      </w:r>
      <w:r w:rsidR="003E266F">
        <w:rPr>
          <w:lang w:eastAsia="zh-CN"/>
        </w:rPr>
        <w:t>are</w:t>
      </w:r>
      <w:r w:rsidR="00436B78">
        <w:rPr>
          <w:lang w:eastAsia="zh-CN"/>
        </w:rPr>
        <w:t xml:space="preserve"> no data </w:t>
      </w:r>
      <w:r w:rsidR="003E266F">
        <w:rPr>
          <w:lang w:eastAsia="zh-CN"/>
        </w:rPr>
        <w:t xml:space="preserve">series </w:t>
      </w:r>
      <w:r w:rsidR="00436B78">
        <w:rPr>
          <w:lang w:eastAsia="zh-CN"/>
        </w:rPr>
        <w:t xml:space="preserve">available on </w:t>
      </w:r>
      <w:r w:rsidR="005C6DC6">
        <w:rPr>
          <w:lang w:eastAsia="zh-CN"/>
        </w:rPr>
        <w:t>the employment of</w:t>
      </w:r>
      <w:r w:rsidR="00276F88">
        <w:rPr>
          <w:lang w:eastAsia="zh-CN"/>
        </w:rPr>
        <w:t xml:space="preserve"> </w:t>
      </w:r>
      <w:r w:rsidR="00276F88" w:rsidRPr="00276F88">
        <w:rPr>
          <w:lang w:eastAsia="zh-CN"/>
        </w:rPr>
        <w:t>First Nations people or people with disability in the visitor economy, either.</w:t>
      </w:r>
    </w:p>
    <w:p w14:paraId="16CE4B1C" w14:textId="2C8D1F49" w:rsidR="004A191C" w:rsidRPr="00C279D9" w:rsidRDefault="00EA47E2" w:rsidP="009B5253">
      <w:pPr>
        <w:pStyle w:val="Heading3"/>
        <w:spacing w:before="360" w:line="300" w:lineRule="atLeast"/>
      </w:pPr>
      <w:r>
        <w:t>Job</w:t>
      </w:r>
      <w:r w:rsidR="004A191C">
        <w:t xml:space="preserve"> vacancies</w:t>
      </w:r>
      <w:r>
        <w:t xml:space="preserve"> in the visitor economy</w:t>
      </w:r>
    </w:p>
    <w:p w14:paraId="21D444DE" w14:textId="5D0BF1DC" w:rsidR="00E42903" w:rsidRDefault="002C6489" w:rsidP="00E42903">
      <w:pPr>
        <w:spacing w:before="0" w:after="0" w:line="300" w:lineRule="atLeast"/>
      </w:pPr>
      <w:r w:rsidRPr="007F2CC5">
        <w:t>Tourism-related job vacancies</w:t>
      </w:r>
      <w:r>
        <w:t xml:space="preserve"> rose rapidly </w:t>
      </w:r>
      <w:r w:rsidRPr="00EA3603">
        <w:rPr>
          <w:color w:val="auto"/>
        </w:rPr>
        <w:t xml:space="preserve">from </w:t>
      </w:r>
      <w:r w:rsidR="00EA3603" w:rsidRPr="00EA3603">
        <w:rPr>
          <w:color w:val="auto"/>
        </w:rPr>
        <w:t>October</w:t>
      </w:r>
      <w:r w:rsidR="00463BDA" w:rsidRPr="00EA3603">
        <w:rPr>
          <w:color w:val="auto"/>
        </w:rPr>
        <w:t xml:space="preserve"> </w:t>
      </w:r>
      <w:r w:rsidR="00546C2C" w:rsidRPr="00EA3603">
        <w:rPr>
          <w:color w:val="auto"/>
        </w:rPr>
        <w:t>2021</w:t>
      </w:r>
      <w:r w:rsidR="00463BDA" w:rsidRPr="00EA3603">
        <w:rPr>
          <w:color w:val="auto"/>
        </w:rPr>
        <w:t xml:space="preserve"> </w:t>
      </w:r>
      <w:r>
        <w:t>and</w:t>
      </w:r>
      <w:r w:rsidRPr="007F2CC5">
        <w:t xml:space="preserve"> peaked</w:t>
      </w:r>
      <w:r w:rsidR="00916D19">
        <w:t xml:space="preserve"> at 26</w:t>
      </w:r>
      <w:r w:rsidR="00916D19" w:rsidRPr="00623584">
        <w:t>,274</w:t>
      </w:r>
      <w:r w:rsidRPr="007F2CC5">
        <w:t xml:space="preserve"> in August 2022</w:t>
      </w:r>
      <w:r w:rsidR="00627404">
        <w:t xml:space="preserve"> (Figure</w:t>
      </w:r>
      <w:r w:rsidR="003C394C">
        <w:t> </w:t>
      </w:r>
      <w:r w:rsidR="00F34EAE">
        <w:t>7</w:t>
      </w:r>
      <w:r w:rsidR="00627404">
        <w:t>)</w:t>
      </w:r>
      <w:r w:rsidRPr="007F2CC5">
        <w:t xml:space="preserve"> which</w:t>
      </w:r>
      <w:r>
        <w:t xml:space="preserve"> was </w:t>
      </w:r>
      <w:r w:rsidRPr="007F2CC5">
        <w:t>double the number the year before and almost 3 times higher than the pre-pandemic average</w:t>
      </w:r>
      <w:r w:rsidR="00FA060D">
        <w:t xml:space="preserve"> (that is, the average of 2018 and 2019)</w:t>
      </w:r>
      <w:r w:rsidRPr="007F2CC5">
        <w:t>. The extremely high level of job</w:t>
      </w:r>
      <w:r w:rsidR="005B5A3F">
        <w:t xml:space="preserve"> </w:t>
      </w:r>
      <w:r w:rsidRPr="007F2CC5">
        <w:t>vacancies for tourism-related jobs accorded with industry commentary regarding challenges finding staff.</w:t>
      </w:r>
      <w:r w:rsidR="00127527">
        <w:t xml:space="preserve"> </w:t>
      </w:r>
      <w:r w:rsidR="00127527" w:rsidRPr="005619C0">
        <w:t xml:space="preserve">Tourism-related vacancies include </w:t>
      </w:r>
      <w:r w:rsidR="00A76F9B">
        <w:t xml:space="preserve">those </w:t>
      </w:r>
      <w:r w:rsidR="00127527" w:rsidRPr="005619C0">
        <w:t xml:space="preserve">in the roles of </w:t>
      </w:r>
      <w:r w:rsidR="0043360F">
        <w:t>w</w:t>
      </w:r>
      <w:r w:rsidR="00127527" w:rsidRPr="005619C0">
        <w:t xml:space="preserve">aiters, </w:t>
      </w:r>
      <w:r w:rsidR="002B424E">
        <w:t>c</w:t>
      </w:r>
      <w:r w:rsidR="00127527" w:rsidRPr="005619C0">
        <w:t>hefs</w:t>
      </w:r>
      <w:r w:rsidR="00EE1714" w:rsidRPr="005619C0">
        <w:t xml:space="preserve">, </w:t>
      </w:r>
      <w:r w:rsidR="002B424E">
        <w:t>b</w:t>
      </w:r>
      <w:r w:rsidR="000B1891" w:rsidRPr="005619C0">
        <w:t xml:space="preserve">ar </w:t>
      </w:r>
      <w:r w:rsidR="002B424E">
        <w:t>a</w:t>
      </w:r>
      <w:r w:rsidR="000B1891" w:rsidRPr="005619C0">
        <w:t xml:space="preserve">ttendants and </w:t>
      </w:r>
      <w:r w:rsidR="002B424E">
        <w:t>b</w:t>
      </w:r>
      <w:r w:rsidR="000B1891" w:rsidRPr="005619C0">
        <w:t>aristas</w:t>
      </w:r>
      <w:r w:rsidR="00BD16F5" w:rsidRPr="005619C0">
        <w:t xml:space="preserve">, </w:t>
      </w:r>
      <w:r w:rsidR="002B424E">
        <w:t>c</w:t>
      </w:r>
      <w:r w:rsidR="00BD16F5" w:rsidRPr="005619C0">
        <w:t xml:space="preserve">ooks, </w:t>
      </w:r>
      <w:r w:rsidR="002B424E">
        <w:t>k</w:t>
      </w:r>
      <w:r w:rsidR="00BD16F5" w:rsidRPr="005619C0">
        <w:t xml:space="preserve">itchenhands, </w:t>
      </w:r>
      <w:r w:rsidR="002B424E">
        <w:t>h</w:t>
      </w:r>
      <w:r w:rsidR="00BD16F5" w:rsidRPr="005619C0">
        <w:t>otel-related</w:t>
      </w:r>
      <w:r w:rsidR="005619C0" w:rsidRPr="005619C0">
        <w:t xml:space="preserve">, </w:t>
      </w:r>
      <w:r w:rsidR="002B424E">
        <w:t>o</w:t>
      </w:r>
      <w:r w:rsidR="005619C0" w:rsidRPr="005619C0">
        <w:t xml:space="preserve">ther </w:t>
      </w:r>
      <w:proofErr w:type="gramStart"/>
      <w:r w:rsidR="002B424E">
        <w:t>t</w:t>
      </w:r>
      <w:r w:rsidR="005619C0" w:rsidRPr="005619C0">
        <w:t>ourism</w:t>
      </w:r>
      <w:proofErr w:type="gramEnd"/>
      <w:r w:rsidR="005619C0" w:rsidRPr="005619C0">
        <w:t xml:space="preserve"> and </w:t>
      </w:r>
      <w:r w:rsidR="002B424E">
        <w:t>o</w:t>
      </w:r>
      <w:r w:rsidR="005619C0" w:rsidRPr="005619C0">
        <w:t>ther food services.</w:t>
      </w:r>
      <w:r w:rsidR="0043360F">
        <w:rPr>
          <w:rStyle w:val="FootnoteReference"/>
        </w:rPr>
        <w:footnoteReference w:id="5"/>
      </w:r>
    </w:p>
    <w:p w14:paraId="2070216F" w14:textId="1FB8471B" w:rsidR="0043360F" w:rsidRDefault="0043360F" w:rsidP="0043360F">
      <w:pPr>
        <w:spacing w:after="160" w:line="300" w:lineRule="atLeast"/>
      </w:pPr>
      <w:r>
        <w:t xml:space="preserve">From September 2022 </w:t>
      </w:r>
      <w:r w:rsidRPr="00142462">
        <w:t xml:space="preserve">onwards, the number of job vacancies in tourism-related occupations declined. </w:t>
      </w:r>
      <w:r w:rsidR="00B058EB">
        <w:t>In</w:t>
      </w:r>
      <w:r w:rsidRPr="00142462">
        <w:t xml:space="preserve"> June 2023, there were 16,</w:t>
      </w:r>
      <w:r>
        <w:t>96</w:t>
      </w:r>
      <w:r w:rsidRPr="00142462">
        <w:t xml:space="preserve">3 tourism-related </w:t>
      </w:r>
      <w:r w:rsidRPr="002F5573">
        <w:rPr>
          <w:color w:val="auto"/>
        </w:rPr>
        <w:t xml:space="preserve">vacancies. This was 35% lower </w:t>
      </w:r>
      <w:r w:rsidR="00F2187A">
        <w:rPr>
          <w:color w:val="auto"/>
        </w:rPr>
        <w:br/>
      </w:r>
      <w:r w:rsidRPr="00142462">
        <w:t xml:space="preserve">than </w:t>
      </w:r>
      <w:r w:rsidRPr="00370F09">
        <w:t xml:space="preserve">the peak </w:t>
      </w:r>
      <w:r w:rsidR="000F074D">
        <w:t>in</w:t>
      </w:r>
      <w:r w:rsidR="000F074D" w:rsidRPr="00370F09">
        <w:t xml:space="preserve"> </w:t>
      </w:r>
      <w:r w:rsidR="00AE7A49" w:rsidRPr="00370F09">
        <w:t xml:space="preserve">June </w:t>
      </w:r>
      <w:r w:rsidRPr="00370F09">
        <w:t>2022, but s</w:t>
      </w:r>
      <w:r w:rsidRPr="00142462">
        <w:t>till well above (176%) the pre</w:t>
      </w:r>
      <w:r>
        <w:t xml:space="preserve">-pandemic </w:t>
      </w:r>
      <w:r w:rsidR="00352289">
        <w:t xml:space="preserve">average </w:t>
      </w:r>
      <w:r>
        <w:t>level (9,</w:t>
      </w:r>
      <w:r w:rsidR="00F2187A">
        <w:t>646 </w:t>
      </w:r>
      <w:r>
        <w:t xml:space="preserve">tourism-related vacancies on average over 2018 and 2019). </w:t>
      </w:r>
    </w:p>
    <w:p w14:paraId="07BE091C" w14:textId="4CCD0BA8" w:rsidR="0043360F" w:rsidRDefault="00CB3CD8" w:rsidP="00DA612A">
      <w:pPr>
        <w:spacing w:before="120" w:line="300" w:lineRule="atLeast"/>
      </w:pPr>
      <w:r>
        <w:t>The decline in tourism-related vacancies suggests that businesses have been securing staff to fill job vacancies, which is in line with the rise in tourism filled jobs. It also accords with an increase in labour availability as international workers were able to return to Australia.</w:t>
      </w:r>
    </w:p>
    <w:p w14:paraId="08117C2D" w14:textId="7E69A85D" w:rsidR="00E42903" w:rsidRPr="00E42903" w:rsidRDefault="009B5253" w:rsidP="009B5253">
      <w:pPr>
        <w:pStyle w:val="Caption"/>
        <w:spacing w:after="0" w:line="300" w:lineRule="atLeast"/>
        <w:rPr>
          <w:color w:val="000000" w:themeColor="text1"/>
        </w:rPr>
      </w:pPr>
      <w:r w:rsidRPr="16C80330">
        <w:rPr>
          <w:b/>
          <w:bCs/>
          <w:i w:val="0"/>
          <w:iCs w:val="0"/>
          <w:sz w:val="20"/>
          <w:szCs w:val="20"/>
        </w:rPr>
        <w:lastRenderedPageBreak/>
        <w:t>Figure 7.</w:t>
      </w:r>
      <w:r w:rsidRPr="0043360F">
        <w:rPr>
          <w:b/>
          <w:bCs/>
          <w:noProof/>
          <w:sz w:val="20"/>
          <w:szCs w:val="20"/>
        </w:rPr>
        <w:t xml:space="preserve"> </w:t>
      </w:r>
      <w:r w:rsidRPr="16C80330">
        <w:rPr>
          <w:i w:val="0"/>
          <w:iCs w:val="0"/>
          <w:sz w:val="20"/>
          <w:szCs w:val="20"/>
        </w:rPr>
        <w:t>Online job vacancies advertised for tourism-related occupations, monthly, January 2015 to June 2023.</w:t>
      </w:r>
      <w:r w:rsidR="00E42903" w:rsidRPr="0043360F">
        <w:rPr>
          <w:noProof/>
          <w:sz w:val="20"/>
          <w:szCs w:val="20"/>
        </w:rPr>
        <w:drawing>
          <wp:inline distT="0" distB="0" distL="0" distR="0" wp14:anchorId="7EB2F8A9" wp14:editId="3856FC86">
            <wp:extent cx="6343015" cy="3837940"/>
            <wp:effectExtent l="0" t="0" r="635" b="0"/>
            <wp:docPr id="7" name="Picture 7" descr="Figure 7 shows a line chart with a time series of vacancies for 8 different tourism-related occupations. The period shown is from January 2015 to June 2023 (monthly values). The 8 vacancies series plotted in the chart cover the roles of: waiters, chefs, bar attendants and baristas, cooks, kitchenhands, hotel-related, other Tourism and other foo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7 shows a line chart with a time series of vacancies for 8 different tourism-related occupations. The period shown is from January 2015 to June 2023 (monthly values). The 8 vacancies series plotted in the chart cover the roles of: waiters, chefs, bar attendants and baristas, cooks, kitchenhands, hotel-related, other Tourism and other food servic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3015" cy="3837940"/>
                    </a:xfrm>
                    <a:prstGeom prst="rect">
                      <a:avLst/>
                    </a:prstGeom>
                    <a:noFill/>
                    <a:ln>
                      <a:noFill/>
                    </a:ln>
                  </pic:spPr>
                </pic:pic>
              </a:graphicData>
            </a:graphic>
          </wp:inline>
        </w:drawing>
      </w:r>
    </w:p>
    <w:p w14:paraId="7F79BAB7" w14:textId="18900A4C" w:rsidR="00E6207D" w:rsidRDefault="118B65A7" w:rsidP="009B5253">
      <w:pPr>
        <w:spacing w:before="120" w:line="300" w:lineRule="atLeast"/>
        <w:rPr>
          <w:rStyle w:val="ui-provider"/>
        </w:rPr>
      </w:pPr>
      <w:r>
        <w:t xml:space="preserve">Nevertheless, the level of vacancies remained elevated in 2023, suggesting that additional workers </w:t>
      </w:r>
      <w:r w:rsidR="0011271F">
        <w:t xml:space="preserve">are still required </w:t>
      </w:r>
      <w:r>
        <w:t xml:space="preserve">to meet demand. </w:t>
      </w:r>
      <w:proofErr w:type="gramStart"/>
      <w:r w:rsidR="315DC076">
        <w:t>In particular, v</w:t>
      </w:r>
      <w:r w:rsidR="315DC076" w:rsidRPr="4D5B3578">
        <w:rPr>
          <w:rStyle w:val="ui-provider"/>
        </w:rPr>
        <w:t>acancies</w:t>
      </w:r>
      <w:proofErr w:type="gramEnd"/>
      <w:r w:rsidR="315DC076" w:rsidRPr="4D5B3578">
        <w:rPr>
          <w:rStyle w:val="ui-provider"/>
        </w:rPr>
        <w:t xml:space="preserve"> for waiters remain 3</w:t>
      </w:r>
      <w:r w:rsidR="0043360F">
        <w:rPr>
          <w:rStyle w:val="ui-provider"/>
        </w:rPr>
        <w:t> </w:t>
      </w:r>
      <w:r w:rsidR="315DC076" w:rsidRPr="4D5B3578">
        <w:rPr>
          <w:rStyle w:val="ui-provider"/>
        </w:rPr>
        <w:t>times higher than pre-pandemic, while hotel-related and kitchenhand vacancies remained more than double the pre-pandemic level in June 2023.</w:t>
      </w:r>
      <w:r w:rsidR="6DE335DE" w:rsidRPr="4D5B3578">
        <w:rPr>
          <w:rStyle w:val="ui-provider"/>
        </w:rPr>
        <w:t xml:space="preserve"> </w:t>
      </w:r>
    </w:p>
    <w:p w14:paraId="1F7B8260" w14:textId="27F6BB6C" w:rsidR="00466BA1" w:rsidRDefault="00466BA1" w:rsidP="003D7842">
      <w:pPr>
        <w:spacing w:line="300" w:lineRule="atLeast"/>
      </w:pPr>
      <w:r>
        <w:t>For the whole economy, the total number of vacancies also rose sharply from 2020 to 2022. Total vacancies peaked in October 2022 at 307,834, which was 73% above the pre-pandemic average</w:t>
      </w:r>
      <w:r w:rsidR="0010298F">
        <w:t xml:space="preserve">. </w:t>
      </w:r>
      <w:r w:rsidR="00170D06">
        <w:t>In</w:t>
      </w:r>
      <w:r>
        <w:t xml:space="preserve"> June 2023, the number of vacancies overall was 277,309. This was 10% below the October</w:t>
      </w:r>
      <w:r w:rsidR="0010298F">
        <w:t xml:space="preserve"> </w:t>
      </w:r>
      <w:r>
        <w:t>2022 peak but still 56% above the pre-pandemic level.</w:t>
      </w:r>
    </w:p>
    <w:p w14:paraId="200EFE1D" w14:textId="4D6CD41B" w:rsidR="004D4AEB" w:rsidRDefault="008155DA" w:rsidP="003D7842">
      <w:pPr>
        <w:spacing w:line="300" w:lineRule="atLeast"/>
      </w:pPr>
      <w:r>
        <w:rPr>
          <w:rStyle w:val="ui-provider"/>
        </w:rPr>
        <w:t xml:space="preserve">The reduction in vacancies is </w:t>
      </w:r>
      <w:r w:rsidR="00D142D1">
        <w:rPr>
          <w:rStyle w:val="ui-provider"/>
        </w:rPr>
        <w:t>positive news</w:t>
      </w:r>
      <w:r w:rsidR="00C938D9">
        <w:rPr>
          <w:rStyle w:val="ui-provider"/>
        </w:rPr>
        <w:t>. However</w:t>
      </w:r>
      <w:r w:rsidR="00D142D1">
        <w:rPr>
          <w:rStyle w:val="ui-provider"/>
        </w:rPr>
        <w:t xml:space="preserve">, it is important to note that </w:t>
      </w:r>
      <w:proofErr w:type="gramStart"/>
      <w:r w:rsidR="00D142D1">
        <w:rPr>
          <w:rStyle w:val="ui-provider"/>
        </w:rPr>
        <w:t>a number of</w:t>
      </w:r>
      <w:proofErr w:type="gramEnd"/>
      <w:r w:rsidR="00D142D1">
        <w:rPr>
          <w:rStyle w:val="ui-provider"/>
        </w:rPr>
        <w:t xml:space="preserve"> occupations </w:t>
      </w:r>
      <w:r w:rsidR="007D453B">
        <w:rPr>
          <w:rStyle w:val="ui-provider"/>
        </w:rPr>
        <w:t xml:space="preserve">in the visitor economy </w:t>
      </w:r>
      <w:r w:rsidR="00D142D1">
        <w:rPr>
          <w:rStyle w:val="ui-provider"/>
        </w:rPr>
        <w:t>remain in shortage</w:t>
      </w:r>
      <w:r w:rsidR="000568D5">
        <w:rPr>
          <w:rStyle w:val="ui-provider"/>
        </w:rPr>
        <w:t xml:space="preserve">, according to the </w:t>
      </w:r>
      <w:r w:rsidR="00D50B64">
        <w:rPr>
          <w:rStyle w:val="ui-provider"/>
        </w:rPr>
        <w:t>recently updated</w:t>
      </w:r>
      <w:r w:rsidR="00AB33C5">
        <w:rPr>
          <w:rStyle w:val="ui-provider"/>
        </w:rPr>
        <w:t xml:space="preserve"> </w:t>
      </w:r>
      <w:r w:rsidR="000568D5">
        <w:rPr>
          <w:rStyle w:val="ui-provider"/>
        </w:rPr>
        <w:t xml:space="preserve">National Skills Priority List. Since 2021, Jobs and Skills Australia </w:t>
      </w:r>
      <w:r w:rsidR="00A725F9">
        <w:rPr>
          <w:rStyle w:val="ui-provider"/>
        </w:rPr>
        <w:t xml:space="preserve">(JSA) </w:t>
      </w:r>
      <w:r w:rsidR="000568D5">
        <w:rPr>
          <w:rStyle w:val="ui-provider"/>
        </w:rPr>
        <w:t xml:space="preserve">has produced an annual report </w:t>
      </w:r>
      <w:r w:rsidR="00C1060F">
        <w:rPr>
          <w:rStyle w:val="ui-provider"/>
        </w:rPr>
        <w:t>listing the occupations that are deemed to face shortages at the national, state/territory, or regional level.</w:t>
      </w:r>
      <w:r w:rsidR="002A1DC2">
        <w:rPr>
          <w:rStyle w:val="FootnoteReference"/>
        </w:rPr>
        <w:footnoteReference w:id="6"/>
      </w:r>
      <w:r w:rsidR="00C1060F">
        <w:rPr>
          <w:rStyle w:val="ui-provider"/>
        </w:rPr>
        <w:t xml:space="preserve"> </w:t>
      </w:r>
      <w:r w:rsidR="00AB33C5">
        <w:rPr>
          <w:rStyle w:val="ui-provider"/>
        </w:rPr>
        <w:t xml:space="preserve">In 2023, the Skills Priority List (SPL) reported </w:t>
      </w:r>
      <w:r w:rsidR="00AB33C5">
        <w:t xml:space="preserve">that 36% of occupations were in national shortage (332 out of 916). This is </w:t>
      </w:r>
      <w:r w:rsidR="001C7BAC">
        <w:t>5 </w:t>
      </w:r>
      <w:r w:rsidR="00AB33C5">
        <w:t>percentage points higher than the share of occupations that were in national shortage the previous year (31% of occupations in 2022)</w:t>
      </w:r>
      <w:r w:rsidR="002E623D">
        <w:t xml:space="preserve"> and </w:t>
      </w:r>
      <w:r w:rsidR="00C8409A">
        <w:t>17 </w:t>
      </w:r>
      <w:r w:rsidR="00612973">
        <w:t>percentage points higher than in 2021 (19% of occupations)</w:t>
      </w:r>
      <w:r w:rsidR="00AB33C5">
        <w:t xml:space="preserve">. </w:t>
      </w:r>
      <w:r w:rsidR="00D348F8">
        <w:t>The rise in share of occupations facing shortages is said to reflect ‘the cumulative impact of recruitment challenges, stemming from a persistently tight labour market which began tightening from late 2021’.</w:t>
      </w:r>
      <w:r w:rsidR="00427808">
        <w:t xml:space="preserve"> </w:t>
      </w:r>
    </w:p>
    <w:p w14:paraId="4348E2B8" w14:textId="642880DC" w:rsidR="00427808" w:rsidRDefault="004D4AEB" w:rsidP="003D7842">
      <w:pPr>
        <w:spacing w:line="300" w:lineRule="atLeast"/>
      </w:pPr>
      <w:r>
        <w:lastRenderedPageBreak/>
        <w:t>O</w:t>
      </w:r>
      <w:r w:rsidR="00427808">
        <w:t xml:space="preserve">ccupations relevant to the </w:t>
      </w:r>
      <w:r w:rsidR="007D453B">
        <w:t>visitor economy</w:t>
      </w:r>
      <w:r>
        <w:t xml:space="preserve"> that are listed as having a shortage </w:t>
      </w:r>
      <w:r w:rsidR="000530B0">
        <w:t xml:space="preserve">in 2023 </w:t>
      </w:r>
      <w:r>
        <w:t>include</w:t>
      </w:r>
      <w:r w:rsidR="00427808">
        <w:t>:</w:t>
      </w:r>
    </w:p>
    <w:p w14:paraId="766FCB6C" w14:textId="41FDEE50" w:rsidR="001B59EE" w:rsidRDefault="001B59EE" w:rsidP="003D7842">
      <w:pPr>
        <w:pStyle w:val="ListParagraph"/>
        <w:numPr>
          <w:ilvl w:val="0"/>
          <w:numId w:val="22"/>
        </w:numPr>
        <w:spacing w:line="300" w:lineRule="atLeast"/>
      </w:pPr>
      <w:r>
        <w:t xml:space="preserve">Accommodation and </w:t>
      </w:r>
      <w:r w:rsidR="003B2907">
        <w:t>hospitality managers</w:t>
      </w:r>
    </w:p>
    <w:p w14:paraId="46682439" w14:textId="6C29A7A6" w:rsidR="001B59EE" w:rsidRDefault="001B59EE" w:rsidP="003D7842">
      <w:pPr>
        <w:pStyle w:val="ListParagraph"/>
        <w:numPr>
          <w:ilvl w:val="0"/>
          <w:numId w:val="22"/>
        </w:numPr>
        <w:spacing w:line="300" w:lineRule="atLeast"/>
      </w:pPr>
      <w:r>
        <w:t xml:space="preserve">Air </w:t>
      </w:r>
      <w:r w:rsidR="00EA5F2E">
        <w:t xml:space="preserve">transport professionals </w:t>
      </w:r>
    </w:p>
    <w:p w14:paraId="25EEFAD5" w14:textId="7904B462" w:rsidR="001B59EE" w:rsidRDefault="001B59EE" w:rsidP="003D7842">
      <w:pPr>
        <w:pStyle w:val="ListParagraph"/>
        <w:numPr>
          <w:ilvl w:val="0"/>
          <w:numId w:val="22"/>
        </w:numPr>
        <w:spacing w:line="300" w:lineRule="atLeast"/>
      </w:pPr>
      <w:r>
        <w:t xml:space="preserve">Train </w:t>
      </w:r>
      <w:r w:rsidR="00EA5F2E">
        <w:t>driver</w:t>
      </w:r>
    </w:p>
    <w:p w14:paraId="5C199498" w14:textId="1C469B2B" w:rsidR="001B59EE" w:rsidRPr="008C129A" w:rsidRDefault="001B59EE" w:rsidP="003D7842">
      <w:pPr>
        <w:pStyle w:val="ListParagraph"/>
        <w:numPr>
          <w:ilvl w:val="0"/>
          <w:numId w:val="22"/>
        </w:numPr>
        <w:spacing w:line="300" w:lineRule="atLeast"/>
      </w:pPr>
      <w:r w:rsidRPr="008C129A">
        <w:t xml:space="preserve">Cook, </w:t>
      </w:r>
      <w:r w:rsidR="00EA5F2E">
        <w:t>c</w:t>
      </w:r>
      <w:r w:rsidR="00EA5F2E" w:rsidRPr="008C129A">
        <w:t>hef</w:t>
      </w:r>
      <w:r w:rsidRPr="008C129A">
        <w:t xml:space="preserve">, </w:t>
      </w:r>
      <w:r w:rsidR="00EA5F2E">
        <w:t>b</w:t>
      </w:r>
      <w:r w:rsidR="00EA5F2E" w:rsidRPr="008C129A">
        <w:t>aker</w:t>
      </w:r>
      <w:r w:rsidRPr="008C129A">
        <w:t xml:space="preserve">, </w:t>
      </w:r>
      <w:proofErr w:type="gramStart"/>
      <w:r w:rsidR="00EA5F2E">
        <w:t>p</w:t>
      </w:r>
      <w:r w:rsidR="00EA5F2E" w:rsidRPr="008C129A">
        <w:t>astrycook</w:t>
      </w:r>
      <w:proofErr w:type="gramEnd"/>
      <w:r w:rsidR="00EA5F2E" w:rsidRPr="008C129A">
        <w:t> </w:t>
      </w:r>
    </w:p>
    <w:p w14:paraId="5C66758A" w14:textId="5B418418" w:rsidR="001B59EE" w:rsidRDefault="001B59EE" w:rsidP="003D7842">
      <w:pPr>
        <w:pStyle w:val="ListParagraph"/>
        <w:numPr>
          <w:ilvl w:val="0"/>
          <w:numId w:val="22"/>
        </w:numPr>
        <w:spacing w:line="300" w:lineRule="atLeast"/>
      </w:pPr>
      <w:r w:rsidRPr="008C129A">
        <w:t>Waiter  </w:t>
      </w:r>
    </w:p>
    <w:p w14:paraId="61B825AB" w14:textId="5BBB9404" w:rsidR="001B59EE" w:rsidRDefault="001B59EE" w:rsidP="003D7842">
      <w:pPr>
        <w:pStyle w:val="ListParagraph"/>
        <w:numPr>
          <w:ilvl w:val="0"/>
          <w:numId w:val="22"/>
        </w:numPr>
        <w:spacing w:line="300" w:lineRule="atLeast"/>
      </w:pPr>
      <w:r w:rsidRPr="008C129A">
        <w:t xml:space="preserve">Travel </w:t>
      </w:r>
      <w:r w:rsidR="00F536AB">
        <w:t>c</w:t>
      </w:r>
      <w:r w:rsidR="00F536AB" w:rsidRPr="008C129A">
        <w:t>onsultant  </w:t>
      </w:r>
    </w:p>
    <w:p w14:paraId="4681038F" w14:textId="462A3DA9" w:rsidR="001B59EE" w:rsidRDefault="001B59EE" w:rsidP="003D7842">
      <w:pPr>
        <w:pStyle w:val="ListParagraph"/>
        <w:numPr>
          <w:ilvl w:val="0"/>
          <w:numId w:val="22"/>
        </w:numPr>
        <w:spacing w:line="300" w:lineRule="atLeast"/>
        <w:rPr>
          <w:rStyle w:val="ui-provider"/>
        </w:rPr>
      </w:pPr>
      <w:r w:rsidRPr="008C129A">
        <w:t xml:space="preserve">Tour </w:t>
      </w:r>
      <w:r w:rsidR="00F536AB">
        <w:t>g</w:t>
      </w:r>
      <w:r w:rsidR="00F536AB" w:rsidRPr="008C129A">
        <w:t>uide</w:t>
      </w:r>
      <w:r w:rsidRPr="008C129A">
        <w:t>.  </w:t>
      </w:r>
    </w:p>
    <w:p w14:paraId="2D64A0C5" w14:textId="5F5A894C" w:rsidR="007418E2" w:rsidRDefault="008155DA" w:rsidP="00F65DAD">
      <w:pPr>
        <w:spacing w:line="300" w:lineRule="atLeast"/>
      </w:pPr>
      <w:r w:rsidRPr="4D5B3578">
        <w:rPr>
          <w:rStyle w:val="ui-provider"/>
        </w:rPr>
        <w:t xml:space="preserve">This data analysis is consistent with informal advice </w:t>
      </w:r>
      <w:r w:rsidR="003E7639">
        <w:rPr>
          <w:rStyle w:val="ui-provider"/>
        </w:rPr>
        <w:t>from</w:t>
      </w:r>
      <w:r w:rsidRPr="4D5B3578">
        <w:rPr>
          <w:rStyle w:val="ui-provider"/>
        </w:rPr>
        <w:t xml:space="preserve"> industry stakeholders in recent quarters.</w:t>
      </w:r>
      <w:r w:rsidR="00884812">
        <w:rPr>
          <w:rStyle w:val="ui-provider"/>
        </w:rPr>
        <w:t xml:space="preserve"> </w:t>
      </w:r>
      <w:r w:rsidR="001232DF">
        <w:rPr>
          <w:rFonts w:eastAsia="Times New Roman"/>
        </w:rPr>
        <w:t>It</w:t>
      </w:r>
      <w:r w:rsidR="00884812" w:rsidRPr="00D73DA4">
        <w:rPr>
          <w:rFonts w:eastAsia="Times New Roman"/>
        </w:rPr>
        <w:t xml:space="preserve"> reflects where there are large numbers of vacancies for a role. It does not, by definition, reflect the breadth of specialist roles in tourism that stakeholders have also reported </w:t>
      </w:r>
      <w:r w:rsidR="006F0126">
        <w:rPr>
          <w:rFonts w:eastAsia="Times New Roman"/>
        </w:rPr>
        <w:t>as</w:t>
      </w:r>
      <w:r w:rsidR="00884812" w:rsidRPr="00D73DA4">
        <w:rPr>
          <w:rFonts w:eastAsia="Times New Roman"/>
        </w:rPr>
        <w:t xml:space="preserve"> in shortage</w:t>
      </w:r>
      <w:r w:rsidR="00884812">
        <w:rPr>
          <w:rFonts w:eastAsia="Times New Roman"/>
        </w:rPr>
        <w:t>.</w:t>
      </w:r>
    </w:p>
    <w:p w14:paraId="19DADBD9" w14:textId="28A43F72" w:rsidR="006666AB" w:rsidRPr="00C279D9" w:rsidRDefault="006666AB" w:rsidP="002566B7">
      <w:pPr>
        <w:pStyle w:val="Heading3"/>
        <w:spacing w:before="120" w:line="300" w:lineRule="atLeast"/>
      </w:pPr>
      <w:r>
        <w:t>Recruitment activity</w:t>
      </w:r>
    </w:p>
    <w:p w14:paraId="22E1B03E" w14:textId="2BB06D81" w:rsidR="005F0D01" w:rsidRDefault="00984F43" w:rsidP="003D7842">
      <w:pPr>
        <w:spacing w:line="300" w:lineRule="atLeast"/>
      </w:pPr>
      <w:r>
        <w:t>JSA</w:t>
      </w:r>
      <w:r w:rsidR="00BA3684">
        <w:t xml:space="preserve"> also provide</w:t>
      </w:r>
      <w:r w:rsidR="00A725F9">
        <w:t>s</w:t>
      </w:r>
      <w:r w:rsidR="00BA3684">
        <w:t xml:space="preserve"> data and insights into the recruitment activity of </w:t>
      </w:r>
      <w:r w:rsidR="00ED22DF">
        <w:t xml:space="preserve">firms in Australia. </w:t>
      </w:r>
      <w:r w:rsidR="004A6BA0" w:rsidRPr="00891B2D">
        <w:t xml:space="preserve">In June 2023, 65% of accommodation and food services employers </w:t>
      </w:r>
      <w:r w:rsidR="00646EBF">
        <w:t xml:space="preserve">reported they </w:t>
      </w:r>
      <w:r w:rsidR="004A6BA0" w:rsidRPr="00891B2D">
        <w:t>were recruiting</w:t>
      </w:r>
      <w:r w:rsidR="00A8223F">
        <w:t xml:space="preserve"> or had recently recruited staff</w:t>
      </w:r>
      <w:r w:rsidR="004A6BA0" w:rsidRPr="00891B2D">
        <w:t>.</w:t>
      </w:r>
      <w:r w:rsidR="004A6BA0" w:rsidRPr="00891B2D">
        <w:rPr>
          <w:rStyle w:val="FootnoteReference"/>
        </w:rPr>
        <w:footnoteReference w:id="7"/>
      </w:r>
      <w:r w:rsidR="004A6BA0" w:rsidRPr="00891B2D">
        <w:t xml:space="preserve"> </w:t>
      </w:r>
      <w:r w:rsidR="007A0C28">
        <w:t>Compared with other industries, t</w:t>
      </w:r>
      <w:r w:rsidR="004A6BA0" w:rsidRPr="00891B2D">
        <w:t xml:space="preserve">he recruitment rate of accommodation and food services firms </w:t>
      </w:r>
      <w:r w:rsidR="0037602F">
        <w:t>has been consistently</w:t>
      </w:r>
      <w:r w:rsidR="007A0C28">
        <w:t xml:space="preserve"> </w:t>
      </w:r>
      <w:r w:rsidR="004A6BA0" w:rsidRPr="00891B2D">
        <w:t xml:space="preserve">higher </w:t>
      </w:r>
      <w:r w:rsidR="0037602F">
        <w:t>since June 2022</w:t>
      </w:r>
      <w:r w:rsidR="004A6BA0" w:rsidRPr="00891B2D">
        <w:t xml:space="preserve"> (Figure </w:t>
      </w:r>
      <w:r w:rsidR="00F34EAE">
        <w:t>8</w:t>
      </w:r>
      <w:r w:rsidR="004A6BA0" w:rsidRPr="00891B2D">
        <w:t>.)</w:t>
      </w:r>
      <w:r w:rsidR="007A0C28" w:rsidRPr="007A0C28">
        <w:t xml:space="preserve"> </w:t>
      </w:r>
      <w:r w:rsidR="007A0C28" w:rsidRPr="00891B2D">
        <w:t>Th</w:t>
      </w:r>
      <w:r w:rsidR="00634467">
        <w:t>e share of</w:t>
      </w:r>
      <w:r w:rsidR="00634467" w:rsidRPr="00634467">
        <w:t xml:space="preserve"> </w:t>
      </w:r>
      <w:r w:rsidR="00634467" w:rsidRPr="00891B2D">
        <w:t>accommodation and food services employers</w:t>
      </w:r>
      <w:r w:rsidR="00634467">
        <w:t xml:space="preserve"> recruiting ha</w:t>
      </w:r>
      <w:r w:rsidR="007A0C28" w:rsidRPr="00891B2D">
        <w:t>s</w:t>
      </w:r>
      <w:r w:rsidR="00EA2504">
        <w:t xml:space="preserve"> </w:t>
      </w:r>
      <w:r w:rsidR="00634467">
        <w:t xml:space="preserve">trended down over recent quarters and </w:t>
      </w:r>
      <w:r w:rsidR="007A0C28" w:rsidRPr="00891B2D">
        <w:t xml:space="preserve">was </w:t>
      </w:r>
      <w:r w:rsidR="00701561" w:rsidRPr="00891B2D">
        <w:t>15</w:t>
      </w:r>
      <w:r w:rsidR="00701561">
        <w:t> </w:t>
      </w:r>
      <w:r w:rsidR="007A0C28" w:rsidRPr="00891B2D">
        <w:t xml:space="preserve">percentage points </w:t>
      </w:r>
      <w:r w:rsidR="00634467">
        <w:t xml:space="preserve">lower in the June quarter </w:t>
      </w:r>
      <w:r w:rsidR="0026017E">
        <w:t xml:space="preserve">2023 </w:t>
      </w:r>
      <w:r w:rsidR="00634467">
        <w:t xml:space="preserve">than in </w:t>
      </w:r>
      <w:r w:rsidR="007A0C28" w:rsidRPr="00891B2D">
        <w:t>the previous quarter.</w:t>
      </w:r>
    </w:p>
    <w:p w14:paraId="53C60A1C" w14:textId="4538B86A" w:rsidR="005514A2" w:rsidRPr="009B5253" w:rsidRDefault="005514A2" w:rsidP="009B5253">
      <w:pPr>
        <w:pStyle w:val="Caption"/>
        <w:spacing w:line="300" w:lineRule="atLeast"/>
        <w:rPr>
          <w:b/>
          <w:i w:val="0"/>
          <w:sz w:val="20"/>
          <w:szCs w:val="20"/>
        </w:rPr>
      </w:pPr>
      <w:r w:rsidRPr="009B5253">
        <w:rPr>
          <w:b/>
          <w:i w:val="0"/>
          <w:sz w:val="20"/>
          <w:szCs w:val="20"/>
        </w:rPr>
        <w:t xml:space="preserve">Figure 8. </w:t>
      </w:r>
      <w:r w:rsidRPr="009B5253">
        <w:rPr>
          <w:bCs/>
          <w:i w:val="0"/>
          <w:sz w:val="20"/>
          <w:szCs w:val="20"/>
        </w:rPr>
        <w:t>Recruitment rates by selected industries, June 2022 to June 2023</w:t>
      </w:r>
    </w:p>
    <w:p w14:paraId="0EDDE63B" w14:textId="5A04D379" w:rsidR="005F0D01" w:rsidRDefault="006336B6" w:rsidP="009B5253">
      <w:pPr>
        <w:spacing w:line="300" w:lineRule="atLeast"/>
      </w:pPr>
      <w:r w:rsidRPr="00855463">
        <w:rPr>
          <w:rFonts w:ascii="Arial" w:hAnsi="Arial" w:cs="Arial"/>
          <w:noProof/>
          <w:color w:val="FF0000"/>
          <w:spacing w:val="-2"/>
          <w:shd w:val="clear" w:color="auto" w:fill="FFFFFF"/>
        </w:rPr>
        <w:drawing>
          <wp:inline distT="0" distB="0" distL="0" distR="0" wp14:anchorId="0631A832" wp14:editId="4D92ADD1">
            <wp:extent cx="6329045" cy="3065168"/>
            <wp:effectExtent l="0" t="0" r="0" b="1905"/>
            <wp:docPr id="11" name="Picture 11" descr="Figure 8 shows a column chart with the recruitment rates by selected industries, displaying 5 quarters from June 2022 to June 2023.  This chart was published by Jobs and Skills Australia on their website as part of the Recruitment Outlook and Experiences Survey summary for June quarter 2023.&#10;In June 2023, 65% of accommodation and food services employers reported that they were recruiting or had recently recruited new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8 shows a column chart with the recruitment rates by selected industries, displaying 5 quarters from June 2022 to June 2023.  This chart was published by Jobs and Skills Australia on their website as part of the Recruitment Outlook and Experiences Survey summary for June quarter 2023.&#10;In June 2023, 65% of accommodation and food services employers reported that they were recruiting or had recently recruited new staff."/>
                    <pic:cNvPicPr/>
                  </pic:nvPicPr>
                  <pic:blipFill rotWithShape="1">
                    <a:blip r:embed="rId23"/>
                    <a:srcRect l="1806" t="11470" r="5197" b="2109"/>
                    <a:stretch/>
                  </pic:blipFill>
                  <pic:spPr bwMode="auto">
                    <a:xfrm>
                      <a:off x="0" y="0"/>
                      <a:ext cx="6329045" cy="3065168"/>
                    </a:xfrm>
                    <a:prstGeom prst="rect">
                      <a:avLst/>
                    </a:prstGeom>
                    <a:ln>
                      <a:noFill/>
                    </a:ln>
                    <a:extLst>
                      <a:ext uri="{53640926-AAD7-44D8-BBD7-CCE9431645EC}">
                        <a14:shadowObscured xmlns:a14="http://schemas.microsoft.com/office/drawing/2010/main"/>
                      </a:ext>
                    </a:extLst>
                  </pic:spPr>
                </pic:pic>
              </a:graphicData>
            </a:graphic>
          </wp:inline>
        </w:drawing>
      </w:r>
    </w:p>
    <w:p w14:paraId="5C45D82E" w14:textId="2C4E86C6" w:rsidR="00634467" w:rsidRDefault="00984F43" w:rsidP="009B5253">
      <w:pPr>
        <w:spacing w:before="0" w:line="300" w:lineRule="atLeast"/>
      </w:pPr>
      <w:r>
        <w:lastRenderedPageBreak/>
        <w:t>In line with</w:t>
      </w:r>
      <w:r w:rsidR="00A03DE4">
        <w:t xml:space="preserve"> this</w:t>
      </w:r>
      <w:r>
        <w:t xml:space="preserve"> analysis, JSA reports</w:t>
      </w:r>
      <w:r w:rsidR="00162BC7">
        <w:t xml:space="preserve"> that t</w:t>
      </w:r>
      <w:r w:rsidR="004105E4">
        <w:t xml:space="preserve">he recruitment difficulty rate </w:t>
      </w:r>
      <w:r w:rsidR="00612BD0">
        <w:t>(</w:t>
      </w:r>
      <w:r w:rsidR="00750798">
        <w:t>the</w:t>
      </w:r>
      <w:r w:rsidR="00612BD0">
        <w:t xml:space="preserve"> </w:t>
      </w:r>
      <w:r w:rsidR="00FB2756" w:rsidRPr="005D0443">
        <w:t xml:space="preserve">proportion of recruiting employers who </w:t>
      </w:r>
      <w:proofErr w:type="gramStart"/>
      <w:r w:rsidR="00FB2756" w:rsidRPr="005D0443">
        <w:t>experience</w:t>
      </w:r>
      <w:r w:rsidR="00750798">
        <w:t>d</w:t>
      </w:r>
      <w:r w:rsidR="00FB2756" w:rsidRPr="005D0443">
        <w:t xml:space="preserve"> difficulty</w:t>
      </w:r>
      <w:proofErr w:type="gramEnd"/>
      <w:r w:rsidR="00FB2756" w:rsidRPr="005D0443">
        <w:t xml:space="preserve"> hiring</w:t>
      </w:r>
      <w:r w:rsidR="00FA521D">
        <w:t xml:space="preserve">) </w:t>
      </w:r>
      <w:r w:rsidR="004105E4">
        <w:t xml:space="preserve">for the accommodation and food services industry </w:t>
      </w:r>
      <w:r w:rsidR="00162BC7">
        <w:t xml:space="preserve">has </w:t>
      </w:r>
      <w:r w:rsidR="00443456">
        <w:t>declined in 2023 compared to the previous year</w:t>
      </w:r>
      <w:r w:rsidR="00162BC7">
        <w:t xml:space="preserve">. </w:t>
      </w:r>
      <w:r w:rsidR="00867DCE">
        <w:t xml:space="preserve">In the June quarter 2023, the recruitment difficulty rate for the accommodation and food services industry </w:t>
      </w:r>
      <w:r w:rsidR="004105E4">
        <w:t xml:space="preserve">was </w:t>
      </w:r>
      <w:r w:rsidR="00C20693" w:rsidRPr="004E26FE">
        <w:t>52</w:t>
      </w:r>
      <w:r w:rsidR="0013351C">
        <w:t>%</w:t>
      </w:r>
      <w:r w:rsidR="004105E4">
        <w:t xml:space="preserve">. This was lower than the peak </w:t>
      </w:r>
      <w:r w:rsidR="00880481">
        <w:t xml:space="preserve">of 62% </w:t>
      </w:r>
      <w:r w:rsidR="004105E4">
        <w:t>in Ju</w:t>
      </w:r>
      <w:r w:rsidR="00B81D36">
        <w:t>ne</w:t>
      </w:r>
      <w:r w:rsidR="004105E4">
        <w:t xml:space="preserve"> 2022 </w:t>
      </w:r>
      <w:r w:rsidR="00C15249">
        <w:t xml:space="preserve">by </w:t>
      </w:r>
      <w:r w:rsidR="00B60CE8" w:rsidRPr="00C0401E">
        <w:rPr>
          <w:color w:val="auto"/>
        </w:rPr>
        <w:t>10</w:t>
      </w:r>
      <w:r w:rsidR="00B60CE8">
        <w:rPr>
          <w:color w:val="auto"/>
        </w:rPr>
        <w:t> </w:t>
      </w:r>
      <w:r w:rsidR="004105E4">
        <w:t>percentage points</w:t>
      </w:r>
      <w:r w:rsidR="00443456">
        <w:t xml:space="preserve">. </w:t>
      </w:r>
      <w:r w:rsidR="001175D2">
        <w:t>Interestingly, the recruitment difficulty rate for the accommodation and food services industry w</w:t>
      </w:r>
      <w:r w:rsidR="004105E4">
        <w:t>as among the lowest of all industries</w:t>
      </w:r>
      <w:r w:rsidR="00E3030C">
        <w:t xml:space="preserve"> (Figure </w:t>
      </w:r>
      <w:r w:rsidR="00F34EAE">
        <w:t>9</w:t>
      </w:r>
      <w:r w:rsidR="00E3030C">
        <w:t>)</w:t>
      </w:r>
      <w:r w:rsidR="004105E4">
        <w:t xml:space="preserve">. </w:t>
      </w:r>
    </w:p>
    <w:p w14:paraId="3FD718E4" w14:textId="5B11F393" w:rsidR="00B657D8" w:rsidRDefault="00B657D8" w:rsidP="009B5253">
      <w:pPr>
        <w:pStyle w:val="Caption"/>
        <w:spacing w:line="300" w:lineRule="atLeast"/>
        <w:rPr>
          <w:i w:val="0"/>
          <w:iCs w:val="0"/>
          <w:sz w:val="20"/>
          <w:szCs w:val="20"/>
        </w:rPr>
      </w:pPr>
      <w:r w:rsidRPr="009B5253">
        <w:rPr>
          <w:b/>
          <w:i w:val="0"/>
          <w:sz w:val="20"/>
          <w:szCs w:val="20"/>
        </w:rPr>
        <w:t>Figure 9</w:t>
      </w:r>
      <w:r w:rsidRPr="009B5253">
        <w:rPr>
          <w:b/>
          <w:bCs/>
          <w:i w:val="0"/>
          <w:iCs w:val="0"/>
          <w:sz w:val="20"/>
          <w:szCs w:val="20"/>
        </w:rPr>
        <w:t xml:space="preserve">. </w:t>
      </w:r>
      <w:r w:rsidRPr="009B5253">
        <w:rPr>
          <w:i w:val="0"/>
          <w:iCs w:val="0"/>
          <w:sz w:val="20"/>
          <w:szCs w:val="20"/>
        </w:rPr>
        <w:t>Recruitment difficult</w:t>
      </w:r>
      <w:r w:rsidR="00CB1EF9">
        <w:rPr>
          <w:i w:val="0"/>
          <w:iCs w:val="0"/>
          <w:sz w:val="20"/>
          <w:szCs w:val="20"/>
        </w:rPr>
        <w:t>y</w:t>
      </w:r>
      <w:r w:rsidRPr="009B5253">
        <w:rPr>
          <w:i w:val="0"/>
          <w:iCs w:val="0"/>
          <w:sz w:val="20"/>
          <w:szCs w:val="20"/>
        </w:rPr>
        <w:t xml:space="preserve"> rates by selected industries, June 2022 to June 2023</w:t>
      </w:r>
    </w:p>
    <w:p w14:paraId="525F437B" w14:textId="2BACB76D" w:rsidR="009B5253" w:rsidRPr="009B5253" w:rsidRDefault="009B5253" w:rsidP="009B5253">
      <w:pPr>
        <w:spacing w:line="300" w:lineRule="atLeast"/>
      </w:pPr>
      <w:r w:rsidRPr="004105E4">
        <w:rPr>
          <w:noProof/>
        </w:rPr>
        <w:drawing>
          <wp:inline distT="0" distB="0" distL="0" distR="0" wp14:anchorId="1C05A019" wp14:editId="767412F6">
            <wp:extent cx="6329045" cy="3183307"/>
            <wp:effectExtent l="0" t="0" r="0" b="0"/>
            <wp:docPr id="14" name="Picture 14" descr="Figure 9 shows a column chart with the recruitment difficulty rates by selected industries, displaying 5 quarters from June 2022 to June 2023. This chart was published by Jobs and Skills Australia on their website as part of the Recruitment Outlook and Experiences Survey summary for June quarter 2023. In the June quarter 2023, the recruitment difficulty rate for the accommodation and food services industry was 52 percentage points. This was lower than the peak in June 2022 by 10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9 shows a column chart with the recruitment difficulty rates by selected industries, displaying 5 quarters from June 2022 to June 2023. This chart was published by Jobs and Skills Australia on their website as part of the Recruitment Outlook and Experiences Survey summary for June quarter 2023. In the June quarter 2023, the recruitment difficulty rate for the accommodation and food services industry was 52 percentage points. This was lower than the peak in June 2022 by 10 percentage points."/>
                    <pic:cNvPicPr/>
                  </pic:nvPicPr>
                  <pic:blipFill rotWithShape="1">
                    <a:blip r:embed="rId24"/>
                    <a:srcRect l="1806" t="10890" r="4142" b="3269"/>
                    <a:stretch/>
                  </pic:blipFill>
                  <pic:spPr bwMode="auto">
                    <a:xfrm>
                      <a:off x="0" y="0"/>
                      <a:ext cx="6329045" cy="3183307"/>
                    </a:xfrm>
                    <a:prstGeom prst="rect">
                      <a:avLst/>
                    </a:prstGeom>
                    <a:ln>
                      <a:noFill/>
                    </a:ln>
                    <a:extLst>
                      <a:ext uri="{53640926-AAD7-44D8-BBD7-CCE9431645EC}">
                        <a14:shadowObscured xmlns:a14="http://schemas.microsoft.com/office/drawing/2010/main"/>
                      </a:ext>
                    </a:extLst>
                  </pic:spPr>
                </pic:pic>
              </a:graphicData>
            </a:graphic>
          </wp:inline>
        </w:drawing>
      </w:r>
    </w:p>
    <w:p w14:paraId="0E2302F8" w14:textId="1FC4F6BC" w:rsidR="00E3030C" w:rsidRDefault="001F066D" w:rsidP="009B5253">
      <w:pPr>
        <w:spacing w:before="360" w:line="300" w:lineRule="atLeast"/>
      </w:pPr>
      <w:r>
        <w:t xml:space="preserve">On average, across all industries, the </w:t>
      </w:r>
      <w:r w:rsidR="00C67AA0">
        <w:t xml:space="preserve">recruitment difficulty rate was highest in </w:t>
      </w:r>
      <w:r w:rsidR="00203F9D">
        <w:t xml:space="preserve">‘Inner </w:t>
      </w:r>
      <w:r w:rsidR="00AC0293">
        <w:t xml:space="preserve">regional </w:t>
      </w:r>
      <w:r w:rsidR="00203F9D">
        <w:t xml:space="preserve">Australia’ followed by ‘Outer </w:t>
      </w:r>
      <w:r w:rsidR="00AC0293">
        <w:t>regional</w:t>
      </w:r>
      <w:r w:rsidR="00203F9D">
        <w:t xml:space="preserve">, </w:t>
      </w:r>
      <w:r w:rsidR="00AC0293">
        <w:t xml:space="preserve">remote </w:t>
      </w:r>
      <w:r w:rsidR="0024064C">
        <w:t xml:space="preserve">and </w:t>
      </w:r>
      <w:r w:rsidR="00AC0293">
        <w:t xml:space="preserve">very remote </w:t>
      </w:r>
      <w:r w:rsidR="0024064C">
        <w:t xml:space="preserve">Australia’. </w:t>
      </w:r>
      <w:r w:rsidR="00524090">
        <w:t xml:space="preserve">The recruitment difficulty rate </w:t>
      </w:r>
      <w:r w:rsidR="0024064C">
        <w:t>was lowest in the major cities.</w:t>
      </w:r>
      <w:r w:rsidR="008E095B">
        <w:t xml:space="preserve"> </w:t>
      </w:r>
    </w:p>
    <w:p w14:paraId="0D91A84F" w14:textId="6250E64B" w:rsidR="006643AD" w:rsidRDefault="004105E4" w:rsidP="003D7842">
      <w:pPr>
        <w:spacing w:line="300" w:lineRule="atLeast"/>
        <w:rPr>
          <w:color w:val="auto"/>
        </w:rPr>
      </w:pPr>
      <w:r>
        <w:t xml:space="preserve">The proportion of employers who expect to increase staffing levels over the next 3 months was </w:t>
      </w:r>
      <w:r w:rsidR="00513123">
        <w:t>21</w:t>
      </w:r>
      <w:r>
        <w:t>% for the accommodation and food services industry. This was lower than the previous quarter and well below the p</w:t>
      </w:r>
      <w:r w:rsidRPr="00271E5E">
        <w:rPr>
          <w:color w:val="auto"/>
        </w:rPr>
        <w:t xml:space="preserve">eak </w:t>
      </w:r>
      <w:r w:rsidR="00E0658B" w:rsidRPr="00271E5E">
        <w:rPr>
          <w:color w:val="auto"/>
        </w:rPr>
        <w:t>(</w:t>
      </w:r>
      <w:r w:rsidR="00271E5E" w:rsidRPr="00271E5E">
        <w:rPr>
          <w:color w:val="auto"/>
        </w:rPr>
        <w:t>51</w:t>
      </w:r>
      <w:r w:rsidR="00E0658B" w:rsidRPr="00271E5E">
        <w:rPr>
          <w:color w:val="auto"/>
        </w:rPr>
        <w:t xml:space="preserve">%) </w:t>
      </w:r>
      <w:r w:rsidR="00095ED0">
        <w:t>at</w:t>
      </w:r>
      <w:r>
        <w:t xml:space="preserve"> </w:t>
      </w:r>
      <w:r w:rsidR="00E0658B">
        <w:t xml:space="preserve">the end of 2021. </w:t>
      </w:r>
      <w:r w:rsidR="002579A0">
        <w:t>T</w:t>
      </w:r>
      <w:r w:rsidR="00E0658B">
        <w:t xml:space="preserve">here was a higher share of employers in the accommodation and food services industry expecting to increase staffing levels over the next 3 months </w:t>
      </w:r>
      <w:r w:rsidR="009B5253">
        <w:t>than in</w:t>
      </w:r>
      <w:r w:rsidR="00E0658B">
        <w:t xml:space="preserve"> the </w:t>
      </w:r>
      <w:r w:rsidR="00471DDC">
        <w:t xml:space="preserve">wholesale trade, </w:t>
      </w:r>
      <w:r w:rsidR="005747D4" w:rsidRPr="00471DDC">
        <w:rPr>
          <w:color w:val="auto"/>
        </w:rPr>
        <w:t>manufa</w:t>
      </w:r>
      <w:r w:rsidR="007823E3" w:rsidRPr="00471DDC">
        <w:rPr>
          <w:color w:val="auto"/>
        </w:rPr>
        <w:t>cturing</w:t>
      </w:r>
      <w:r w:rsidR="00220608">
        <w:rPr>
          <w:color w:val="auto"/>
        </w:rPr>
        <w:t xml:space="preserve">, professional, </w:t>
      </w:r>
      <w:proofErr w:type="gramStart"/>
      <w:r w:rsidR="00220608">
        <w:rPr>
          <w:color w:val="auto"/>
        </w:rPr>
        <w:t>scientific</w:t>
      </w:r>
      <w:proofErr w:type="gramEnd"/>
      <w:r w:rsidR="00220608">
        <w:rPr>
          <w:color w:val="auto"/>
        </w:rPr>
        <w:t xml:space="preserve"> and technical services </w:t>
      </w:r>
      <w:r w:rsidR="00682622">
        <w:rPr>
          <w:color w:val="auto"/>
        </w:rPr>
        <w:t xml:space="preserve">and </w:t>
      </w:r>
      <w:r w:rsidR="00471DDC" w:rsidRPr="00471DDC">
        <w:rPr>
          <w:color w:val="auto"/>
        </w:rPr>
        <w:t>retail trade</w:t>
      </w:r>
      <w:r w:rsidR="00682622">
        <w:rPr>
          <w:color w:val="auto"/>
        </w:rPr>
        <w:t xml:space="preserve"> </w:t>
      </w:r>
      <w:r w:rsidR="00E0658B">
        <w:t xml:space="preserve">industries. </w:t>
      </w:r>
      <w:r w:rsidR="009B5253">
        <w:t>T</w:t>
      </w:r>
      <w:r w:rsidR="00E0658B">
        <w:t xml:space="preserve">he </w:t>
      </w:r>
      <w:r w:rsidR="000432C3" w:rsidRPr="00271E5E">
        <w:rPr>
          <w:color w:val="auto"/>
        </w:rPr>
        <w:t>construction</w:t>
      </w:r>
      <w:r w:rsidR="00E0658B" w:rsidRPr="00271E5E">
        <w:rPr>
          <w:color w:val="auto"/>
        </w:rPr>
        <w:t xml:space="preserve"> </w:t>
      </w:r>
      <w:r w:rsidR="00AC0293">
        <w:rPr>
          <w:color w:val="auto"/>
        </w:rPr>
        <w:t xml:space="preserve">and </w:t>
      </w:r>
      <w:r w:rsidR="00894325">
        <w:rPr>
          <w:color w:val="auto"/>
        </w:rPr>
        <w:t xml:space="preserve">the </w:t>
      </w:r>
      <w:r w:rsidR="00691843" w:rsidRPr="00271E5E">
        <w:rPr>
          <w:color w:val="auto"/>
        </w:rPr>
        <w:t>health care</w:t>
      </w:r>
      <w:r w:rsidR="00404F68" w:rsidRPr="00271E5E">
        <w:rPr>
          <w:color w:val="auto"/>
        </w:rPr>
        <w:t xml:space="preserve"> and social assistance</w:t>
      </w:r>
      <w:r w:rsidR="00E0658B" w:rsidRPr="00271E5E">
        <w:rPr>
          <w:color w:val="auto"/>
        </w:rPr>
        <w:t xml:space="preserve"> industries had higher employment intentions</w:t>
      </w:r>
      <w:r w:rsidR="009B5253">
        <w:rPr>
          <w:color w:val="auto"/>
        </w:rPr>
        <w:t xml:space="preserve"> than the accommodation and food services industry</w:t>
      </w:r>
      <w:r w:rsidR="00E0658B" w:rsidRPr="00271E5E">
        <w:rPr>
          <w:color w:val="auto"/>
        </w:rPr>
        <w:t xml:space="preserve">. </w:t>
      </w:r>
      <w:r w:rsidR="00E0658B" w:rsidRPr="00441A73">
        <w:rPr>
          <w:color w:val="auto"/>
        </w:rPr>
        <w:t xml:space="preserve">Conversely, the proportion of employers who expect to </w:t>
      </w:r>
      <w:r w:rsidR="00DE50DC" w:rsidRPr="00B4699C">
        <w:rPr>
          <w:color w:val="auto"/>
        </w:rPr>
        <w:t>de</w:t>
      </w:r>
      <w:r w:rsidR="00E0658B" w:rsidRPr="00B4699C">
        <w:rPr>
          <w:color w:val="auto"/>
        </w:rPr>
        <w:t>crease</w:t>
      </w:r>
      <w:r w:rsidR="00E0658B" w:rsidRPr="00441A73">
        <w:rPr>
          <w:color w:val="auto"/>
        </w:rPr>
        <w:t xml:space="preserve"> staffing levels over the next 3</w:t>
      </w:r>
      <w:r w:rsidR="009B5253">
        <w:rPr>
          <w:color w:val="auto"/>
        </w:rPr>
        <w:t> </w:t>
      </w:r>
      <w:r w:rsidR="00E0658B" w:rsidRPr="00C8590B">
        <w:rPr>
          <w:color w:val="auto"/>
        </w:rPr>
        <w:t xml:space="preserve">months was </w:t>
      </w:r>
      <w:r w:rsidR="007A09F8" w:rsidRPr="00C8590B">
        <w:rPr>
          <w:color w:val="auto"/>
        </w:rPr>
        <w:t>6</w:t>
      </w:r>
      <w:r w:rsidR="00E0658B" w:rsidRPr="00C8590B">
        <w:rPr>
          <w:color w:val="auto"/>
        </w:rPr>
        <w:t xml:space="preserve">% for the accommodation and food services industry. This was an increase from </w:t>
      </w:r>
      <w:r w:rsidR="00C8590B" w:rsidRPr="00C8590B">
        <w:rPr>
          <w:color w:val="auto"/>
        </w:rPr>
        <w:t>3</w:t>
      </w:r>
      <w:r w:rsidR="00FC3331" w:rsidRPr="00C8590B">
        <w:rPr>
          <w:color w:val="auto"/>
        </w:rPr>
        <w:t>%</w:t>
      </w:r>
      <w:r w:rsidR="00E305D0">
        <w:rPr>
          <w:color w:val="auto"/>
        </w:rPr>
        <w:t xml:space="preserve"> (compared to the March 2023 quarter)</w:t>
      </w:r>
      <w:r w:rsidR="00FC3331" w:rsidRPr="00C8590B">
        <w:rPr>
          <w:color w:val="auto"/>
        </w:rPr>
        <w:t xml:space="preserve"> </w:t>
      </w:r>
      <w:r w:rsidR="00E0658B" w:rsidRPr="00C8590B">
        <w:rPr>
          <w:color w:val="auto"/>
        </w:rPr>
        <w:t>and was among the highest of all industries</w:t>
      </w:r>
      <w:r w:rsidR="00E0658B" w:rsidRPr="00441A73">
        <w:rPr>
          <w:color w:val="auto"/>
        </w:rPr>
        <w:t>.</w:t>
      </w:r>
    </w:p>
    <w:p w14:paraId="52AAF8BF" w14:textId="549FAE27" w:rsidR="00457592" w:rsidRPr="008B1559" w:rsidRDefault="00BD6F66" w:rsidP="00B4699C">
      <w:pPr>
        <w:spacing w:before="0" w:after="160" w:line="259" w:lineRule="auto"/>
        <w:rPr>
          <w:color w:val="auto"/>
        </w:rPr>
      </w:pPr>
      <w:r>
        <w:rPr>
          <w:color w:val="auto"/>
        </w:rPr>
        <w:br w:type="page"/>
      </w:r>
    </w:p>
    <w:p w14:paraId="666AF13F" w14:textId="34ED689A" w:rsidR="004F6C6E" w:rsidRDefault="004F6C6E" w:rsidP="003D7842">
      <w:pPr>
        <w:pStyle w:val="Heading3"/>
        <w:spacing w:line="300" w:lineRule="atLeast"/>
      </w:pPr>
      <w:r>
        <w:lastRenderedPageBreak/>
        <w:t xml:space="preserve">International workers </w:t>
      </w:r>
    </w:p>
    <w:p w14:paraId="078E4895" w14:textId="335B22B0" w:rsidR="00E764D3" w:rsidRDefault="004F6C6E" w:rsidP="003D7842">
      <w:pPr>
        <w:spacing w:line="300" w:lineRule="atLeast"/>
      </w:pPr>
      <w:r>
        <w:t xml:space="preserve">Three groups of international travellers </w:t>
      </w:r>
      <w:r w:rsidR="00AE7D12">
        <w:t>are</w:t>
      </w:r>
      <w:r>
        <w:t xml:space="preserve"> important sources of workers for </w:t>
      </w:r>
      <w:r w:rsidR="00BD6AA8">
        <w:t>VE</w:t>
      </w:r>
      <w:r>
        <w:t xml:space="preserve"> businesses</w:t>
      </w:r>
      <w:r w:rsidR="00E764D3">
        <w:t>:</w:t>
      </w:r>
    </w:p>
    <w:p w14:paraId="16AC02BC" w14:textId="51DBBB4E" w:rsidR="00E764D3" w:rsidRPr="0056344E" w:rsidRDefault="00C877B6" w:rsidP="00B4699C">
      <w:pPr>
        <w:pStyle w:val="BulletList"/>
      </w:pPr>
      <w:r w:rsidRPr="0056344E">
        <w:t xml:space="preserve">international </w:t>
      </w:r>
      <w:r w:rsidR="004F6C6E" w:rsidRPr="0056344E">
        <w:t>arrivals</w:t>
      </w:r>
      <w:r w:rsidRPr="0056344E">
        <w:t xml:space="preserve"> with </w:t>
      </w:r>
      <w:r w:rsidR="00860C3F" w:rsidRPr="0056344E">
        <w:t xml:space="preserve">temporary </w:t>
      </w:r>
      <w:r w:rsidRPr="0056344E">
        <w:t>employment visas</w:t>
      </w:r>
      <w:r w:rsidR="004F6C6E" w:rsidRPr="0056344E">
        <w:t xml:space="preserve"> </w:t>
      </w:r>
    </w:p>
    <w:p w14:paraId="789D3E46" w14:textId="77777777" w:rsidR="00E764D3" w:rsidRPr="0056344E" w:rsidRDefault="004F6C6E" w:rsidP="00B4699C">
      <w:pPr>
        <w:pStyle w:val="BulletList"/>
      </w:pPr>
      <w:r w:rsidRPr="0056344E">
        <w:t>student</w:t>
      </w:r>
      <w:r w:rsidR="00C877B6" w:rsidRPr="0056344E">
        <w:t xml:space="preserve"> visa</w:t>
      </w:r>
      <w:r w:rsidR="003857ED" w:rsidRPr="0056344E">
        <w:t xml:space="preserve"> holders</w:t>
      </w:r>
    </w:p>
    <w:p w14:paraId="21948376" w14:textId="1A633E0F" w:rsidR="004F6C6E" w:rsidRPr="0056344E" w:rsidRDefault="004F6C6E" w:rsidP="00B4699C">
      <w:pPr>
        <w:pStyle w:val="BulletList"/>
      </w:pPr>
      <w:r w:rsidRPr="0056344E">
        <w:t>working</w:t>
      </w:r>
      <w:r w:rsidR="001C395C" w:rsidRPr="0056344E">
        <w:t xml:space="preserve"> </w:t>
      </w:r>
      <w:r w:rsidRPr="0056344E">
        <w:t xml:space="preserve">holiday </w:t>
      </w:r>
      <w:r w:rsidR="003857ED" w:rsidRPr="0056344E">
        <w:t xml:space="preserve">maker </w:t>
      </w:r>
      <w:r w:rsidR="00C877B6" w:rsidRPr="0056344E">
        <w:t>visa</w:t>
      </w:r>
      <w:r w:rsidR="003857ED" w:rsidRPr="0056344E">
        <w:t xml:space="preserve"> holders</w:t>
      </w:r>
      <w:r w:rsidRPr="0056344E">
        <w:t>.</w:t>
      </w:r>
    </w:p>
    <w:p w14:paraId="7188BF8E" w14:textId="73F6C71D" w:rsidR="002B3515" w:rsidRDefault="009948E0" w:rsidP="00B4699C">
      <w:pPr>
        <w:spacing w:line="300" w:lineRule="atLeast"/>
        <w:rPr>
          <w:b/>
          <w:bCs/>
          <w:color w:val="2E1A47" w:themeColor="text2"/>
        </w:rPr>
      </w:pPr>
      <w:r>
        <w:t>In the year to</w:t>
      </w:r>
      <w:r w:rsidR="00422379" w:rsidRPr="00AD713E">
        <w:t xml:space="preserve"> August</w:t>
      </w:r>
      <w:r w:rsidR="00207776" w:rsidRPr="008D3D3B">
        <w:t xml:space="preserve"> 2023</w:t>
      </w:r>
      <w:r w:rsidR="004F6C6E" w:rsidRPr="008D3D3B">
        <w:t>, there were 1</w:t>
      </w:r>
      <w:r w:rsidR="00F957D9" w:rsidRPr="008D3D3B">
        <w:t>63</w:t>
      </w:r>
      <w:r w:rsidR="006155F6" w:rsidRPr="008D3D3B">
        <w:t>,</w:t>
      </w:r>
      <w:r w:rsidR="00F957D9" w:rsidRPr="008D3D3B">
        <w:t>7</w:t>
      </w:r>
      <w:r w:rsidR="004F6C6E" w:rsidRPr="008D3D3B">
        <w:t xml:space="preserve">00 </w:t>
      </w:r>
      <w:r w:rsidR="006155F6" w:rsidRPr="008D3D3B">
        <w:t>international</w:t>
      </w:r>
      <w:r w:rsidR="004F6C6E" w:rsidRPr="008D3D3B">
        <w:t xml:space="preserve"> arrivals</w:t>
      </w:r>
      <w:r w:rsidR="006155F6" w:rsidRPr="008D3D3B">
        <w:t xml:space="preserve"> with a temporary work visa. This was only marginally lower </w:t>
      </w:r>
      <w:r w:rsidR="009E1BB0" w:rsidRPr="008D3D3B">
        <w:t>(0.</w:t>
      </w:r>
      <w:r w:rsidR="004929E5" w:rsidRPr="008D3D3B">
        <w:t>7</w:t>
      </w:r>
      <w:r w:rsidR="009E1BB0" w:rsidRPr="008D3D3B">
        <w:t xml:space="preserve">%) than the </w:t>
      </w:r>
      <w:r w:rsidR="007E3764" w:rsidRPr="008D3D3B">
        <w:t>equivalent pre-pandemic period (</w:t>
      </w:r>
      <w:r w:rsidR="00475597" w:rsidRPr="008D3D3B">
        <w:t>162,100</w:t>
      </w:r>
      <w:r w:rsidR="007E3764" w:rsidRPr="008D3D3B">
        <w:t xml:space="preserve"> arrivals in </w:t>
      </w:r>
      <w:r w:rsidR="00837974" w:rsidRPr="00AD713E">
        <w:t>January to August</w:t>
      </w:r>
      <w:r w:rsidR="007E3764" w:rsidRPr="008D3D3B">
        <w:t xml:space="preserve"> 2019).</w:t>
      </w:r>
      <w:r w:rsidR="004F6C6E" w:rsidRPr="008D3D3B">
        <w:t xml:space="preserve"> </w:t>
      </w:r>
      <w:r w:rsidR="00532E9F" w:rsidRPr="008D3D3B">
        <w:t xml:space="preserve">There were a further </w:t>
      </w:r>
      <w:r w:rsidR="00D476EE" w:rsidRPr="008D3D3B">
        <w:t>125,</w:t>
      </w:r>
      <w:r w:rsidR="00622662" w:rsidRPr="008D3D3B">
        <w:t>000</w:t>
      </w:r>
      <w:r w:rsidR="00400492" w:rsidRPr="008D3D3B">
        <w:t xml:space="preserve"> international arrivals with a temporary skilled visa</w:t>
      </w:r>
      <w:r w:rsidR="000528B2" w:rsidRPr="008D3D3B">
        <w:t xml:space="preserve"> </w:t>
      </w:r>
      <w:r w:rsidR="00837974" w:rsidRPr="008D3D3B">
        <w:t>from January to August</w:t>
      </w:r>
      <w:r w:rsidR="000528B2" w:rsidRPr="008D3D3B">
        <w:t xml:space="preserve"> 2023</w:t>
      </w:r>
      <w:r w:rsidR="008725EB" w:rsidRPr="008D3D3B">
        <w:t>.</w:t>
      </w:r>
      <w:r w:rsidR="000528B2" w:rsidRPr="008D3D3B">
        <w:t xml:space="preserve"> </w:t>
      </w:r>
      <w:r w:rsidR="006F1E5A" w:rsidRPr="008D3D3B">
        <w:t xml:space="preserve">The number of international arrivals with temporary work or skilled visas in 2023 to date </w:t>
      </w:r>
      <w:r w:rsidR="00072795" w:rsidRPr="008D3D3B">
        <w:t>(2</w:t>
      </w:r>
      <w:r w:rsidR="00376D52" w:rsidRPr="008D3D3B">
        <w:t>88</w:t>
      </w:r>
      <w:r w:rsidR="00072795" w:rsidRPr="008D3D3B">
        <w:t xml:space="preserve">,700) </w:t>
      </w:r>
      <w:r w:rsidR="006F1E5A" w:rsidRPr="008D3D3B">
        <w:t xml:space="preserve">was </w:t>
      </w:r>
      <w:r w:rsidR="003E6D0F" w:rsidRPr="008D3D3B">
        <w:t>80</w:t>
      </w:r>
      <w:r w:rsidR="008A1EE8" w:rsidRPr="008D3D3B">
        <w:t xml:space="preserve">% higher than the same period </w:t>
      </w:r>
      <w:r w:rsidR="00F35488" w:rsidRPr="008D3D3B">
        <w:t>in the previous year (</w:t>
      </w:r>
      <w:r w:rsidR="00A74E59" w:rsidRPr="008D3D3B">
        <w:t>160,650</w:t>
      </w:r>
      <w:r w:rsidR="008F61D4" w:rsidRPr="008D3D3B">
        <w:t xml:space="preserve"> in 2022)</w:t>
      </w:r>
      <w:r w:rsidR="00CD2083">
        <w:t xml:space="preserve">, </w:t>
      </w:r>
      <w:r w:rsidR="00CD2083" w:rsidRPr="001D5DA3">
        <w:rPr>
          <w:color w:val="auto"/>
        </w:rPr>
        <w:t>b</w:t>
      </w:r>
      <w:r w:rsidR="00CD2083" w:rsidRPr="00E03AA3">
        <w:rPr>
          <w:color w:val="auto"/>
        </w:rPr>
        <w:t xml:space="preserve">ut still </w:t>
      </w:r>
      <w:r w:rsidR="00E03AA3" w:rsidRPr="00E03AA3">
        <w:rPr>
          <w:color w:val="auto"/>
        </w:rPr>
        <w:t>65</w:t>
      </w:r>
      <w:r w:rsidR="00CD2083" w:rsidRPr="00E03AA3">
        <w:rPr>
          <w:color w:val="auto"/>
        </w:rPr>
        <w:t>% b</w:t>
      </w:r>
      <w:r w:rsidR="00CD2083" w:rsidRPr="001D5DA3">
        <w:rPr>
          <w:color w:val="auto"/>
        </w:rPr>
        <w:t>elow the same period pre-pandemic</w:t>
      </w:r>
      <w:r w:rsidR="00CD2083" w:rsidRPr="00AD713E">
        <w:rPr>
          <w:color w:val="FF0000"/>
        </w:rPr>
        <w:t xml:space="preserve"> </w:t>
      </w:r>
      <w:r w:rsidR="00CD2083">
        <w:t>(Figure</w:t>
      </w:r>
      <w:r w:rsidR="009B5253">
        <w:t> </w:t>
      </w:r>
      <w:r w:rsidR="00CD2083">
        <w:t>10)</w:t>
      </w:r>
      <w:r w:rsidR="00F35488" w:rsidRPr="008D3D3B">
        <w:t>.</w:t>
      </w:r>
      <w:r w:rsidR="004F6C6E" w:rsidRPr="008D3D3B">
        <w:t xml:space="preserve"> </w:t>
      </w:r>
    </w:p>
    <w:p w14:paraId="55A5933E" w14:textId="4503B172" w:rsidR="00B87967" w:rsidRPr="009B5253" w:rsidRDefault="00B87967" w:rsidP="009B5253">
      <w:pPr>
        <w:pStyle w:val="Caption"/>
        <w:spacing w:after="0" w:line="300" w:lineRule="atLeast"/>
        <w:rPr>
          <w:color w:val="000000" w:themeColor="text1"/>
          <w:sz w:val="20"/>
          <w:szCs w:val="20"/>
        </w:rPr>
      </w:pPr>
      <w:r w:rsidRPr="009B5253">
        <w:rPr>
          <w:b/>
          <w:bCs/>
          <w:i w:val="0"/>
          <w:iCs w:val="0"/>
          <w:sz w:val="20"/>
          <w:szCs w:val="20"/>
        </w:rPr>
        <w:t>Figure 10</w:t>
      </w:r>
      <w:r w:rsidRPr="009B5253">
        <w:rPr>
          <w:i w:val="0"/>
          <w:iCs w:val="0"/>
          <w:sz w:val="20"/>
          <w:szCs w:val="20"/>
        </w:rPr>
        <w:t>. Overseas visitor arrivals by visa type, monthly, January 2019 to August 2023.</w:t>
      </w:r>
    </w:p>
    <w:p w14:paraId="59CE103B" w14:textId="0E3BC671" w:rsidR="00B87967" w:rsidRPr="008D3D3B" w:rsidRDefault="009B5253" w:rsidP="009B5253">
      <w:pPr>
        <w:spacing w:before="60" w:after="0" w:line="300" w:lineRule="atLeast"/>
      </w:pPr>
      <w:r w:rsidRPr="009B5253">
        <w:rPr>
          <w:noProof/>
        </w:rPr>
        <w:drawing>
          <wp:inline distT="0" distB="0" distL="0" distR="0" wp14:anchorId="26389EB1" wp14:editId="26243455">
            <wp:extent cx="5927312" cy="3315956"/>
            <wp:effectExtent l="0" t="0" r="0" b="0"/>
            <wp:docPr id="1539777724" name="Picture 1539777724" descr="Figure 10 shows a chart from January 2019 to August 2023 with stacked bars for overseas visitor arrivals of holders of temporary work and skilled visas. There is also a line for the total (rolling sum) of temporary work and skilled visas over the prior 12 months. In the year to August 2023, there were 163,700 international arrivals with a temporary work visa. This was only marginally lower (0.7%) than the equivalent pre-pandemic period (162,100 arrivals in January to August of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77724" name="Picture 1539777724" descr="Figure 10 shows a chart from January 2019 to August 2023 with stacked bars for overseas visitor arrivals of holders of temporary work and skilled visas. There is also a line for the total (rolling sum) of temporary work and skilled visas over the prior 12 months. In the year to August 2023, there were 163,700 international arrivals with a temporary work visa. This was only marginally lower (0.7%) than the equivalent pre-pandemic period (162,100 arrivals in January to August of 2019)."/>
                    <pic:cNvPicPr>
                      <a:picLocks noChangeAspect="1" noChangeArrowheads="1"/>
                    </pic:cNvPicPr>
                  </pic:nvPicPr>
                  <pic:blipFill rotWithShape="1">
                    <a:blip r:embed="rId25">
                      <a:extLst>
                        <a:ext uri="{28A0092B-C50C-407E-A947-70E740481C1C}">
                          <a14:useLocalDpi xmlns:a14="http://schemas.microsoft.com/office/drawing/2010/main" val="0"/>
                        </a:ext>
                      </a:extLst>
                    </a:blip>
                    <a:srcRect l="849" t="3970" r="2275"/>
                    <a:stretch/>
                  </pic:blipFill>
                  <pic:spPr bwMode="auto">
                    <a:xfrm>
                      <a:off x="0" y="0"/>
                      <a:ext cx="5927312" cy="3315956"/>
                    </a:xfrm>
                    <a:prstGeom prst="rect">
                      <a:avLst/>
                    </a:prstGeom>
                    <a:noFill/>
                    <a:ln>
                      <a:noFill/>
                    </a:ln>
                    <a:extLst>
                      <a:ext uri="{53640926-AAD7-44D8-BBD7-CCE9431645EC}">
                        <a14:shadowObscured xmlns:a14="http://schemas.microsoft.com/office/drawing/2010/main"/>
                      </a:ext>
                    </a:extLst>
                  </pic:spPr>
                </pic:pic>
              </a:graphicData>
            </a:graphic>
          </wp:inline>
        </w:drawing>
      </w:r>
    </w:p>
    <w:p w14:paraId="66515F7C" w14:textId="0C8B7FDC" w:rsidR="00334948" w:rsidRPr="008D3D3B" w:rsidRDefault="00B84A78" w:rsidP="009B5253">
      <w:pPr>
        <w:spacing w:line="300" w:lineRule="atLeast"/>
      </w:pPr>
      <w:r w:rsidRPr="008D3D3B">
        <w:t xml:space="preserve">The number of </w:t>
      </w:r>
      <w:r w:rsidR="000528B2" w:rsidRPr="008D3D3B">
        <w:t xml:space="preserve">international arrivals </w:t>
      </w:r>
      <w:r w:rsidR="0074683E">
        <w:t>holding</w:t>
      </w:r>
      <w:r w:rsidR="0074683E" w:rsidRPr="008D3D3B">
        <w:t xml:space="preserve"> </w:t>
      </w:r>
      <w:r w:rsidR="000528B2" w:rsidRPr="008D3D3B">
        <w:t xml:space="preserve">a temporary student visa </w:t>
      </w:r>
      <w:r w:rsidR="007155F5" w:rsidRPr="008D3D3B">
        <w:t xml:space="preserve">has also increased in 2023 compared with last year. </w:t>
      </w:r>
      <w:r w:rsidR="004004A2" w:rsidRPr="008D3D3B">
        <w:t xml:space="preserve">From January to August </w:t>
      </w:r>
      <w:r w:rsidR="00E25D49" w:rsidRPr="008D3D3B">
        <w:t xml:space="preserve">2023, there were </w:t>
      </w:r>
      <w:r w:rsidR="00035CBD" w:rsidRPr="008D3D3B">
        <w:t>573,3</w:t>
      </w:r>
      <w:r w:rsidR="00E25D49" w:rsidRPr="008D3D3B">
        <w:t xml:space="preserve">00 international arrivals with a temporary </w:t>
      </w:r>
      <w:r w:rsidR="00187954" w:rsidRPr="008D3D3B">
        <w:t>student</w:t>
      </w:r>
      <w:r w:rsidR="00E25D49" w:rsidRPr="008D3D3B">
        <w:t xml:space="preserve"> visa</w:t>
      </w:r>
      <w:r w:rsidR="00187954" w:rsidRPr="008D3D3B">
        <w:t xml:space="preserve">. This was </w:t>
      </w:r>
      <w:r w:rsidR="00CA781B" w:rsidRPr="008D3D3B">
        <w:t>75</w:t>
      </w:r>
      <w:r w:rsidR="00ED7DE5" w:rsidRPr="008D3D3B">
        <w:t xml:space="preserve">% higher than the same period in 2022, but still </w:t>
      </w:r>
      <w:r w:rsidR="00274D64" w:rsidRPr="008D3D3B">
        <w:t>17% lower than the equivalent pre-pandemic period</w:t>
      </w:r>
      <w:r w:rsidR="005E6F70">
        <w:t xml:space="preserve"> in 2019.</w:t>
      </w:r>
    </w:p>
    <w:p w14:paraId="78AEE719" w14:textId="3C81668E" w:rsidR="00C27F6B" w:rsidRPr="008D3D3B" w:rsidRDefault="0005572D" w:rsidP="003D7842">
      <w:pPr>
        <w:spacing w:line="300" w:lineRule="atLeast"/>
      </w:pPr>
      <w:r w:rsidRPr="008D3D3B">
        <w:t xml:space="preserve">According to the data </w:t>
      </w:r>
      <w:r w:rsidR="00334A71" w:rsidRPr="008D3D3B">
        <w:t xml:space="preserve">provided by </w:t>
      </w:r>
      <w:r w:rsidR="00ED04C8" w:rsidRPr="008D3D3B">
        <w:t xml:space="preserve">Department of Home </w:t>
      </w:r>
      <w:r w:rsidR="004059F3" w:rsidRPr="008D3D3B">
        <w:t>A</w:t>
      </w:r>
      <w:r w:rsidR="00ED04C8" w:rsidRPr="008D3D3B">
        <w:t>ffairs</w:t>
      </w:r>
      <w:r w:rsidR="00761374" w:rsidRPr="008D3D3B">
        <w:t xml:space="preserve"> (Home </w:t>
      </w:r>
      <w:r w:rsidR="004A5D31">
        <w:t>A</w:t>
      </w:r>
      <w:r w:rsidR="00761374" w:rsidRPr="008D3D3B">
        <w:t>ffairs)</w:t>
      </w:r>
      <w:r w:rsidR="00334A71" w:rsidRPr="008D3D3B">
        <w:t xml:space="preserve">, </w:t>
      </w:r>
      <w:r w:rsidR="00C27F6B" w:rsidRPr="008D3D3B">
        <w:t xml:space="preserve">there were </w:t>
      </w:r>
      <w:r w:rsidR="001210CD" w:rsidRPr="008D3D3B">
        <w:t xml:space="preserve">659,550 </w:t>
      </w:r>
      <w:r w:rsidR="00F74676" w:rsidRPr="008D3D3B">
        <w:t>international s</w:t>
      </w:r>
      <w:r w:rsidR="00C27F6B" w:rsidRPr="008D3D3B">
        <w:t xml:space="preserve">tudent </w:t>
      </w:r>
      <w:r w:rsidR="00F74676" w:rsidRPr="008D3D3B">
        <w:t>v</w:t>
      </w:r>
      <w:r w:rsidR="00C27F6B" w:rsidRPr="008D3D3B">
        <w:t xml:space="preserve">isa </w:t>
      </w:r>
      <w:r w:rsidR="00F74676" w:rsidRPr="008D3D3B">
        <w:t>h</w:t>
      </w:r>
      <w:r w:rsidR="00C27F6B" w:rsidRPr="008D3D3B">
        <w:t>olders in Australia</w:t>
      </w:r>
      <w:r w:rsidR="00F74676" w:rsidRPr="008D3D3B">
        <w:t xml:space="preserve"> as </w:t>
      </w:r>
      <w:proofErr w:type="gramStart"/>
      <w:r w:rsidR="00F74676" w:rsidRPr="008D3D3B">
        <w:t>at</w:t>
      </w:r>
      <w:proofErr w:type="gramEnd"/>
      <w:r w:rsidR="00F74676" w:rsidRPr="008D3D3B">
        <w:t xml:space="preserve"> </w:t>
      </w:r>
      <w:r w:rsidR="004B6170" w:rsidRPr="008D3D3B">
        <w:t>21 August</w:t>
      </w:r>
      <w:r w:rsidR="00F74676" w:rsidRPr="008D3D3B">
        <w:t xml:space="preserve"> 2023</w:t>
      </w:r>
      <w:r w:rsidR="00C27F6B" w:rsidRPr="008D3D3B">
        <w:t>.</w:t>
      </w:r>
      <w:r w:rsidR="008D09E1" w:rsidRPr="008D3D3B">
        <w:rPr>
          <w:rStyle w:val="FootnoteReference"/>
        </w:rPr>
        <w:footnoteReference w:id="8"/>
      </w:r>
      <w:r w:rsidR="00C27F6B" w:rsidRPr="008D3D3B">
        <w:t xml:space="preserve"> This was </w:t>
      </w:r>
      <w:r w:rsidR="004B6170" w:rsidRPr="008D3D3B">
        <w:t>59</w:t>
      </w:r>
      <w:r w:rsidR="00C27F6B" w:rsidRPr="008D3D3B">
        <w:t xml:space="preserve">% more </w:t>
      </w:r>
      <w:r w:rsidR="002338C0" w:rsidRPr="008D3D3B">
        <w:t xml:space="preserve">student </w:t>
      </w:r>
      <w:r w:rsidR="00534B84" w:rsidRPr="008D3D3B">
        <w:t xml:space="preserve">visa holders in Australia </w:t>
      </w:r>
      <w:r w:rsidR="00C27F6B" w:rsidRPr="008D3D3B">
        <w:t xml:space="preserve">than </w:t>
      </w:r>
      <w:r w:rsidR="003974BD" w:rsidRPr="008D3D3B">
        <w:t xml:space="preserve">at </w:t>
      </w:r>
      <w:r w:rsidR="00C27F6B" w:rsidRPr="008D3D3B">
        <w:t xml:space="preserve">the same week </w:t>
      </w:r>
      <w:r w:rsidR="003974BD" w:rsidRPr="008D3D3B">
        <w:t>a year ago</w:t>
      </w:r>
      <w:r w:rsidR="00117C67" w:rsidRPr="008D3D3B">
        <w:t xml:space="preserve">. It was also </w:t>
      </w:r>
      <w:r w:rsidR="00924269" w:rsidRPr="008D3D3B">
        <w:t>17</w:t>
      </w:r>
      <w:r w:rsidR="00C27F6B" w:rsidRPr="008D3D3B">
        <w:t xml:space="preserve">% more than </w:t>
      </w:r>
      <w:r w:rsidR="00C27F6B" w:rsidRPr="008D3D3B">
        <w:lastRenderedPageBreak/>
        <w:t xml:space="preserve">the number of student visa holders </w:t>
      </w:r>
      <w:r w:rsidR="00117C67" w:rsidRPr="008D3D3B">
        <w:t xml:space="preserve">in Australia </w:t>
      </w:r>
      <w:r w:rsidR="00C27F6B" w:rsidRPr="008D3D3B">
        <w:t>at the end of March 2020</w:t>
      </w:r>
      <w:r w:rsidR="00117C67" w:rsidRPr="008D3D3B">
        <w:t xml:space="preserve"> (wh</w:t>
      </w:r>
      <w:r w:rsidR="00DF3DE1" w:rsidRPr="008D3D3B">
        <w:t>en the Australian international border closed due to the COVID-19 pandemic)</w:t>
      </w:r>
      <w:r w:rsidR="00C27F6B" w:rsidRPr="008D3D3B">
        <w:t>.</w:t>
      </w:r>
    </w:p>
    <w:p w14:paraId="0698B4D1" w14:textId="26028FD1" w:rsidR="00317B89" w:rsidRPr="008D3D3B" w:rsidRDefault="00336B33" w:rsidP="00B4699C">
      <w:r>
        <w:t>In</w:t>
      </w:r>
      <w:r w:rsidR="00DD5E73" w:rsidRPr="008D3D3B">
        <w:t xml:space="preserve"> </w:t>
      </w:r>
      <w:r w:rsidR="003B6FF1" w:rsidRPr="008D3D3B">
        <w:t xml:space="preserve">August </w:t>
      </w:r>
      <w:r w:rsidR="00E47881" w:rsidRPr="008D3D3B">
        <w:t>2023</w:t>
      </w:r>
      <w:r w:rsidR="00C27F6B" w:rsidRPr="008D3D3B">
        <w:t xml:space="preserve">, </w:t>
      </w:r>
      <w:r w:rsidR="00485688" w:rsidRPr="008D3D3B">
        <w:t>9</w:t>
      </w:r>
      <w:r w:rsidR="00C27F6B" w:rsidRPr="008D3D3B">
        <w:t xml:space="preserve"> of</w:t>
      </w:r>
      <w:r w:rsidR="00E47881" w:rsidRPr="008D3D3B">
        <w:t xml:space="preserve"> the top</w:t>
      </w:r>
      <w:r w:rsidR="00C27F6B" w:rsidRPr="008D3D3B">
        <w:t xml:space="preserve"> 10 source markets had more student visa holders</w:t>
      </w:r>
      <w:r w:rsidR="00E47881" w:rsidRPr="008D3D3B">
        <w:t xml:space="preserve"> in Australia than </w:t>
      </w:r>
      <w:r w:rsidR="00642C7F" w:rsidRPr="008D3D3B">
        <w:t>pre-pandemic (</w:t>
      </w:r>
      <w:r w:rsidR="00CA50B9">
        <w:t xml:space="preserve">that is, </w:t>
      </w:r>
      <w:r w:rsidR="00642C7F" w:rsidRPr="008D3D3B">
        <w:t>in March 2020</w:t>
      </w:r>
      <w:r w:rsidR="00B76573" w:rsidRPr="008D3D3B">
        <w:t>; Figure 1</w:t>
      </w:r>
      <w:r w:rsidR="006915F4">
        <w:t>1</w:t>
      </w:r>
      <w:r w:rsidR="00642C7F" w:rsidRPr="008D3D3B">
        <w:t>)</w:t>
      </w:r>
      <w:r w:rsidR="001C2E7B" w:rsidRPr="008D3D3B">
        <w:t xml:space="preserve">. </w:t>
      </w:r>
      <w:r w:rsidR="00A94569" w:rsidRPr="008D3D3B">
        <w:t>The number of student visa holders in Australia from the</w:t>
      </w:r>
      <w:r w:rsidR="00C050DC">
        <w:t xml:space="preserve">se </w:t>
      </w:r>
      <w:r w:rsidR="00A94569" w:rsidRPr="008D3D3B">
        <w:t xml:space="preserve">countries </w:t>
      </w:r>
      <w:r w:rsidR="00C050DC">
        <w:t>was</w:t>
      </w:r>
      <w:r w:rsidR="00C050DC" w:rsidRPr="008D3D3B">
        <w:t xml:space="preserve"> </w:t>
      </w:r>
      <w:r w:rsidR="0074338D" w:rsidRPr="008D3D3B">
        <w:t xml:space="preserve">significantly higher </w:t>
      </w:r>
      <w:r w:rsidR="00C050DC">
        <w:t xml:space="preserve">as </w:t>
      </w:r>
      <w:proofErr w:type="gramStart"/>
      <w:r w:rsidR="00C050DC" w:rsidRPr="008D3D3B">
        <w:t>at</w:t>
      </w:r>
      <w:proofErr w:type="gramEnd"/>
      <w:r w:rsidR="00C050DC" w:rsidRPr="008D3D3B">
        <w:t xml:space="preserve"> </w:t>
      </w:r>
      <w:r w:rsidR="00C050DC">
        <w:t>21</w:t>
      </w:r>
      <w:r w:rsidR="00C050DC" w:rsidRPr="008D3D3B">
        <w:t xml:space="preserve"> </w:t>
      </w:r>
      <w:r w:rsidR="00C050DC">
        <w:t>August</w:t>
      </w:r>
      <w:r w:rsidR="00C050DC" w:rsidRPr="008D3D3B">
        <w:t xml:space="preserve"> 2023</w:t>
      </w:r>
      <w:r w:rsidR="00C050DC">
        <w:t xml:space="preserve"> </w:t>
      </w:r>
      <w:r w:rsidR="0074338D" w:rsidRPr="008D3D3B">
        <w:t xml:space="preserve">than </w:t>
      </w:r>
      <w:r w:rsidR="00C050DC">
        <w:t>it was</w:t>
      </w:r>
      <w:r w:rsidR="00BF0EC3" w:rsidRPr="008D3D3B">
        <w:t xml:space="preserve"> pre-pandemic</w:t>
      </w:r>
      <w:r w:rsidR="00317B89" w:rsidRPr="008D3D3B">
        <w:t>:</w:t>
      </w:r>
    </w:p>
    <w:p w14:paraId="037A667D" w14:textId="74C42B98" w:rsidR="00A93971" w:rsidRPr="008D3D3B" w:rsidRDefault="00EF53AD" w:rsidP="00B4699C">
      <w:pPr>
        <w:pStyle w:val="BulletList"/>
      </w:pPr>
      <w:r w:rsidRPr="008D3D3B">
        <w:t>Philippines</w:t>
      </w:r>
      <w:r w:rsidR="00CA50B9">
        <w:t xml:space="preserve"> –</w:t>
      </w:r>
      <w:r w:rsidR="00CA50B9" w:rsidRPr="008D3D3B">
        <w:t xml:space="preserve"> </w:t>
      </w:r>
      <w:r w:rsidR="00CD5809" w:rsidRPr="008D3D3B">
        <w:t>1</w:t>
      </w:r>
      <w:r w:rsidR="0050672B" w:rsidRPr="008D3D3B">
        <w:t>5</w:t>
      </w:r>
      <w:r w:rsidR="00CD5809" w:rsidRPr="008D3D3B">
        <w:t>,</w:t>
      </w:r>
      <w:r w:rsidR="0050672B" w:rsidRPr="008D3D3B">
        <w:t xml:space="preserve">1922 </w:t>
      </w:r>
      <w:r w:rsidR="001E3140" w:rsidRPr="008D3D3B">
        <w:t>more visa holders</w:t>
      </w:r>
      <w:r w:rsidR="005D17AB" w:rsidRPr="008D3D3B">
        <w:t xml:space="preserve"> (up </w:t>
      </w:r>
      <w:r w:rsidR="0050672B" w:rsidRPr="008D3D3B">
        <w:t>88</w:t>
      </w:r>
      <w:r w:rsidR="005D17AB" w:rsidRPr="008D3D3B">
        <w:t>%)</w:t>
      </w:r>
    </w:p>
    <w:p w14:paraId="0DC6439D" w14:textId="24C94FB8" w:rsidR="00B716FF" w:rsidRPr="008D3D3B" w:rsidRDefault="00B716FF" w:rsidP="00B4699C">
      <w:pPr>
        <w:pStyle w:val="BulletList"/>
      </w:pPr>
      <w:r w:rsidRPr="008D3D3B">
        <w:t>Thailand</w:t>
      </w:r>
      <w:r w:rsidR="00CA50B9">
        <w:t xml:space="preserve"> –</w:t>
      </w:r>
      <w:r w:rsidRPr="008D3D3B">
        <w:t xml:space="preserve"> </w:t>
      </w:r>
      <w:r w:rsidR="005E4ECF" w:rsidRPr="008D3D3B">
        <w:t>9,047</w:t>
      </w:r>
      <w:r w:rsidRPr="008D3D3B">
        <w:t xml:space="preserve"> more visa holders (up </w:t>
      </w:r>
      <w:r w:rsidR="005E4ECF" w:rsidRPr="008D3D3B">
        <w:t>70</w:t>
      </w:r>
      <w:r w:rsidRPr="008D3D3B">
        <w:t>%)</w:t>
      </w:r>
    </w:p>
    <w:p w14:paraId="358D9861" w14:textId="5A041617" w:rsidR="005E5B69" w:rsidRPr="008D3D3B" w:rsidRDefault="005E4ECF" w:rsidP="00B4699C">
      <w:pPr>
        <w:pStyle w:val="BulletList"/>
      </w:pPr>
      <w:r w:rsidRPr="008D3D3B">
        <w:t>Pakistan</w:t>
      </w:r>
      <w:r w:rsidR="00CA50B9">
        <w:t xml:space="preserve"> –</w:t>
      </w:r>
      <w:r w:rsidR="005E5B69" w:rsidRPr="008D3D3B">
        <w:t xml:space="preserve"> </w:t>
      </w:r>
      <w:r w:rsidR="00125D52" w:rsidRPr="008D3D3B">
        <w:t>8,642</w:t>
      </w:r>
      <w:r w:rsidR="005E5B69" w:rsidRPr="008D3D3B">
        <w:t xml:space="preserve"> more visa holders (up </w:t>
      </w:r>
      <w:r w:rsidR="00125D52" w:rsidRPr="008D3D3B">
        <w:t>66</w:t>
      </w:r>
      <w:r w:rsidR="005E5B69" w:rsidRPr="008D3D3B">
        <w:t>%)</w:t>
      </w:r>
      <w:r w:rsidR="0056344E">
        <w:t>.</w:t>
      </w:r>
    </w:p>
    <w:p w14:paraId="464C02D8" w14:textId="69D05ECC" w:rsidR="00A45D93" w:rsidRDefault="00A83D5A" w:rsidP="007B32D7">
      <w:pPr>
        <w:spacing w:line="300" w:lineRule="atLeast"/>
        <w:ind w:left="360"/>
      </w:pPr>
      <w:r w:rsidRPr="00261CF3">
        <w:t xml:space="preserve">Meanwhile, the number of student visa holders in Australia from </w:t>
      </w:r>
      <w:r w:rsidR="00125D52" w:rsidRPr="00261CF3">
        <w:t xml:space="preserve">Brazil </w:t>
      </w:r>
      <w:r w:rsidRPr="00261CF3">
        <w:t xml:space="preserve">remained </w:t>
      </w:r>
      <w:r w:rsidR="00AA7812" w:rsidRPr="00261CF3">
        <w:t>12</w:t>
      </w:r>
      <w:r w:rsidRPr="00261CF3">
        <w:t>% lower (</w:t>
      </w:r>
      <w:r w:rsidR="00AA7812" w:rsidRPr="00261CF3">
        <w:t>2,389</w:t>
      </w:r>
      <w:r w:rsidRPr="00261CF3">
        <w:t xml:space="preserve"> </w:t>
      </w:r>
      <w:r w:rsidR="006D2BB5" w:rsidRPr="00261CF3">
        <w:t>fewer</w:t>
      </w:r>
      <w:r w:rsidRPr="00261CF3">
        <w:t xml:space="preserve">) in </w:t>
      </w:r>
      <w:r w:rsidR="00AA7812" w:rsidRPr="00261CF3">
        <w:t xml:space="preserve">August </w:t>
      </w:r>
      <w:r w:rsidRPr="00261CF3">
        <w:t xml:space="preserve">2023 than it was in March 2020. </w:t>
      </w:r>
      <w:r w:rsidR="00B76573" w:rsidRPr="00261CF3">
        <w:t>The top 10 source countries made up 7</w:t>
      </w:r>
      <w:r w:rsidR="00A37689" w:rsidRPr="00261CF3">
        <w:t>2</w:t>
      </w:r>
      <w:r w:rsidR="005053E4">
        <w:t xml:space="preserve">% </w:t>
      </w:r>
      <w:r w:rsidR="00B76573" w:rsidRPr="00261CF3">
        <w:t xml:space="preserve">of student visa holders and this was up </w:t>
      </w:r>
      <w:r w:rsidR="00E764D3" w:rsidRPr="00261CF3">
        <w:t>3</w:t>
      </w:r>
      <w:r w:rsidR="00E764D3">
        <w:t> </w:t>
      </w:r>
      <w:r w:rsidR="00B76573" w:rsidRPr="00261CF3">
        <w:t xml:space="preserve">percentage points </w:t>
      </w:r>
      <w:proofErr w:type="gramStart"/>
      <w:r w:rsidR="00B76573" w:rsidRPr="00261CF3">
        <w:t>on</w:t>
      </w:r>
      <w:proofErr w:type="gramEnd"/>
      <w:r w:rsidR="00B76573" w:rsidRPr="00261CF3">
        <w:t xml:space="preserve"> March 2020.</w:t>
      </w:r>
    </w:p>
    <w:p w14:paraId="270346C3" w14:textId="77777777" w:rsidR="002B3515" w:rsidRDefault="002B3515" w:rsidP="005053E4">
      <w:pPr>
        <w:pStyle w:val="Caption"/>
        <w:spacing w:after="0" w:line="300" w:lineRule="atLeast"/>
        <w:rPr>
          <w:b/>
          <w:i w:val="0"/>
          <w:sz w:val="20"/>
          <w:szCs w:val="20"/>
        </w:rPr>
      </w:pPr>
    </w:p>
    <w:p w14:paraId="44F4DC54" w14:textId="0A4F808D" w:rsidR="00E95A7B" w:rsidRPr="005053E4" w:rsidRDefault="00E95A7B" w:rsidP="005053E4">
      <w:pPr>
        <w:pStyle w:val="Caption"/>
        <w:spacing w:after="0" w:line="300" w:lineRule="atLeast"/>
        <w:rPr>
          <w:i w:val="0"/>
          <w:color w:val="000000" w:themeColor="text1"/>
          <w:sz w:val="20"/>
          <w:szCs w:val="20"/>
        </w:rPr>
      </w:pPr>
      <w:r w:rsidRPr="005053E4">
        <w:rPr>
          <w:b/>
          <w:i w:val="0"/>
          <w:sz w:val="20"/>
          <w:szCs w:val="20"/>
        </w:rPr>
        <w:t>Figure 11</w:t>
      </w:r>
      <w:r w:rsidRPr="005053E4">
        <w:rPr>
          <w:b/>
          <w:bCs/>
          <w:i w:val="0"/>
          <w:iCs w:val="0"/>
          <w:sz w:val="20"/>
          <w:szCs w:val="20"/>
        </w:rPr>
        <w:t xml:space="preserve">. </w:t>
      </w:r>
      <w:r w:rsidRPr="005053E4">
        <w:rPr>
          <w:i w:val="0"/>
          <w:iCs w:val="0"/>
          <w:sz w:val="20"/>
          <w:szCs w:val="20"/>
        </w:rPr>
        <w:t>Change in Student Visa Holders in Australia by top 10 source market, March 2020 to August 2023.</w:t>
      </w:r>
      <w:r w:rsidRPr="005053E4">
        <w:rPr>
          <w:b/>
          <w:bCs/>
          <w:i w:val="0"/>
          <w:iCs w:val="0"/>
          <w:sz w:val="20"/>
          <w:szCs w:val="20"/>
        </w:rPr>
        <w:t xml:space="preserve"> </w:t>
      </w:r>
    </w:p>
    <w:p w14:paraId="5E36DB32" w14:textId="09A19943" w:rsidR="000D6169" w:rsidRDefault="005053E4" w:rsidP="00CF6677">
      <w:pPr>
        <w:spacing w:before="60" w:after="0" w:line="300" w:lineRule="atLeast"/>
        <w:jc w:val="center"/>
      </w:pPr>
      <w:r w:rsidRPr="00A76497">
        <w:rPr>
          <w:noProof/>
        </w:rPr>
        <w:drawing>
          <wp:inline distT="0" distB="0" distL="0" distR="0" wp14:anchorId="3D893D63" wp14:editId="697DC537">
            <wp:extent cx="5734685" cy="3752850"/>
            <wp:effectExtent l="0" t="0" r="0" b="0"/>
            <wp:docPr id="1341327879" name="Picture 1341327879" descr="Figure 11 shows a bar chart, which displays the percentage change in student visa holders in Australia by top 10 source market from March 2020 to August 2023.  The top 10 source markets (in order of the growth in students from March 2020 to August 2023) are the Philippines, Thailand, Pakistan, Colombia, Vietnam, Indonesia, China, India, Nepal,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27879" name="Picture 1341327879" descr="Figure 11 shows a bar chart, which displays the percentage change in student visa holders in Australia by top 10 source market from March 2020 to August 2023.  The top 10 source markets (in order of the growth in students from March 2020 to August 2023) are the Philippines, Thailand, Pakistan, Colombia, Vietnam, Indonesia, China, India, Nepal, Brazil."/>
                    <pic:cNvPicPr>
                      <a:picLocks noChangeAspect="1" noChangeArrowheads="1"/>
                    </pic:cNvPicPr>
                  </pic:nvPicPr>
                  <pic:blipFill rotWithShape="1">
                    <a:blip r:embed="rId26">
                      <a:extLst>
                        <a:ext uri="{28A0092B-C50C-407E-A947-70E740481C1C}">
                          <a14:useLocalDpi xmlns:a14="http://schemas.microsoft.com/office/drawing/2010/main" val="0"/>
                        </a:ext>
                      </a:extLst>
                    </a:blip>
                    <a:srcRect r="2667" b="2082"/>
                    <a:stretch/>
                  </pic:blipFill>
                  <pic:spPr bwMode="auto">
                    <a:xfrm>
                      <a:off x="0" y="0"/>
                      <a:ext cx="5738046" cy="3755049"/>
                    </a:xfrm>
                    <a:prstGeom prst="rect">
                      <a:avLst/>
                    </a:prstGeom>
                    <a:noFill/>
                    <a:ln>
                      <a:noFill/>
                    </a:ln>
                    <a:extLst>
                      <a:ext uri="{53640926-AAD7-44D8-BBD7-CCE9431645EC}">
                        <a14:shadowObscured xmlns:a14="http://schemas.microsoft.com/office/drawing/2010/main"/>
                      </a:ext>
                    </a:extLst>
                  </pic:spPr>
                </pic:pic>
              </a:graphicData>
            </a:graphic>
          </wp:inline>
        </w:drawing>
      </w:r>
    </w:p>
    <w:p w14:paraId="67A735C9" w14:textId="47417713" w:rsidR="00DD5AF3" w:rsidRDefault="00DD5AF3" w:rsidP="005053E4">
      <w:pPr>
        <w:spacing w:line="300" w:lineRule="atLeast"/>
      </w:pPr>
      <w:r>
        <w:t xml:space="preserve">Data on the number of working holiday makers (WHMs) is reported by </w:t>
      </w:r>
      <w:r w:rsidR="003C476C">
        <w:t xml:space="preserve">Home </w:t>
      </w:r>
      <w:r w:rsidR="001955E6">
        <w:t>A</w:t>
      </w:r>
      <w:r w:rsidR="003C476C">
        <w:t>ffair</w:t>
      </w:r>
      <w:r w:rsidR="00BE43D7">
        <w:t>s</w:t>
      </w:r>
      <w:r>
        <w:t>. H</w:t>
      </w:r>
      <w:r w:rsidR="003C476C">
        <w:t xml:space="preserve">ome </w:t>
      </w:r>
      <w:r w:rsidR="001955E6">
        <w:t>A</w:t>
      </w:r>
      <w:r w:rsidR="003C476C">
        <w:t>ffairs</w:t>
      </w:r>
      <w:r w:rsidR="004F6C6E">
        <w:t xml:space="preserve"> reports that</w:t>
      </w:r>
      <w:r w:rsidR="00A662CD">
        <w:t xml:space="preserve"> in the 2022-</w:t>
      </w:r>
      <w:r w:rsidR="004802BF">
        <w:t>23</w:t>
      </w:r>
      <w:r w:rsidR="00A662CD">
        <w:t xml:space="preserve"> financial year</w:t>
      </w:r>
      <w:r w:rsidR="004802BF">
        <w:t xml:space="preserve">, </w:t>
      </w:r>
      <w:r w:rsidR="003621E2">
        <w:t xml:space="preserve">224,400 working holiday visas </w:t>
      </w:r>
      <w:r w:rsidR="00B6666C">
        <w:t xml:space="preserve">(subclass 417 and subclass 462) </w:t>
      </w:r>
      <w:r w:rsidR="00A662CD">
        <w:t>had been granted.</w:t>
      </w:r>
      <w:r w:rsidR="00EF7E26">
        <w:t xml:space="preserve"> </w:t>
      </w:r>
      <w:r w:rsidR="00EF078D">
        <w:t xml:space="preserve">This was 130% more than </w:t>
      </w:r>
      <w:r w:rsidR="00FD6820">
        <w:t xml:space="preserve">the number that </w:t>
      </w:r>
      <w:r w:rsidR="00EF078D">
        <w:t>w</w:t>
      </w:r>
      <w:r w:rsidR="00F20B6C">
        <w:t xml:space="preserve">as granted in the previous financial year and 467% more than was granted in the 2020-21 financial year (the year </w:t>
      </w:r>
      <w:r w:rsidR="00F20B6C">
        <w:lastRenderedPageBreak/>
        <w:t>of peak impact from the pandemic).</w:t>
      </w:r>
      <w:r w:rsidR="00C82D63">
        <w:t xml:space="preserve"> Importantly, the number of visas granted in the most recent year was </w:t>
      </w:r>
      <w:r w:rsidR="00257D90">
        <w:t xml:space="preserve">7% higher than in the </w:t>
      </w:r>
      <w:r w:rsidR="000443E8">
        <w:t>2018-19</w:t>
      </w:r>
      <w:r w:rsidR="00B1678E">
        <w:t xml:space="preserve"> financial </w:t>
      </w:r>
      <w:r w:rsidR="00257D90">
        <w:t>pre-pandemic year</w:t>
      </w:r>
      <w:r w:rsidR="002C4F9D">
        <w:t xml:space="preserve"> (Figure 1</w:t>
      </w:r>
      <w:r w:rsidR="004A0FE3">
        <w:t>2</w:t>
      </w:r>
      <w:r w:rsidR="002C4F9D">
        <w:t>)</w:t>
      </w:r>
      <w:r w:rsidR="00A90F06">
        <w:t>.</w:t>
      </w:r>
      <w:r w:rsidR="00776FCB">
        <w:rPr>
          <w:rStyle w:val="FootnoteReference"/>
        </w:rPr>
        <w:footnoteReference w:id="9"/>
      </w:r>
    </w:p>
    <w:p w14:paraId="33308770" w14:textId="26299AFB" w:rsidR="002A5EE1" w:rsidRPr="005053E4" w:rsidRDefault="002A5EE1" w:rsidP="00B4699C">
      <w:pPr>
        <w:spacing w:before="0" w:after="160" w:line="259" w:lineRule="auto"/>
        <w:rPr>
          <w:sz w:val="22"/>
          <w:szCs w:val="22"/>
        </w:rPr>
      </w:pPr>
      <w:r w:rsidRPr="005053E4">
        <w:rPr>
          <w:b/>
          <w:bCs/>
        </w:rPr>
        <w:t xml:space="preserve">Figure 12. </w:t>
      </w:r>
      <w:r w:rsidRPr="005053E4">
        <w:t>Working Holiday Maker visas granted by type of visa, 2005-06 to 2022-23.</w:t>
      </w:r>
    </w:p>
    <w:p w14:paraId="6BCDA018" w14:textId="2FF5C41E" w:rsidR="009A5AD4" w:rsidRDefault="002A5EE1" w:rsidP="005053E4">
      <w:pPr>
        <w:spacing w:line="300" w:lineRule="atLeast"/>
      </w:pPr>
      <w:r w:rsidRPr="00885AF0">
        <w:rPr>
          <w:noProof/>
        </w:rPr>
        <w:drawing>
          <wp:inline distT="0" distB="0" distL="0" distR="0" wp14:anchorId="027187DF" wp14:editId="28BCBF3F">
            <wp:extent cx="6329680" cy="3651885"/>
            <wp:effectExtent l="0" t="0" r="0" b="5715"/>
            <wp:docPr id="33" name="Picture 33" descr="Figure 12 shows a chart from financial year 2005-06 to financial 2022-23 with stacked bars for Working Holiday Maker visas granted by type of visa (i.e. first, second or third visa, and whether a Working Holiday or Work and Holiday visa). There is also a line for the total number of Working Holiday Maker vi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12 shows a chart from financial year 2005-06 to financial 2022-23 with stacked bars for Working Holiday Maker visas granted by type of visa (i.e. first, second or third visa, and whether a Working Holiday or Work and Holiday visa). There is also a line for the total number of Working Holiday Maker vis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9680" cy="3651885"/>
                    </a:xfrm>
                    <a:prstGeom prst="rect">
                      <a:avLst/>
                    </a:prstGeom>
                    <a:noFill/>
                    <a:ln>
                      <a:noFill/>
                    </a:ln>
                  </pic:spPr>
                </pic:pic>
              </a:graphicData>
            </a:graphic>
          </wp:inline>
        </w:drawing>
      </w:r>
    </w:p>
    <w:p w14:paraId="5BCBD380" w14:textId="7F425A10" w:rsidR="00664AAC" w:rsidRDefault="002B4CC2" w:rsidP="00664AAC">
      <w:pPr>
        <w:spacing w:line="300" w:lineRule="atLeast"/>
      </w:pPr>
      <w:r>
        <w:t xml:space="preserve">Home Affairs also provides detail on the country of origin of working holiday visas in half-yearly reports (the latest is for </w:t>
      </w:r>
      <w:hyperlink r:id="rId28" w:history="1">
        <w:r w:rsidRPr="00BD5120">
          <w:rPr>
            <w:rStyle w:val="Hyperlink"/>
          </w:rPr>
          <w:t>December 2022</w:t>
        </w:r>
      </w:hyperlink>
      <w:r>
        <w:t xml:space="preserve">) as well as the employer industry for second and third visa applicants. In this report, Home Affairs reports that in the six months from 1 July 2022 to </w:t>
      </w:r>
      <w:r w:rsidR="00BE12AC">
        <w:t>31 </w:t>
      </w:r>
      <w:r>
        <w:t xml:space="preserve">December 2022, of the total of 111,620 WHM visas granted 67% were Working Holiday (subclass 417) visas and 15% were Work and Holiday visas (subclass 462) visa. </w:t>
      </w:r>
      <w:r w:rsidR="00664AAC">
        <w:t>Over this period, of the Working Holiday visas granted, there were:</w:t>
      </w:r>
    </w:p>
    <w:p w14:paraId="357DBC4D" w14:textId="77777777" w:rsidR="00664AAC" w:rsidRDefault="00664AAC" w:rsidP="00664AAC">
      <w:pPr>
        <w:pStyle w:val="ListParagraph"/>
        <w:numPr>
          <w:ilvl w:val="0"/>
          <w:numId w:val="17"/>
        </w:numPr>
        <w:spacing w:before="0" w:line="300" w:lineRule="atLeast"/>
        <w:ind w:left="714" w:hanging="357"/>
      </w:pPr>
      <w:r>
        <w:t xml:space="preserve">66,870 </w:t>
      </w:r>
      <w:r w:rsidRPr="003139C5">
        <w:rPr>
          <w:b/>
          <w:bCs/>
        </w:rPr>
        <w:t>first</w:t>
      </w:r>
      <w:r>
        <w:t xml:space="preserve"> Working Holiday visas granted compared to 13,544 visas granted in the same period in 2021 (394% increase). The top 5 countries for visas granted were the UK, France, Ireland, </w:t>
      </w:r>
      <w:proofErr w:type="gramStart"/>
      <w:r>
        <w:t>Germany</w:t>
      </w:r>
      <w:proofErr w:type="gramEnd"/>
      <w:r>
        <w:t xml:space="preserve"> and Italy. </w:t>
      </w:r>
    </w:p>
    <w:p w14:paraId="33ADB7E8" w14:textId="7670E2A4" w:rsidR="00664AAC" w:rsidRPr="000C3C88" w:rsidRDefault="00664AAC" w:rsidP="00664AAC">
      <w:pPr>
        <w:pStyle w:val="ListParagraph"/>
        <w:numPr>
          <w:ilvl w:val="0"/>
          <w:numId w:val="17"/>
        </w:numPr>
        <w:spacing w:before="0" w:line="300" w:lineRule="atLeast"/>
        <w:ind w:left="714" w:hanging="357"/>
      </w:pPr>
      <w:r w:rsidRPr="001105AE">
        <w:t xml:space="preserve">4,554 </w:t>
      </w:r>
      <w:r w:rsidRPr="003139C5">
        <w:rPr>
          <w:b/>
          <w:bCs/>
        </w:rPr>
        <w:t>second</w:t>
      </w:r>
      <w:r w:rsidRPr="001105AE">
        <w:t xml:space="preserve"> Working Holiday visa</w:t>
      </w:r>
      <w:r>
        <w:t>s</w:t>
      </w:r>
      <w:r w:rsidRPr="001105AE">
        <w:t xml:space="preserve"> grant</w:t>
      </w:r>
      <w:r>
        <w:t xml:space="preserve">ed compared to </w:t>
      </w:r>
      <w:r w:rsidRPr="001105AE">
        <w:t xml:space="preserve">514 </w:t>
      </w:r>
      <w:r w:rsidR="004D3523">
        <w:t xml:space="preserve">second </w:t>
      </w:r>
      <w:r w:rsidRPr="001105AE">
        <w:t>visas granted in the same period in 2021 (786% increase). The top 5 countries for second visa</w:t>
      </w:r>
      <w:r>
        <w:t>s</w:t>
      </w:r>
      <w:r w:rsidRPr="001105AE">
        <w:t xml:space="preserve"> grant</w:t>
      </w:r>
      <w:r>
        <w:t>ed</w:t>
      </w:r>
      <w:r w:rsidRPr="001105AE">
        <w:t xml:space="preserve"> were the UK, T</w:t>
      </w:r>
      <w:r w:rsidRPr="00664AAC">
        <w:t xml:space="preserve">aiwan, Ireland, South </w:t>
      </w:r>
      <w:proofErr w:type="gramStart"/>
      <w:r w:rsidRPr="00664AAC">
        <w:t>Korea</w:t>
      </w:r>
      <w:proofErr w:type="gramEnd"/>
      <w:r w:rsidRPr="00664AAC">
        <w:t xml:space="preserve"> and France. </w:t>
      </w:r>
    </w:p>
    <w:p w14:paraId="2A750245" w14:textId="77777777" w:rsidR="00664AAC" w:rsidRPr="000C3C88" w:rsidRDefault="00664AAC" w:rsidP="00664AAC">
      <w:pPr>
        <w:pStyle w:val="ListParagraph"/>
        <w:numPr>
          <w:ilvl w:val="0"/>
          <w:numId w:val="17"/>
        </w:numPr>
        <w:spacing w:before="0" w:line="300" w:lineRule="atLeast"/>
        <w:ind w:left="714" w:hanging="357"/>
      </w:pPr>
      <w:r w:rsidRPr="00664AAC">
        <w:t xml:space="preserve">2,849 </w:t>
      </w:r>
      <w:r w:rsidRPr="003139C5">
        <w:rPr>
          <w:b/>
          <w:bCs/>
        </w:rPr>
        <w:t>third</w:t>
      </w:r>
      <w:r w:rsidRPr="00664AAC">
        <w:t xml:space="preserve"> Working Holiday visas granted, compared to 3,430 in the same period in 2021 (17% decrease). The top 5 countries for third visas granted were the UK, France, Taiwan, </w:t>
      </w:r>
      <w:proofErr w:type="gramStart"/>
      <w:r w:rsidRPr="00664AAC">
        <w:t>Ireland</w:t>
      </w:r>
      <w:proofErr w:type="gramEnd"/>
      <w:r w:rsidRPr="00664AAC">
        <w:t xml:space="preserve"> and Italy.</w:t>
      </w:r>
      <w:r w:rsidRPr="000C3C88">
        <w:rPr>
          <w:color w:val="auto"/>
        </w:rPr>
        <w:t xml:space="preserve"> </w:t>
      </w:r>
    </w:p>
    <w:p w14:paraId="65E4D360" w14:textId="77777777" w:rsidR="00664AAC" w:rsidRPr="00192B68" w:rsidRDefault="00664AAC" w:rsidP="00664AAC">
      <w:pPr>
        <w:spacing w:line="300" w:lineRule="atLeast"/>
        <w:rPr>
          <w:color w:val="auto"/>
        </w:rPr>
      </w:pPr>
      <w:r w:rsidRPr="00192B68">
        <w:rPr>
          <w:color w:val="auto"/>
        </w:rPr>
        <w:lastRenderedPageBreak/>
        <w:t>Of the Work and Holiday visas granted from 1 July 2022 to 31 December 2022, there were:</w:t>
      </w:r>
    </w:p>
    <w:p w14:paraId="168E0090" w14:textId="17006EFD" w:rsidR="00664AAC" w:rsidRPr="00664AAC" w:rsidRDefault="00664AAC" w:rsidP="00664AAC">
      <w:pPr>
        <w:pStyle w:val="ListParagraph"/>
        <w:numPr>
          <w:ilvl w:val="0"/>
          <w:numId w:val="17"/>
        </w:numPr>
        <w:spacing w:before="0" w:line="300" w:lineRule="atLeast"/>
        <w:ind w:left="714" w:hanging="357"/>
      </w:pPr>
      <w:r w:rsidRPr="00664AAC">
        <w:t xml:space="preserve">13,783 </w:t>
      </w:r>
      <w:r w:rsidRPr="003139C5">
        <w:rPr>
          <w:b/>
          <w:bCs/>
        </w:rPr>
        <w:t>first</w:t>
      </w:r>
      <w:r w:rsidRPr="00664AAC">
        <w:t xml:space="preserve"> Work and Holiday visas granted, up from 1,724 (700% increase) in </w:t>
      </w:r>
      <w:r w:rsidR="006525A1">
        <w:t xml:space="preserve">the same period in </w:t>
      </w:r>
      <w:r w:rsidRPr="00664AAC">
        <w:t xml:space="preserve">2021. The top five countries for visa grants were the USA, Indonesia, Chile, </w:t>
      </w:r>
      <w:proofErr w:type="gramStart"/>
      <w:r w:rsidRPr="00664AAC">
        <w:t>Argentina</w:t>
      </w:r>
      <w:proofErr w:type="gramEnd"/>
      <w:r w:rsidRPr="00664AAC">
        <w:t xml:space="preserve"> and Spain.</w:t>
      </w:r>
    </w:p>
    <w:p w14:paraId="60B8635C" w14:textId="6846D2D9" w:rsidR="00664AAC" w:rsidRPr="00664AAC" w:rsidRDefault="00664AAC" w:rsidP="00664AAC">
      <w:pPr>
        <w:pStyle w:val="ListParagraph"/>
        <w:numPr>
          <w:ilvl w:val="0"/>
          <w:numId w:val="17"/>
        </w:numPr>
        <w:spacing w:before="0" w:line="300" w:lineRule="atLeast"/>
        <w:ind w:left="714" w:hanging="357"/>
      </w:pPr>
      <w:r w:rsidRPr="00664AAC">
        <w:t xml:space="preserve">1,940 </w:t>
      </w:r>
      <w:r w:rsidRPr="003139C5">
        <w:rPr>
          <w:b/>
          <w:bCs/>
        </w:rPr>
        <w:t>second</w:t>
      </w:r>
      <w:r w:rsidRPr="00664AAC">
        <w:t xml:space="preserve"> Work and Holiday visas granted, up from 149 (1202% increase) visas granted in </w:t>
      </w:r>
      <w:r w:rsidR="00A85FFB">
        <w:t xml:space="preserve">the same period </w:t>
      </w:r>
      <w:r w:rsidRPr="00664AAC">
        <w:t xml:space="preserve">2021. The top five countries for second visas granted were Vietnam, Indonesia, China, </w:t>
      </w:r>
      <w:proofErr w:type="gramStart"/>
      <w:r w:rsidRPr="00664AAC">
        <w:t>Argentina</w:t>
      </w:r>
      <w:proofErr w:type="gramEnd"/>
      <w:r w:rsidRPr="00664AAC">
        <w:t xml:space="preserve"> and Thailand. </w:t>
      </w:r>
    </w:p>
    <w:p w14:paraId="37EBF527" w14:textId="79DC3361" w:rsidR="00F5774F" w:rsidRDefault="00664AAC" w:rsidP="00664AAC">
      <w:pPr>
        <w:pStyle w:val="ListParagraph"/>
        <w:numPr>
          <w:ilvl w:val="0"/>
          <w:numId w:val="17"/>
        </w:numPr>
        <w:spacing w:before="0" w:line="300" w:lineRule="atLeast"/>
        <w:ind w:left="714" w:hanging="357"/>
      </w:pPr>
      <w:r w:rsidRPr="00664AAC">
        <w:t xml:space="preserve">1,058 </w:t>
      </w:r>
      <w:r w:rsidRPr="003139C5">
        <w:rPr>
          <w:b/>
          <w:bCs/>
        </w:rPr>
        <w:t>third</w:t>
      </w:r>
      <w:r w:rsidRPr="00664AAC">
        <w:t xml:space="preserve"> Work and Holiday visas granted, down from 1,142 (7% decrease). The top five countries for third visa grants were China, Indonesia, Argentina, </w:t>
      </w:r>
      <w:proofErr w:type="gramStart"/>
      <w:r w:rsidRPr="00664AAC">
        <w:t>Chile</w:t>
      </w:r>
      <w:proofErr w:type="gramEnd"/>
      <w:r w:rsidRPr="00664AAC">
        <w:t xml:space="preserve"> and USA. </w:t>
      </w:r>
    </w:p>
    <w:p w14:paraId="5EAA15FF" w14:textId="03F831CC" w:rsidR="008969F3" w:rsidRDefault="008969F3" w:rsidP="003D7842">
      <w:pPr>
        <w:pStyle w:val="Heading2"/>
        <w:spacing w:line="300" w:lineRule="atLeast"/>
      </w:pPr>
      <w:r>
        <w:t>Looking forward</w:t>
      </w:r>
    </w:p>
    <w:p w14:paraId="5EBE59FC" w14:textId="2F861C70" w:rsidR="00DF018A" w:rsidRDefault="7C1BEE72" w:rsidP="003D7842">
      <w:pPr>
        <w:spacing w:line="300" w:lineRule="atLeast"/>
      </w:pPr>
      <w:r>
        <w:t xml:space="preserve">Data </w:t>
      </w:r>
      <w:r w:rsidR="36FAA412">
        <w:t>analysis in this report suggests</w:t>
      </w:r>
      <w:r>
        <w:t xml:space="preserve"> the</w:t>
      </w:r>
      <w:r w:rsidR="36FAA412">
        <w:t xml:space="preserve"> </w:t>
      </w:r>
      <w:r>
        <w:t>se</w:t>
      </w:r>
      <w:r w:rsidR="36FAA412">
        <w:t>verity of labour shortages</w:t>
      </w:r>
      <w:r>
        <w:t xml:space="preserve"> eased in 2023, though skills shortages remain</w:t>
      </w:r>
      <w:r w:rsidR="5C3558C7">
        <w:t>ed</w:t>
      </w:r>
      <w:r w:rsidR="6372BD1A">
        <w:t xml:space="preserve"> elevated relative to the pre-</w:t>
      </w:r>
      <w:r w:rsidR="0F847D4C">
        <w:t>pandemic</w:t>
      </w:r>
      <w:r w:rsidR="6372BD1A">
        <w:t xml:space="preserve"> period</w:t>
      </w:r>
      <w:r w:rsidR="4F9F7FE5">
        <w:t xml:space="preserve">, especially for </w:t>
      </w:r>
      <w:proofErr w:type="gramStart"/>
      <w:r w:rsidR="4F9F7FE5">
        <w:t>particular roles</w:t>
      </w:r>
      <w:proofErr w:type="gramEnd"/>
      <w:r>
        <w:t xml:space="preserve">. </w:t>
      </w:r>
    </w:p>
    <w:p w14:paraId="59283A7F" w14:textId="368F759B" w:rsidR="00C6204E" w:rsidRDefault="00BB6D8B" w:rsidP="003D7842">
      <w:pPr>
        <w:spacing w:line="300" w:lineRule="atLeast"/>
      </w:pPr>
      <w:r>
        <w:t>Additionally</w:t>
      </w:r>
      <w:r w:rsidR="7C1BEE72">
        <w:t xml:space="preserve">, </w:t>
      </w:r>
      <w:r w:rsidR="7BAC5BF5">
        <w:t xml:space="preserve">from </w:t>
      </w:r>
      <w:r w:rsidR="6CACABE0">
        <w:t>mid-2022</w:t>
      </w:r>
      <w:r w:rsidR="7BAC5BF5">
        <w:t xml:space="preserve"> to mid-2023</w:t>
      </w:r>
      <w:r w:rsidR="3E2C8FC8">
        <w:t xml:space="preserve">, </w:t>
      </w:r>
      <w:r w:rsidR="7C1BEE72">
        <w:t xml:space="preserve">the size of the </w:t>
      </w:r>
      <w:r w:rsidR="0002026D">
        <w:t>tourism</w:t>
      </w:r>
      <w:r w:rsidR="7C1BEE72">
        <w:t xml:space="preserve"> workforce </w:t>
      </w:r>
      <w:r w:rsidR="7BAC5BF5">
        <w:t xml:space="preserve">has </w:t>
      </w:r>
      <w:r w:rsidR="7C1BEE72">
        <w:t xml:space="preserve">grown strongly, while vacancies have declined. </w:t>
      </w:r>
      <w:r w:rsidR="5B7EB1A2">
        <w:t xml:space="preserve">In some parts of the </w:t>
      </w:r>
      <w:r w:rsidR="00382208">
        <w:t>visitor economy</w:t>
      </w:r>
      <w:r w:rsidR="5B7EB1A2">
        <w:t>, t</w:t>
      </w:r>
      <w:r w:rsidR="7C1BEE72">
        <w:t xml:space="preserve">he number of employers looking to recruit additional staff has declined and finding suitable labour </w:t>
      </w:r>
      <w:r w:rsidR="00744D1F">
        <w:t>appears to have</w:t>
      </w:r>
      <w:r w:rsidR="7C1BEE72">
        <w:t xml:space="preserve"> become less difficult. </w:t>
      </w:r>
      <w:r w:rsidR="158947B8">
        <w:t xml:space="preserve">International worker </w:t>
      </w:r>
      <w:r w:rsidR="480344B7">
        <w:t>numbers</w:t>
      </w:r>
      <w:r w:rsidR="158947B8">
        <w:t xml:space="preserve"> have also continued</w:t>
      </w:r>
      <w:r w:rsidR="7E9A74F1">
        <w:t xml:space="preserve"> </w:t>
      </w:r>
      <w:r w:rsidR="480344B7">
        <w:t xml:space="preserve">to </w:t>
      </w:r>
      <w:r w:rsidR="158947B8">
        <w:t>increase markedly</w:t>
      </w:r>
      <w:r w:rsidR="0883779B">
        <w:t>.</w:t>
      </w:r>
      <w:r w:rsidR="06FC029F">
        <w:t xml:space="preserve"> Over the same time, policy measures have </w:t>
      </w:r>
      <w:r w:rsidR="5EC33B6E">
        <w:t xml:space="preserve">supported </w:t>
      </w:r>
      <w:r w:rsidR="778EF035">
        <w:t xml:space="preserve">the </w:t>
      </w:r>
      <w:r w:rsidR="00382208">
        <w:t>visitor economy to rebuild its</w:t>
      </w:r>
      <w:r w:rsidR="778EF035">
        <w:t xml:space="preserve"> </w:t>
      </w:r>
      <w:r w:rsidR="4222C603">
        <w:t>workforce</w:t>
      </w:r>
      <w:r w:rsidR="5D899997">
        <w:t>.</w:t>
      </w:r>
    </w:p>
    <w:p w14:paraId="46BFDDB5" w14:textId="45773A6E" w:rsidR="00640CC2" w:rsidRDefault="00F22D23" w:rsidP="003D7842">
      <w:pPr>
        <w:spacing w:line="300" w:lineRule="atLeast"/>
      </w:pPr>
      <w:r>
        <w:t xml:space="preserve">Going </w:t>
      </w:r>
      <w:r w:rsidR="7C1BEE72">
        <w:t xml:space="preserve">forward, </w:t>
      </w:r>
      <w:r w:rsidR="3E426BBC">
        <w:t>further increase</w:t>
      </w:r>
      <w:r>
        <w:t>s</w:t>
      </w:r>
      <w:r w:rsidR="3E426BBC">
        <w:t xml:space="preserve"> in the number of international students and working holiday makers in Australia </w:t>
      </w:r>
      <w:r w:rsidR="00A71847">
        <w:t>are expected</w:t>
      </w:r>
      <w:r w:rsidR="3E426BBC">
        <w:t xml:space="preserve">. This will support an increase in workforce availability for segments of the </w:t>
      </w:r>
      <w:r w:rsidR="00382208">
        <w:t>visitor economy</w:t>
      </w:r>
      <w:r w:rsidR="69E08A51">
        <w:t xml:space="preserve"> that</w:t>
      </w:r>
      <w:r w:rsidR="3E426BBC">
        <w:t xml:space="preserve"> have typically relied on these sources of labour.</w:t>
      </w:r>
    </w:p>
    <w:p w14:paraId="310E09FB" w14:textId="5986001C" w:rsidR="008969F3" w:rsidRDefault="00915BC0" w:rsidP="003D7842">
      <w:pPr>
        <w:spacing w:line="300" w:lineRule="atLeast"/>
      </w:pPr>
      <w:r>
        <w:t>T</w:t>
      </w:r>
      <w:r w:rsidR="008969F3">
        <w:t xml:space="preserve">he size of the </w:t>
      </w:r>
      <w:r w:rsidR="00AE2F90">
        <w:t>tourism</w:t>
      </w:r>
      <w:r w:rsidR="008969F3">
        <w:t xml:space="preserve"> workforce is expected to continue to rise </w:t>
      </w:r>
      <w:r w:rsidR="00E14642">
        <w:t>over the coming year</w:t>
      </w:r>
      <w:r w:rsidR="00783319">
        <w:t>,</w:t>
      </w:r>
      <w:r w:rsidR="00E14642">
        <w:t xml:space="preserve"> </w:t>
      </w:r>
      <w:r w:rsidR="008969F3">
        <w:t xml:space="preserve">reflecting the progressive recovery in international travel to Australia. In particular, the rebound in international education is likely to support further growth in tourism filled jobs, especially as the share of education services consumed by international visitors recovers and this data feeds into updates in the tourism labour force statistics. (Currently the education and training component of the tourism workforce remains the furthest from its pre-pandemic level.) </w:t>
      </w:r>
    </w:p>
    <w:p w14:paraId="12215F12" w14:textId="20FE236D" w:rsidR="008969F3" w:rsidRDefault="008969F3" w:rsidP="003D7842">
      <w:pPr>
        <w:spacing w:line="300" w:lineRule="atLeast"/>
      </w:pPr>
      <w:r>
        <w:t>The slow</w:t>
      </w:r>
      <w:r w:rsidR="00EA5ACE">
        <w:t>er</w:t>
      </w:r>
      <w:r>
        <w:t xml:space="preserve"> pace of growth in domestic tourism demand is also likely to </w:t>
      </w:r>
      <w:r w:rsidR="00E36F2A">
        <w:t>help to</w:t>
      </w:r>
      <w:r>
        <w:t xml:space="preserve"> narrow the gap between current staff levels and the </w:t>
      </w:r>
      <w:r w:rsidR="00247FE3">
        <w:t>desired/required</w:t>
      </w:r>
      <w:r>
        <w:t xml:space="preserve"> level to meet tourism demand in Australia.</w:t>
      </w:r>
    </w:p>
    <w:p w14:paraId="26C89327" w14:textId="69AE3AEC" w:rsidR="00D61127" w:rsidRDefault="00D61127" w:rsidP="003D7842">
      <w:pPr>
        <w:spacing w:line="300" w:lineRule="atLeast"/>
        <w:rPr>
          <w:rFonts w:ascii="Calibri" w:hAnsi="Calibri"/>
          <w:color w:val="auto"/>
        </w:rPr>
      </w:pPr>
      <w:r>
        <w:t xml:space="preserve">There are also key </w:t>
      </w:r>
      <w:r w:rsidR="00983037">
        <w:t>g</w:t>
      </w:r>
      <w:r>
        <w:t xml:space="preserve">overnment and </w:t>
      </w:r>
      <w:r w:rsidR="00983037">
        <w:t>i</w:t>
      </w:r>
      <w:r>
        <w:t xml:space="preserve">ndustry initiatives that will influence the future of the </w:t>
      </w:r>
      <w:r w:rsidR="00876839">
        <w:t>v</w:t>
      </w:r>
      <w:r>
        <w:t xml:space="preserve">isitor </w:t>
      </w:r>
      <w:r w:rsidR="00876839">
        <w:t>e</w:t>
      </w:r>
      <w:r>
        <w:t xml:space="preserve">conomy </w:t>
      </w:r>
      <w:r w:rsidR="001651E5">
        <w:t>work</w:t>
      </w:r>
      <w:r>
        <w:t xml:space="preserve">force. These include the </w:t>
      </w:r>
      <w:r>
        <w:rPr>
          <w:i/>
          <w:iCs/>
        </w:rPr>
        <w:t>Employment White Paper</w:t>
      </w:r>
      <w:r>
        <w:t xml:space="preserve">, released on 25 September 2023. It underpins </w:t>
      </w:r>
      <w:r w:rsidR="00983037">
        <w:t>t</w:t>
      </w:r>
      <w:r>
        <w:t xml:space="preserve">he </w:t>
      </w:r>
      <w:r w:rsidR="00983037">
        <w:t>g</w:t>
      </w:r>
      <w:r>
        <w:t xml:space="preserve">overnment’s vision for a dynamic and inclusive labour market in which everyone has the opportunity </w:t>
      </w:r>
      <w:r w:rsidR="001047FD">
        <w:t xml:space="preserve">of </w:t>
      </w:r>
      <w:r>
        <w:t xml:space="preserve">secure, </w:t>
      </w:r>
      <w:proofErr w:type="gramStart"/>
      <w:r>
        <w:t>fairly paid</w:t>
      </w:r>
      <w:proofErr w:type="gramEnd"/>
      <w:r>
        <w:t xml:space="preserve"> work. The </w:t>
      </w:r>
      <w:r w:rsidR="00C35E52">
        <w:rPr>
          <w:i/>
          <w:iCs/>
        </w:rPr>
        <w:t>White Paper</w:t>
      </w:r>
      <w:r>
        <w:t xml:space="preserve"> provides a roadmap for the Australian labour market, </w:t>
      </w:r>
      <w:r w:rsidR="005546D8">
        <w:t xml:space="preserve">including reform for </w:t>
      </w:r>
      <w:r w:rsidR="00BD39A5">
        <w:t xml:space="preserve">the </w:t>
      </w:r>
      <w:r>
        <w:t>migration s</w:t>
      </w:r>
      <w:r w:rsidR="00502015">
        <w:t>ystem</w:t>
      </w:r>
      <w:r>
        <w:t xml:space="preserve">, investing in skills, tertiary </w:t>
      </w:r>
      <w:proofErr w:type="gramStart"/>
      <w:r>
        <w:t>education</w:t>
      </w:r>
      <w:proofErr w:type="gramEnd"/>
      <w:r>
        <w:t xml:space="preserve"> and lifelong learning, reducing barriers to work and promoting inclusive workplaces.</w:t>
      </w:r>
    </w:p>
    <w:p w14:paraId="2187084E" w14:textId="7E8F8EDB" w:rsidR="00735EBE" w:rsidRDefault="00D61127" w:rsidP="00B4699C">
      <w:pPr>
        <w:spacing w:line="300" w:lineRule="atLeast"/>
      </w:pPr>
      <w:r>
        <w:t xml:space="preserve">The other key </w:t>
      </w:r>
      <w:r w:rsidR="00983037">
        <w:t>g</w:t>
      </w:r>
      <w:r>
        <w:t xml:space="preserve">overnment review </w:t>
      </w:r>
      <w:r w:rsidR="005E0857">
        <w:t>expected to affect</w:t>
      </w:r>
      <w:r>
        <w:t xml:space="preserve"> the future of the </w:t>
      </w:r>
      <w:r w:rsidR="00AE2F90">
        <w:t>tourism work</w:t>
      </w:r>
      <w:r>
        <w:t>force is the Migration Strategy, due to be release</w:t>
      </w:r>
      <w:r w:rsidR="00713BD5">
        <w:t>d</w:t>
      </w:r>
      <w:r>
        <w:t xml:space="preserve"> later in 2023. This new strategy has been informed by strong sector consultation and written submissions to the </w:t>
      </w:r>
      <w:r>
        <w:rPr>
          <w:i/>
          <w:iCs/>
        </w:rPr>
        <w:t>Migration Review</w:t>
      </w:r>
      <w:r>
        <w:t xml:space="preserve"> paper. In the </w:t>
      </w:r>
      <w:r>
        <w:rPr>
          <w:i/>
          <w:iCs/>
        </w:rPr>
        <w:t>Outline of the Government’s Migration Strategy</w:t>
      </w:r>
      <w:r>
        <w:t xml:space="preserve">, released in April 2023, the </w:t>
      </w:r>
      <w:r w:rsidR="008C79B9">
        <w:t>g</w:t>
      </w:r>
      <w:r>
        <w:t xml:space="preserve">overnment outlined the core objectives for the Strategy, including building Australia’s prosperity by lifting productivity, meeting workforce needs and supporting exports, and providing a fast, efficient, and fair system. </w:t>
      </w:r>
      <w:r w:rsidR="00735EBE">
        <w:br w:type="page"/>
      </w:r>
    </w:p>
    <w:p w14:paraId="5821B63A" w14:textId="20D5D1B4" w:rsidR="0057201E" w:rsidRDefault="00735EBE" w:rsidP="00E76872">
      <w:pPr>
        <w:pStyle w:val="Heading2"/>
      </w:pPr>
      <w:r>
        <w:lastRenderedPageBreak/>
        <w:t>Annex 1</w:t>
      </w:r>
    </w:p>
    <w:p w14:paraId="2B979EFC" w14:textId="24750519" w:rsidR="00184311" w:rsidRDefault="00184311" w:rsidP="00E76872">
      <w:pPr>
        <w:pStyle w:val="Heading3"/>
      </w:pPr>
      <w:bookmarkStart w:id="1" w:name="_Data_sources"/>
      <w:bookmarkEnd w:id="1"/>
      <w:r>
        <w:t>Data sources</w:t>
      </w:r>
    </w:p>
    <w:p w14:paraId="432C6C42" w14:textId="4EEE5818" w:rsidR="00184311" w:rsidRDefault="00184311" w:rsidP="003D7842">
      <w:pPr>
        <w:spacing w:line="300" w:lineRule="atLeast"/>
        <w:rPr>
          <w:lang w:eastAsia="zh-CN"/>
        </w:rPr>
      </w:pPr>
      <w:r>
        <w:rPr>
          <w:lang w:eastAsia="zh-CN"/>
        </w:rPr>
        <w:t xml:space="preserve">This section discusses the various data sources relied upon for the previous analysis. It notes the advantages of using the various data sources, as well as some of the methodological and conceptual challenges of the data sources. We also list some of the </w:t>
      </w:r>
      <w:r w:rsidR="00756A46">
        <w:rPr>
          <w:lang w:eastAsia="zh-CN"/>
        </w:rPr>
        <w:t>additional insights that can be uncovered from further analysis of these data sources.</w:t>
      </w:r>
    </w:p>
    <w:p w14:paraId="5842EEB5" w14:textId="239E9FCE" w:rsidR="003433DC" w:rsidRPr="00626998" w:rsidRDefault="003433DC" w:rsidP="003D7842">
      <w:pPr>
        <w:spacing w:line="300" w:lineRule="atLeast"/>
        <w:rPr>
          <w:i/>
          <w:iCs/>
          <w:lang w:eastAsia="zh-CN"/>
        </w:rPr>
      </w:pPr>
      <w:r w:rsidRPr="00626998">
        <w:rPr>
          <w:i/>
          <w:iCs/>
          <w:lang w:eastAsia="zh-CN"/>
        </w:rPr>
        <w:t xml:space="preserve">All data sources </w:t>
      </w:r>
      <w:r w:rsidR="004B35C0" w:rsidRPr="00626998">
        <w:rPr>
          <w:i/>
          <w:iCs/>
          <w:lang w:eastAsia="zh-CN"/>
        </w:rPr>
        <w:t>were</w:t>
      </w:r>
      <w:r w:rsidRPr="00626998">
        <w:rPr>
          <w:i/>
          <w:iCs/>
          <w:lang w:eastAsia="zh-CN"/>
        </w:rPr>
        <w:t xml:space="preserve"> accurate and up to date as </w:t>
      </w:r>
      <w:r w:rsidR="0091473D" w:rsidRPr="00626998">
        <w:rPr>
          <w:i/>
          <w:iCs/>
          <w:lang w:eastAsia="zh-CN"/>
        </w:rPr>
        <w:t>of</w:t>
      </w:r>
      <w:r w:rsidRPr="00626998">
        <w:rPr>
          <w:i/>
          <w:iCs/>
          <w:lang w:eastAsia="zh-CN"/>
        </w:rPr>
        <w:t xml:space="preserve"> </w:t>
      </w:r>
      <w:r w:rsidR="006C2BB6" w:rsidRPr="00626998">
        <w:rPr>
          <w:i/>
          <w:iCs/>
          <w:lang w:eastAsia="zh-CN"/>
        </w:rPr>
        <w:t xml:space="preserve">5 </w:t>
      </w:r>
      <w:r w:rsidR="00E422E5" w:rsidRPr="00626998">
        <w:rPr>
          <w:i/>
          <w:iCs/>
          <w:lang w:eastAsia="zh-CN"/>
        </w:rPr>
        <w:t xml:space="preserve">October </w:t>
      </w:r>
      <w:r w:rsidR="004B35C0" w:rsidRPr="00626998">
        <w:rPr>
          <w:i/>
          <w:iCs/>
          <w:lang w:eastAsia="zh-CN"/>
        </w:rPr>
        <w:t>2023.</w:t>
      </w:r>
    </w:p>
    <w:p w14:paraId="3401837C" w14:textId="6A958D8B" w:rsidR="00756A46" w:rsidRDefault="00756A46" w:rsidP="003D7842">
      <w:pPr>
        <w:pStyle w:val="Heading4"/>
        <w:spacing w:line="300" w:lineRule="atLeast"/>
      </w:pPr>
      <w:bookmarkStart w:id="2" w:name="_Quarterly_Tourism_Labour"/>
      <w:bookmarkEnd w:id="2"/>
      <w:r>
        <w:t xml:space="preserve">Quarterly </w:t>
      </w:r>
      <w:r w:rsidR="00184311">
        <w:t xml:space="preserve">Tourism </w:t>
      </w:r>
      <w:r>
        <w:t>Labour Statistics</w:t>
      </w:r>
    </w:p>
    <w:p w14:paraId="566EB85F" w14:textId="48BCB52F" w:rsidR="007D2C41" w:rsidRDefault="007D2C41" w:rsidP="007D2C41">
      <w:pPr>
        <w:spacing w:line="300" w:lineRule="atLeast"/>
        <w:rPr>
          <w:lang w:eastAsia="zh-CN"/>
        </w:rPr>
      </w:pPr>
      <w:r>
        <w:rPr>
          <w:lang w:eastAsia="zh-CN"/>
        </w:rPr>
        <w:t xml:space="preserve">The primary data source for </w:t>
      </w:r>
      <w:r w:rsidR="00D372E7">
        <w:rPr>
          <w:lang w:eastAsia="zh-CN"/>
        </w:rPr>
        <w:t>tourism</w:t>
      </w:r>
      <w:r>
        <w:rPr>
          <w:lang w:eastAsia="zh-CN"/>
        </w:rPr>
        <w:t xml:space="preserve"> specific </w:t>
      </w:r>
      <w:r w:rsidR="00871387">
        <w:rPr>
          <w:lang w:eastAsia="zh-CN"/>
        </w:rPr>
        <w:t>work</w:t>
      </w:r>
      <w:r>
        <w:rPr>
          <w:lang w:eastAsia="zh-CN"/>
        </w:rPr>
        <w:t>force statistics is the ABS-generated Quarterly Tourism Labour Statistics. This is because it is specifically designed to capture data on jobs specific to the tourism sector</w:t>
      </w:r>
      <w:r w:rsidR="00460CA5">
        <w:rPr>
          <w:lang w:eastAsia="zh-CN"/>
        </w:rPr>
        <w:t>.</w:t>
      </w:r>
      <w:r>
        <w:rPr>
          <w:lang w:eastAsia="zh-CN"/>
        </w:rPr>
        <w:t xml:space="preserve"> It is compiled and published by the ABS on a quarterly basis (</w:t>
      </w:r>
      <w:hyperlink r:id="rId29" w:history="1">
        <w:r>
          <w:rPr>
            <w:rStyle w:val="Hyperlink"/>
          </w:rPr>
          <w:t>Tourism Satellite Accounts: quarterly tourism labour statistics, Australia, experimental estimates, June 2023 | Australian Bureau of Statistics (abs.gov.au)</w:t>
        </w:r>
      </w:hyperlink>
      <w:r>
        <w:rPr>
          <w:lang w:eastAsia="zh-CN"/>
        </w:rPr>
        <w:t xml:space="preserve">). </w:t>
      </w:r>
    </w:p>
    <w:p w14:paraId="70A3EEB9" w14:textId="77777777" w:rsidR="007D2C41" w:rsidRDefault="007D2C41" w:rsidP="007D2C41">
      <w:pPr>
        <w:spacing w:line="300" w:lineRule="atLeast"/>
        <w:rPr>
          <w:lang w:eastAsia="zh-CN"/>
        </w:rPr>
      </w:pPr>
      <w:r>
        <w:rPr>
          <w:lang w:eastAsia="zh-CN"/>
        </w:rPr>
        <w:t xml:space="preserve">This data source is based on the Australian Labour Account, which is a highly regarded source </w:t>
      </w:r>
      <w:r w:rsidRPr="008C269F">
        <w:rPr>
          <w:lang w:eastAsia="zh-CN"/>
        </w:rPr>
        <w:t xml:space="preserve">built on International Labour Organisation fundamentals </w:t>
      </w:r>
      <w:r>
        <w:rPr>
          <w:lang w:eastAsia="zh-CN"/>
        </w:rPr>
        <w:t xml:space="preserve">and </w:t>
      </w:r>
      <w:r w:rsidRPr="008C269F">
        <w:rPr>
          <w:lang w:eastAsia="zh-CN"/>
        </w:rPr>
        <w:t>consiste</w:t>
      </w:r>
      <w:r>
        <w:rPr>
          <w:lang w:eastAsia="zh-CN"/>
        </w:rPr>
        <w:t>nt</w:t>
      </w:r>
      <w:r w:rsidRPr="008C269F">
        <w:rPr>
          <w:lang w:eastAsia="zh-CN"/>
        </w:rPr>
        <w:t xml:space="preserve"> with the System of National Accounts 2008.</w:t>
      </w:r>
      <w:r>
        <w:rPr>
          <w:lang w:eastAsia="zh-CN"/>
        </w:rPr>
        <w:t xml:space="preserve"> As tourism is not a stand-alone industry directly aligned to the typical ANZSIC (</w:t>
      </w:r>
      <w:r>
        <w:rPr>
          <w:shd w:val="clear" w:color="auto" w:fill="FFFFFF"/>
        </w:rPr>
        <w:t>Australian and New Zealand Standard Industrial Classification</w:t>
      </w:r>
      <w:r>
        <w:rPr>
          <w:lang w:eastAsia="zh-CN"/>
        </w:rPr>
        <w:t xml:space="preserve">) industry structure, this quarterly data source is unique and extremely valuable. </w:t>
      </w:r>
    </w:p>
    <w:p w14:paraId="5C0A23B8" w14:textId="77777777" w:rsidR="007D2C41" w:rsidRPr="008E3BF0" w:rsidRDefault="007D2C41" w:rsidP="007D2C41">
      <w:pPr>
        <w:spacing w:line="300" w:lineRule="atLeast"/>
        <w:rPr>
          <w:lang w:eastAsia="zh-CN"/>
        </w:rPr>
      </w:pPr>
      <w:r>
        <w:rPr>
          <w:lang w:eastAsia="zh-CN"/>
        </w:rPr>
        <w:t>Tourism jobs are not directly observed as many occupations and industries cater to both visitors and non-visitors. The ABS classifies a job as ‘tourism-related' if it directly impacts</w:t>
      </w:r>
      <w:r w:rsidRPr="00D255B9">
        <w:rPr>
          <w:lang w:eastAsia="zh-CN"/>
        </w:rPr>
        <w:t xml:space="preserve"> tourism activity</w:t>
      </w:r>
      <w:r>
        <w:rPr>
          <w:lang w:eastAsia="zh-CN"/>
        </w:rPr>
        <w:t xml:space="preserve">, </w:t>
      </w:r>
      <w:r w:rsidRPr="00343925">
        <w:rPr>
          <w:lang w:eastAsia="zh-CN"/>
        </w:rPr>
        <w:t>indicating</w:t>
      </w:r>
      <w:r w:rsidRPr="00C43130">
        <w:rPr>
          <w:lang w:eastAsia="zh-CN"/>
        </w:rPr>
        <w:t xml:space="preserve"> </w:t>
      </w:r>
      <w:r w:rsidRPr="00D255B9">
        <w:rPr>
          <w:lang w:eastAsia="zh-CN"/>
        </w:rPr>
        <w:t>a direct relationship (physical and economic) between a visitor and the producer of a good or service.</w:t>
      </w:r>
      <w:r>
        <w:rPr>
          <w:lang w:eastAsia="zh-CN"/>
        </w:rPr>
        <w:t xml:space="preserve"> The ABS identifies </w:t>
      </w:r>
      <w:r>
        <w:rPr>
          <w:shd w:val="clear" w:color="auto" w:fill="FFFFFF"/>
        </w:rPr>
        <w:t>industries that directly cater to tourists from the products they purchase in a particular year and calculates the value added of the associated production. This informs a tourism value added industry ratio which is applied to whole economy employment estimates to derive tourism employment estimates. Additional ‘benchmark’ ratios are created annually with each Tourism Satellite Account. The full suite of information required to calculate benchmark ratios is only available 2 years after the reference period. Ratios are usually held constant for the forward years. However, d</w:t>
      </w:r>
      <w:r w:rsidRPr="001619F6">
        <w:rPr>
          <w:shd w:val="clear" w:color="auto" w:fill="FFFFFF"/>
        </w:rPr>
        <w:t xml:space="preserve">ue to the rapid changes in economic structures caused by the COVID-19 pandemic, </w:t>
      </w:r>
      <w:r>
        <w:rPr>
          <w:shd w:val="clear" w:color="auto" w:fill="FFFFFF"/>
        </w:rPr>
        <w:t>the ABS has made some preliminary adjustments to the calculations in these forward years to minimise revisions to the tourism employment</w:t>
      </w:r>
      <w:r w:rsidRPr="001619F6">
        <w:rPr>
          <w:shd w:val="clear" w:color="auto" w:fill="FFFFFF"/>
        </w:rPr>
        <w:t xml:space="preserve"> </w:t>
      </w:r>
      <w:r>
        <w:rPr>
          <w:shd w:val="clear" w:color="auto" w:fill="FFFFFF"/>
        </w:rPr>
        <w:t>estimates. Despite this, there have</w:t>
      </w:r>
      <w:r w:rsidRPr="001619F6">
        <w:rPr>
          <w:shd w:val="clear" w:color="auto" w:fill="FFFFFF"/>
        </w:rPr>
        <w:t xml:space="preserve"> </w:t>
      </w:r>
      <w:r>
        <w:rPr>
          <w:shd w:val="clear" w:color="auto" w:fill="FFFFFF"/>
        </w:rPr>
        <w:t xml:space="preserve">been </w:t>
      </w:r>
      <w:r w:rsidRPr="001619F6">
        <w:rPr>
          <w:shd w:val="clear" w:color="auto" w:fill="FFFFFF"/>
        </w:rPr>
        <w:t>more revisions than usual</w:t>
      </w:r>
      <w:r>
        <w:rPr>
          <w:shd w:val="clear" w:color="auto" w:fill="FFFFFF"/>
        </w:rPr>
        <w:t xml:space="preserve"> and further revisions are anticipated in the future.</w:t>
      </w:r>
    </w:p>
    <w:p w14:paraId="0C093512" w14:textId="77777777" w:rsidR="007D2C41" w:rsidRDefault="007D2C41" w:rsidP="007D2C41">
      <w:pPr>
        <w:spacing w:line="300" w:lineRule="atLeast"/>
        <w:rPr>
          <w:lang w:eastAsia="zh-CN"/>
        </w:rPr>
      </w:pPr>
      <w:r>
        <w:rPr>
          <w:lang w:eastAsia="zh-CN"/>
        </w:rPr>
        <w:t>The ABS commenced publication of this report in March 2020 and data is available from September 2004 onwards.</w:t>
      </w:r>
      <w:r w:rsidRPr="00385731">
        <w:rPr>
          <w:lang w:eastAsia="zh-CN"/>
        </w:rPr>
        <w:t xml:space="preserve"> </w:t>
      </w:r>
    </w:p>
    <w:p w14:paraId="27FAAA94" w14:textId="17895480" w:rsidR="007D2C41" w:rsidRDefault="007D2C41" w:rsidP="007D2C41">
      <w:pPr>
        <w:spacing w:line="300" w:lineRule="atLeast"/>
        <w:rPr>
          <w:rStyle w:val="Hyperlink"/>
        </w:rPr>
      </w:pPr>
      <w:r>
        <w:rPr>
          <w:lang w:eastAsia="zh-CN"/>
        </w:rPr>
        <w:t xml:space="preserve">More information on the methodology of the </w:t>
      </w:r>
      <w:r w:rsidRPr="00FA3AD7">
        <w:rPr>
          <w:lang w:eastAsia="zh-CN"/>
        </w:rPr>
        <w:t>Quarterly Tourism Labour Statistics</w:t>
      </w:r>
      <w:r>
        <w:rPr>
          <w:lang w:eastAsia="zh-CN"/>
        </w:rPr>
        <w:t xml:space="preserve">, can be found here: </w:t>
      </w:r>
      <w:hyperlink r:id="rId30" w:history="1">
        <w:r>
          <w:rPr>
            <w:rStyle w:val="Hyperlink"/>
          </w:rPr>
          <w:t>TSA, Quarterly tourism labour statistics, Australia | Australian Bureau of Statistics (abs.gov.au)</w:t>
        </w:r>
      </w:hyperlink>
    </w:p>
    <w:p w14:paraId="30BFBC28" w14:textId="77777777" w:rsidR="00801EA2" w:rsidRDefault="00801EA2" w:rsidP="007D2C41">
      <w:pPr>
        <w:spacing w:line="300" w:lineRule="atLeast"/>
        <w:rPr>
          <w:rStyle w:val="Hyperlink"/>
        </w:rPr>
      </w:pPr>
    </w:p>
    <w:p w14:paraId="50EAB544" w14:textId="77777777" w:rsidR="00801EA2" w:rsidRDefault="00801EA2" w:rsidP="007D2C41">
      <w:pPr>
        <w:spacing w:line="300" w:lineRule="atLeast"/>
        <w:rPr>
          <w:lang w:eastAsia="zh-CN"/>
        </w:rPr>
      </w:pPr>
    </w:p>
    <w:p w14:paraId="62DEDEA4" w14:textId="1FCA1E57" w:rsidR="00C22DFB" w:rsidRDefault="00C22DFB" w:rsidP="003D7842">
      <w:pPr>
        <w:pStyle w:val="Heading4"/>
        <w:spacing w:line="300" w:lineRule="atLeast"/>
      </w:pPr>
      <w:r>
        <w:lastRenderedPageBreak/>
        <w:t>Labour Force</w:t>
      </w:r>
      <w:r w:rsidR="00CC0B28">
        <w:t>, Australia, Detailed</w:t>
      </w:r>
      <w:r>
        <w:t xml:space="preserve"> </w:t>
      </w:r>
    </w:p>
    <w:p w14:paraId="2E51C271" w14:textId="6F2E3314" w:rsidR="009623F8" w:rsidRDefault="00791B4B" w:rsidP="009623F8">
      <w:pPr>
        <w:spacing w:line="300" w:lineRule="atLeast"/>
        <w:rPr>
          <w:lang w:eastAsia="zh-CN"/>
        </w:rPr>
      </w:pPr>
      <w:r>
        <w:rPr>
          <w:lang w:eastAsia="zh-CN"/>
        </w:rPr>
        <w:t>The</w:t>
      </w:r>
      <w:r w:rsidR="003D43E2">
        <w:rPr>
          <w:lang w:eastAsia="zh-CN"/>
        </w:rPr>
        <w:t xml:space="preserve"> </w:t>
      </w:r>
      <w:r w:rsidR="00E811F9">
        <w:rPr>
          <w:lang w:eastAsia="zh-CN"/>
        </w:rPr>
        <w:t>AB</w:t>
      </w:r>
      <w:r w:rsidR="009623F8">
        <w:rPr>
          <w:lang w:eastAsia="zh-CN"/>
        </w:rPr>
        <w:t xml:space="preserve">S also produced very detailed data on Australia’s labour force </w:t>
      </w:r>
      <w:r w:rsidR="005053E4">
        <w:rPr>
          <w:lang w:eastAsia="zh-CN"/>
        </w:rPr>
        <w:t xml:space="preserve">survey (LFS) </w:t>
      </w:r>
      <w:r w:rsidR="009623F8">
        <w:rPr>
          <w:lang w:eastAsia="zh-CN"/>
        </w:rPr>
        <w:t xml:space="preserve">- </w:t>
      </w:r>
      <w:hyperlink r:id="rId31" w:history="1">
        <w:r w:rsidR="009623F8" w:rsidRPr="001604AC">
          <w:rPr>
            <w:rStyle w:val="Hyperlink"/>
          </w:rPr>
          <w:t>Labour Force, Australia, Detailed, August 2023 | Australian Bureau of Statistics (abs.gov.au)</w:t>
        </w:r>
      </w:hyperlink>
      <w:r w:rsidR="009623F8">
        <w:rPr>
          <w:lang w:eastAsia="zh-CN"/>
        </w:rPr>
        <w:t xml:space="preserve">. It provides a high level of detail for a range of measures. For example, information on employees, job-type, demographics, skill types and hours worked is available at the industry, </w:t>
      </w:r>
      <w:proofErr w:type="gramStart"/>
      <w:r w:rsidR="009623F8">
        <w:rPr>
          <w:lang w:eastAsia="zh-CN"/>
        </w:rPr>
        <w:t>state</w:t>
      </w:r>
      <w:proofErr w:type="gramEnd"/>
      <w:r w:rsidR="009623F8">
        <w:rPr>
          <w:lang w:eastAsia="zh-CN"/>
        </w:rPr>
        <w:t xml:space="preserve"> and regional level. However, all industry definitions are based on the ANZSIC structure, and therefore tourism is not specifically identified. Industries with a high cross-over with tourism, such as the accommodation and food services industry, can be analysed in more detail using this data source.</w:t>
      </w:r>
    </w:p>
    <w:p w14:paraId="119D316F" w14:textId="77777777" w:rsidR="009623F8" w:rsidRDefault="009623F8" w:rsidP="009623F8">
      <w:pPr>
        <w:spacing w:line="300" w:lineRule="atLeast"/>
        <w:rPr>
          <w:lang w:eastAsia="zh-CN"/>
        </w:rPr>
      </w:pPr>
      <w:r>
        <w:rPr>
          <w:lang w:eastAsia="zh-CN"/>
        </w:rPr>
        <w:t xml:space="preserve">Detailed ABS labour force data is published quarterly, and with a shorter time lag from the reference period compared to the Quarterly Tourism Labour Statistics. </w:t>
      </w:r>
    </w:p>
    <w:p w14:paraId="751B2F8A" w14:textId="2C6B4C5F" w:rsidR="001B7B72" w:rsidRDefault="009623F8" w:rsidP="007D2C41">
      <w:pPr>
        <w:spacing w:line="300" w:lineRule="atLeast"/>
        <w:rPr>
          <w:lang w:eastAsia="zh-CN"/>
        </w:rPr>
      </w:pPr>
      <w:r>
        <w:rPr>
          <w:lang w:eastAsia="zh-CN"/>
        </w:rPr>
        <w:t xml:space="preserve">Jobs and Skills Australia produces a quarterly Labour Market Update report that relies heavily on this data source. The </w:t>
      </w:r>
      <w:r w:rsidR="00301362">
        <w:rPr>
          <w:lang w:eastAsia="zh-CN"/>
        </w:rPr>
        <w:t>l</w:t>
      </w:r>
      <w:r>
        <w:rPr>
          <w:lang w:eastAsia="zh-CN"/>
        </w:rPr>
        <w:t xml:space="preserve">abour market </w:t>
      </w:r>
      <w:r w:rsidR="005C0712">
        <w:rPr>
          <w:lang w:eastAsia="zh-CN"/>
        </w:rPr>
        <w:t>u</w:t>
      </w:r>
      <w:r>
        <w:rPr>
          <w:lang w:eastAsia="zh-CN"/>
        </w:rPr>
        <w:t xml:space="preserve">pdate report provides comprehensive and informative analysis on a range of labour market variables (within the ANZSIC industry classification structure). </w:t>
      </w:r>
    </w:p>
    <w:p w14:paraId="16548BA5" w14:textId="25B711EE" w:rsidR="00170F85" w:rsidRDefault="00C32CED" w:rsidP="003D7842">
      <w:pPr>
        <w:pStyle w:val="Heading4"/>
        <w:spacing w:line="300" w:lineRule="atLeast"/>
      </w:pPr>
      <w:r>
        <w:t xml:space="preserve">Internet Vacancies Index, </w:t>
      </w:r>
      <w:proofErr w:type="gramStart"/>
      <w:r>
        <w:t>Jobs</w:t>
      </w:r>
      <w:proofErr w:type="gramEnd"/>
      <w:r>
        <w:t xml:space="preserve"> and Skills Australia</w:t>
      </w:r>
    </w:p>
    <w:p w14:paraId="7233421D" w14:textId="7DF1D4A8" w:rsidR="003724E1" w:rsidRDefault="001071C0" w:rsidP="003D7842">
      <w:pPr>
        <w:spacing w:line="300" w:lineRule="atLeast"/>
        <w:rPr>
          <w:shd w:val="clear" w:color="auto" w:fill="FFFFFF"/>
        </w:rPr>
      </w:pPr>
      <w:r>
        <w:rPr>
          <w:shd w:val="clear" w:color="auto" w:fill="FFFFFF"/>
        </w:rPr>
        <w:t>The Internet Vacancy Index (IVI) is a monthly count of online job advertisements compiled by Jobs and Skills Australia</w:t>
      </w:r>
      <w:r w:rsidR="003724E1">
        <w:rPr>
          <w:shd w:val="clear" w:color="auto" w:fill="FFFFFF"/>
        </w:rPr>
        <w:t xml:space="preserve"> (</w:t>
      </w:r>
      <w:hyperlink r:id="rId32" w:history="1">
        <w:r w:rsidR="003724E1">
          <w:rPr>
            <w:rStyle w:val="Hyperlink"/>
          </w:rPr>
          <w:t>Internet Vacancy Index | Jobs and Skills Australia</w:t>
        </w:r>
      </w:hyperlink>
      <w:r w:rsidR="003724E1">
        <w:rPr>
          <w:shd w:val="clear" w:color="auto" w:fill="FFFFFF"/>
        </w:rPr>
        <w:t>)</w:t>
      </w:r>
      <w:r>
        <w:rPr>
          <w:shd w:val="clear" w:color="auto" w:fill="FFFFFF"/>
        </w:rPr>
        <w:t xml:space="preserve">. </w:t>
      </w:r>
    </w:p>
    <w:p w14:paraId="390DCB15" w14:textId="7520463B" w:rsidR="00172019" w:rsidRPr="00E9459B" w:rsidRDefault="0035049D" w:rsidP="003D7842">
      <w:pPr>
        <w:spacing w:line="300" w:lineRule="atLeast"/>
        <w:rPr>
          <w:lang w:eastAsia="en-AU"/>
        </w:rPr>
      </w:pPr>
      <w:r>
        <w:rPr>
          <w:shd w:val="clear" w:color="auto" w:fill="FFFFFF"/>
        </w:rPr>
        <w:t>IVI data count job advertisements newly lodged on the SEEK, CareerOne and Workforce Australia online job boards during the reference month. </w:t>
      </w:r>
      <w:r w:rsidR="000C1DA5">
        <w:rPr>
          <w:shd w:val="clear" w:color="auto" w:fill="FFFFFF"/>
        </w:rPr>
        <w:t xml:space="preserve">This means that is does not account </w:t>
      </w:r>
      <w:r w:rsidR="00642FF0" w:rsidRPr="00E9459B">
        <w:rPr>
          <w:color w:val="212529"/>
          <w:spacing w:val="2"/>
          <w:lang w:eastAsia="en-AU"/>
        </w:rPr>
        <w:t>for jobs advertised through other online job boards, employer websites, social media, newspapers, or other informal methods such as word of mouth.</w:t>
      </w:r>
      <w:r w:rsidR="007E2B93" w:rsidRPr="007E2B93">
        <w:rPr>
          <w:color w:val="212529"/>
          <w:spacing w:val="2"/>
          <w:lang w:eastAsia="en-AU"/>
        </w:rPr>
        <w:t xml:space="preserve"> </w:t>
      </w:r>
      <w:r w:rsidR="007E2B93" w:rsidRPr="00E9459B">
        <w:rPr>
          <w:color w:val="212529"/>
          <w:spacing w:val="2"/>
          <w:lang w:eastAsia="en-AU"/>
        </w:rPr>
        <w:t>The IVI does not take account of multiple positions being advertised in a single job advertisement.</w:t>
      </w:r>
      <w:r w:rsidR="007E2B93">
        <w:rPr>
          <w:color w:val="212529"/>
          <w:spacing w:val="2"/>
          <w:lang w:eastAsia="en-AU"/>
        </w:rPr>
        <w:t xml:space="preserve"> </w:t>
      </w:r>
      <w:r w:rsidR="0058671E">
        <w:rPr>
          <w:color w:val="212529"/>
          <w:spacing w:val="2"/>
          <w:lang w:eastAsia="en-AU"/>
        </w:rPr>
        <w:t>Consequently, th</w:t>
      </w:r>
      <w:r w:rsidR="00E9459B" w:rsidRPr="00E9459B">
        <w:rPr>
          <w:lang w:eastAsia="en-AU"/>
        </w:rPr>
        <w:t>e IVI does not reflect the total number of job advertisements in the Australian labour market.</w:t>
      </w:r>
      <w:r w:rsidR="00035901">
        <w:rPr>
          <w:lang w:eastAsia="en-AU"/>
        </w:rPr>
        <w:t xml:space="preserve"> Moreover, </w:t>
      </w:r>
      <w:r w:rsidR="00691FF3">
        <w:rPr>
          <w:lang w:eastAsia="en-AU"/>
        </w:rPr>
        <w:t xml:space="preserve">it does not </w:t>
      </w:r>
      <w:r w:rsidR="00691FF3" w:rsidRPr="00E9459B">
        <w:rPr>
          <w:lang w:eastAsia="en-AU"/>
        </w:rPr>
        <w:t>reflect the total number of job</w:t>
      </w:r>
      <w:r w:rsidR="00691FF3" w:rsidRPr="00691FF3">
        <w:rPr>
          <w:lang w:eastAsia="en-AU"/>
        </w:rPr>
        <w:t xml:space="preserve"> </w:t>
      </w:r>
      <w:r w:rsidR="00691FF3" w:rsidRPr="00E9459B">
        <w:rPr>
          <w:lang w:eastAsia="en-AU"/>
        </w:rPr>
        <w:t>vacancies</w:t>
      </w:r>
      <w:r w:rsidR="00691FF3">
        <w:rPr>
          <w:lang w:eastAsia="en-AU"/>
        </w:rPr>
        <w:t xml:space="preserve"> either</w:t>
      </w:r>
      <w:r w:rsidR="00172019">
        <w:rPr>
          <w:lang w:eastAsia="en-AU"/>
        </w:rPr>
        <w:t xml:space="preserve">. </w:t>
      </w:r>
      <w:r w:rsidR="00172019" w:rsidRPr="00E9459B">
        <w:rPr>
          <w:lang w:eastAsia="en-AU"/>
        </w:rPr>
        <w:t>Some employment opportunities are not advertised by employers, who may instead fill their vacancies via internal promotion or alternative recruitment methods.</w:t>
      </w:r>
      <w:r w:rsidR="00172019">
        <w:rPr>
          <w:lang w:eastAsia="en-AU"/>
        </w:rPr>
        <w:t xml:space="preserve"> Research suggests that o</w:t>
      </w:r>
      <w:r w:rsidR="00172019" w:rsidRPr="00E9459B">
        <w:rPr>
          <w:lang w:eastAsia="en-AU"/>
        </w:rPr>
        <w:t>nline job advertisements can be slightly biased towards higher skilled positions. Employers with lower skilled vacancies tend to use informal recruitment methods like social media or word of mouth more regularly</w:t>
      </w:r>
      <w:r w:rsidR="00172019">
        <w:rPr>
          <w:lang w:eastAsia="en-AU"/>
        </w:rPr>
        <w:t>.</w:t>
      </w:r>
    </w:p>
    <w:p w14:paraId="512A53E0" w14:textId="22B3354E" w:rsidR="006E13EF" w:rsidRPr="00FB67E0" w:rsidRDefault="001071C0" w:rsidP="003D7842">
      <w:pPr>
        <w:spacing w:line="300" w:lineRule="atLeast"/>
        <w:rPr>
          <w:shd w:val="clear" w:color="auto" w:fill="FFFFFF"/>
        </w:rPr>
      </w:pPr>
      <w:r>
        <w:rPr>
          <w:shd w:val="clear" w:color="auto" w:fill="FFFFFF"/>
        </w:rPr>
        <w:t xml:space="preserve">Data are available by occupational groups, skill level groups, </w:t>
      </w:r>
      <w:proofErr w:type="gramStart"/>
      <w:r>
        <w:rPr>
          <w:shd w:val="clear" w:color="auto" w:fill="FFFFFF"/>
        </w:rPr>
        <w:t>state</w:t>
      </w:r>
      <w:proofErr w:type="gramEnd"/>
      <w:r>
        <w:rPr>
          <w:shd w:val="clear" w:color="auto" w:fill="FFFFFF"/>
        </w:rPr>
        <w:t xml:space="preserve"> or territory and by regional areas.</w:t>
      </w:r>
      <w:r w:rsidR="000C3864">
        <w:rPr>
          <w:shd w:val="clear" w:color="auto" w:fill="FFFFFF"/>
        </w:rPr>
        <w:t xml:space="preserve"> Data </w:t>
      </w:r>
      <w:r w:rsidR="0035049D">
        <w:rPr>
          <w:shd w:val="clear" w:color="auto" w:fill="FFFFFF"/>
        </w:rPr>
        <w:t>are</w:t>
      </w:r>
      <w:r w:rsidR="000C3864">
        <w:rPr>
          <w:shd w:val="clear" w:color="auto" w:fill="FFFFFF"/>
        </w:rPr>
        <w:t xml:space="preserve"> available at the ANZSCO4 level for </w:t>
      </w:r>
      <w:r w:rsidR="00E926A7">
        <w:rPr>
          <w:shd w:val="clear" w:color="auto" w:fill="FFFFFF"/>
        </w:rPr>
        <w:t xml:space="preserve">occupations – which identifies roles such as </w:t>
      </w:r>
      <w:r w:rsidR="003C00FF">
        <w:rPr>
          <w:shd w:val="clear" w:color="auto" w:fill="FFFFFF"/>
        </w:rPr>
        <w:t>chefs, waiters, hotel managers etc.</w:t>
      </w:r>
      <w:r w:rsidR="00436376">
        <w:rPr>
          <w:shd w:val="clear" w:color="auto" w:fill="FFFFFF"/>
        </w:rPr>
        <w:t xml:space="preserve"> The time series is available since January 2006.</w:t>
      </w:r>
    </w:p>
    <w:p w14:paraId="45B52EAD" w14:textId="30821A09" w:rsidR="00C32CED" w:rsidRDefault="00C32CED" w:rsidP="003D7842">
      <w:pPr>
        <w:pStyle w:val="Heading4"/>
        <w:spacing w:line="300" w:lineRule="atLeast"/>
      </w:pPr>
      <w:r>
        <w:t xml:space="preserve">Recruitment Experiences and Outlook Survey, </w:t>
      </w:r>
      <w:proofErr w:type="gramStart"/>
      <w:r>
        <w:t>Jobs</w:t>
      </w:r>
      <w:proofErr w:type="gramEnd"/>
      <w:r>
        <w:t xml:space="preserve"> and Skills Australia</w:t>
      </w:r>
    </w:p>
    <w:p w14:paraId="42D64DCF" w14:textId="19418B8E" w:rsidR="009F22BD" w:rsidRDefault="00576B96" w:rsidP="003D7842">
      <w:pPr>
        <w:spacing w:line="300" w:lineRule="atLeast"/>
        <w:rPr>
          <w:lang w:eastAsia="zh-CN"/>
        </w:rPr>
      </w:pPr>
      <w:r>
        <w:rPr>
          <w:lang w:eastAsia="zh-CN"/>
        </w:rPr>
        <w:t>Th</w:t>
      </w:r>
      <w:r w:rsidR="00815354">
        <w:rPr>
          <w:lang w:eastAsia="zh-CN"/>
        </w:rPr>
        <w:t xml:space="preserve">e recruitment Experiences and Outlook Survey </w:t>
      </w:r>
      <w:r w:rsidR="00BE06E0">
        <w:rPr>
          <w:lang w:eastAsia="zh-CN"/>
        </w:rPr>
        <w:t xml:space="preserve">is a </w:t>
      </w:r>
      <w:r w:rsidR="005A2D36">
        <w:rPr>
          <w:lang w:eastAsia="zh-CN"/>
        </w:rPr>
        <w:t>new data source</w:t>
      </w:r>
      <w:r w:rsidR="00072C98" w:rsidRPr="00072C98">
        <w:rPr>
          <w:lang w:eastAsia="zh-CN"/>
        </w:rPr>
        <w:t xml:space="preserve"> </w:t>
      </w:r>
      <w:r w:rsidR="00072C98">
        <w:rPr>
          <w:lang w:eastAsia="zh-CN"/>
        </w:rPr>
        <w:t>from Jobs and Skills Australia.</w:t>
      </w:r>
      <w:r w:rsidR="005A2D36">
        <w:rPr>
          <w:lang w:eastAsia="zh-CN"/>
        </w:rPr>
        <w:t xml:space="preserve"> </w:t>
      </w:r>
      <w:r w:rsidR="00116AFD">
        <w:rPr>
          <w:lang w:eastAsia="zh-CN"/>
        </w:rPr>
        <w:t xml:space="preserve">It provides a time series starting from mid-2020. </w:t>
      </w:r>
      <w:r w:rsidR="00EB690F">
        <w:rPr>
          <w:lang w:eastAsia="zh-CN"/>
        </w:rPr>
        <w:t>There is both</w:t>
      </w:r>
      <w:r w:rsidR="005A2D36">
        <w:rPr>
          <w:lang w:eastAsia="zh-CN"/>
        </w:rPr>
        <w:t xml:space="preserve"> a</w:t>
      </w:r>
      <w:r w:rsidR="0076656D">
        <w:rPr>
          <w:lang w:eastAsia="zh-CN"/>
        </w:rPr>
        <w:t>n overall</w:t>
      </w:r>
      <w:r w:rsidR="005A2D36">
        <w:rPr>
          <w:lang w:eastAsia="zh-CN"/>
        </w:rPr>
        <w:t xml:space="preserve"> </w:t>
      </w:r>
      <w:r w:rsidR="00BE06E0">
        <w:rPr>
          <w:lang w:eastAsia="zh-CN"/>
        </w:rPr>
        <w:t xml:space="preserve">monthly report </w:t>
      </w:r>
      <w:r w:rsidR="000C007F">
        <w:rPr>
          <w:lang w:eastAsia="zh-CN"/>
        </w:rPr>
        <w:t xml:space="preserve">and </w:t>
      </w:r>
      <w:r w:rsidR="00757607">
        <w:rPr>
          <w:lang w:eastAsia="zh-CN"/>
        </w:rPr>
        <w:t xml:space="preserve">related </w:t>
      </w:r>
      <w:r w:rsidR="000C007F">
        <w:rPr>
          <w:lang w:eastAsia="zh-CN"/>
        </w:rPr>
        <w:t>data file</w:t>
      </w:r>
      <w:r w:rsidR="00757607">
        <w:rPr>
          <w:lang w:eastAsia="zh-CN"/>
        </w:rPr>
        <w:t>,</w:t>
      </w:r>
      <w:r w:rsidR="000C007F">
        <w:rPr>
          <w:lang w:eastAsia="zh-CN"/>
        </w:rPr>
        <w:t xml:space="preserve"> </w:t>
      </w:r>
      <w:r w:rsidR="0097750A">
        <w:rPr>
          <w:lang w:eastAsia="zh-CN"/>
        </w:rPr>
        <w:t xml:space="preserve">as well as a </w:t>
      </w:r>
      <w:r w:rsidR="002C4C7F">
        <w:rPr>
          <w:lang w:eastAsia="zh-CN"/>
        </w:rPr>
        <w:t xml:space="preserve">more detailed </w:t>
      </w:r>
      <w:r w:rsidR="0097750A">
        <w:rPr>
          <w:lang w:eastAsia="zh-CN"/>
        </w:rPr>
        <w:t xml:space="preserve">quarterly </w:t>
      </w:r>
      <w:r w:rsidR="002C4C7F">
        <w:rPr>
          <w:lang w:eastAsia="zh-CN"/>
        </w:rPr>
        <w:t>report</w:t>
      </w:r>
      <w:r w:rsidR="007B2898">
        <w:rPr>
          <w:lang w:eastAsia="zh-CN"/>
        </w:rPr>
        <w:t xml:space="preserve"> and </w:t>
      </w:r>
      <w:r w:rsidR="002C4C7F">
        <w:rPr>
          <w:lang w:eastAsia="zh-CN"/>
        </w:rPr>
        <w:t>data file</w:t>
      </w:r>
      <w:r w:rsidR="009F22BD">
        <w:rPr>
          <w:lang w:eastAsia="zh-CN"/>
        </w:rPr>
        <w:t xml:space="preserve"> </w:t>
      </w:r>
      <w:r w:rsidR="00757607">
        <w:rPr>
          <w:lang w:eastAsia="zh-CN"/>
        </w:rPr>
        <w:t xml:space="preserve">available </w:t>
      </w:r>
      <w:r w:rsidR="009F22BD">
        <w:rPr>
          <w:lang w:eastAsia="zh-CN"/>
        </w:rPr>
        <w:t>(</w:t>
      </w:r>
      <w:hyperlink r:id="rId33" w:history="1">
        <w:r w:rsidR="009F22BD">
          <w:rPr>
            <w:rStyle w:val="Hyperlink"/>
          </w:rPr>
          <w:t>Recruitment Experiences and Outlook Survey | Jobs and Skills Australia</w:t>
        </w:r>
      </w:hyperlink>
      <w:r w:rsidR="009F22BD">
        <w:rPr>
          <w:lang w:eastAsia="zh-CN"/>
        </w:rPr>
        <w:t>)</w:t>
      </w:r>
      <w:r w:rsidR="007B2898">
        <w:rPr>
          <w:lang w:eastAsia="zh-CN"/>
        </w:rPr>
        <w:t xml:space="preserve">. </w:t>
      </w:r>
    </w:p>
    <w:p w14:paraId="097E19EC" w14:textId="6E10364D" w:rsidR="00C32CED" w:rsidRDefault="009F22BD" w:rsidP="003D7842">
      <w:pPr>
        <w:spacing w:line="300" w:lineRule="atLeast"/>
        <w:rPr>
          <w:lang w:eastAsia="zh-CN"/>
        </w:rPr>
      </w:pPr>
      <w:r>
        <w:rPr>
          <w:lang w:eastAsia="zh-CN"/>
        </w:rPr>
        <w:t>This data source</w:t>
      </w:r>
      <w:r w:rsidR="00887384">
        <w:rPr>
          <w:lang w:eastAsia="zh-CN"/>
        </w:rPr>
        <w:t xml:space="preserve"> contains information on the </w:t>
      </w:r>
      <w:r w:rsidR="009E2BAD">
        <w:rPr>
          <w:lang w:eastAsia="zh-CN"/>
        </w:rPr>
        <w:t>share of employers recruiting, the share of firms reporting recruiting difficulties</w:t>
      </w:r>
      <w:r w:rsidR="00892803">
        <w:rPr>
          <w:lang w:eastAsia="zh-CN"/>
        </w:rPr>
        <w:t xml:space="preserve"> and</w:t>
      </w:r>
      <w:r w:rsidR="00757607">
        <w:rPr>
          <w:lang w:eastAsia="zh-CN"/>
        </w:rPr>
        <w:t xml:space="preserve"> firms’</w:t>
      </w:r>
      <w:r w:rsidR="00892803">
        <w:rPr>
          <w:lang w:eastAsia="zh-CN"/>
        </w:rPr>
        <w:t xml:space="preserve"> hiring intentions. </w:t>
      </w:r>
      <w:r w:rsidR="00807AF1">
        <w:rPr>
          <w:lang w:eastAsia="zh-CN"/>
        </w:rPr>
        <w:t xml:space="preserve">Data is available for Australia as a whole, as well as by State/Territory and with </w:t>
      </w:r>
      <w:r w:rsidR="00317943">
        <w:rPr>
          <w:lang w:eastAsia="zh-CN"/>
        </w:rPr>
        <w:t xml:space="preserve">some regional </w:t>
      </w:r>
      <w:r w:rsidR="000A2231">
        <w:rPr>
          <w:lang w:eastAsia="zh-CN"/>
        </w:rPr>
        <w:t xml:space="preserve">segregation, </w:t>
      </w:r>
      <w:r w:rsidR="008E4EA3">
        <w:rPr>
          <w:lang w:eastAsia="zh-CN"/>
        </w:rPr>
        <w:t xml:space="preserve">at the skill level </w:t>
      </w:r>
      <w:r w:rsidR="000A2231">
        <w:rPr>
          <w:lang w:eastAsia="zh-CN"/>
        </w:rPr>
        <w:t xml:space="preserve">and by </w:t>
      </w:r>
      <w:r w:rsidR="000A2231">
        <w:rPr>
          <w:lang w:eastAsia="zh-CN"/>
        </w:rPr>
        <w:lastRenderedPageBreak/>
        <w:t>industry</w:t>
      </w:r>
      <w:r w:rsidR="00317943">
        <w:rPr>
          <w:lang w:eastAsia="zh-CN"/>
        </w:rPr>
        <w:t>.</w:t>
      </w:r>
      <w:r w:rsidR="000A2231">
        <w:rPr>
          <w:lang w:eastAsia="zh-CN"/>
        </w:rPr>
        <w:t xml:space="preserve"> The industries a</w:t>
      </w:r>
      <w:r w:rsidR="0030113C">
        <w:rPr>
          <w:lang w:eastAsia="zh-CN"/>
        </w:rPr>
        <w:t>re</w:t>
      </w:r>
      <w:r w:rsidR="000A2231">
        <w:rPr>
          <w:lang w:eastAsia="zh-CN"/>
        </w:rPr>
        <w:t xml:space="preserve"> identified as per the ANZSIC structure</w:t>
      </w:r>
      <w:r w:rsidR="008E4EA3">
        <w:rPr>
          <w:lang w:eastAsia="zh-CN"/>
        </w:rPr>
        <w:t xml:space="preserve"> – therefore tourism </w:t>
      </w:r>
      <w:r w:rsidR="00C9457A">
        <w:rPr>
          <w:lang w:eastAsia="zh-CN"/>
        </w:rPr>
        <w:t xml:space="preserve">is </w:t>
      </w:r>
      <w:r w:rsidR="008E4EA3">
        <w:rPr>
          <w:lang w:eastAsia="zh-CN"/>
        </w:rPr>
        <w:t>not specifically identified</w:t>
      </w:r>
      <w:r w:rsidR="000A2231">
        <w:rPr>
          <w:lang w:eastAsia="zh-CN"/>
        </w:rPr>
        <w:t>.</w:t>
      </w:r>
    </w:p>
    <w:p w14:paraId="394D5B5E" w14:textId="0A253917" w:rsidR="00542351" w:rsidRDefault="000A2231" w:rsidP="003D7842">
      <w:pPr>
        <w:spacing w:line="300" w:lineRule="atLeast"/>
        <w:rPr>
          <w:shd w:val="clear" w:color="auto" w:fill="FFFFFF"/>
        </w:rPr>
      </w:pPr>
      <w:r>
        <w:rPr>
          <w:lang w:eastAsia="zh-CN"/>
        </w:rPr>
        <w:t xml:space="preserve">To </w:t>
      </w:r>
      <w:r w:rsidR="008F5A62">
        <w:rPr>
          <w:lang w:eastAsia="zh-CN"/>
        </w:rPr>
        <w:t>generate this data</w:t>
      </w:r>
      <w:r>
        <w:rPr>
          <w:lang w:eastAsia="zh-CN"/>
        </w:rPr>
        <w:t xml:space="preserve">, </w:t>
      </w:r>
      <w:proofErr w:type="gramStart"/>
      <w:r w:rsidR="00576B96">
        <w:rPr>
          <w:shd w:val="clear" w:color="auto" w:fill="FFFFFF"/>
        </w:rPr>
        <w:t>Jobs</w:t>
      </w:r>
      <w:proofErr w:type="gramEnd"/>
      <w:r w:rsidR="00576B96">
        <w:rPr>
          <w:shd w:val="clear" w:color="auto" w:fill="FFFFFF"/>
        </w:rPr>
        <w:t xml:space="preserve"> and Skills Australia surveys at least 1000 employers each month to find out about their experience when recruiting staff as well as whether they are expecting to increase staffing levels. </w:t>
      </w:r>
    </w:p>
    <w:p w14:paraId="44D47FDB" w14:textId="7F000781" w:rsidR="00226812" w:rsidRDefault="006E13EF" w:rsidP="003D7842">
      <w:pPr>
        <w:pStyle w:val="Heading4"/>
        <w:spacing w:line="300" w:lineRule="atLeast"/>
        <w:rPr>
          <w:lang w:eastAsia="zh-CN"/>
        </w:rPr>
      </w:pPr>
      <w:r>
        <w:rPr>
          <w:lang w:eastAsia="zh-CN"/>
        </w:rPr>
        <w:t xml:space="preserve">Department of </w:t>
      </w:r>
      <w:r w:rsidR="001955E6">
        <w:rPr>
          <w:lang w:eastAsia="zh-CN"/>
        </w:rPr>
        <w:t>Home Affairs</w:t>
      </w:r>
      <w:r w:rsidR="00A84232">
        <w:rPr>
          <w:lang w:eastAsia="zh-CN"/>
        </w:rPr>
        <w:t>-Student Visa Holders</w:t>
      </w:r>
    </w:p>
    <w:p w14:paraId="2E018F12" w14:textId="755E4165" w:rsidR="004E607B" w:rsidRDefault="00242AAE" w:rsidP="003D7842">
      <w:pPr>
        <w:spacing w:line="300" w:lineRule="atLeast"/>
      </w:pPr>
      <w:r>
        <w:rPr>
          <w:lang w:eastAsia="zh-CN"/>
        </w:rPr>
        <w:t>This is the primary source for</w:t>
      </w:r>
      <w:r w:rsidR="004E607B">
        <w:rPr>
          <w:lang w:eastAsia="zh-CN"/>
        </w:rPr>
        <w:t xml:space="preserve"> onshore and offshore</w:t>
      </w:r>
      <w:r>
        <w:rPr>
          <w:lang w:eastAsia="zh-CN"/>
        </w:rPr>
        <w:t xml:space="preserve"> Student Visa holders</w:t>
      </w:r>
      <w:r w:rsidR="00C7680A">
        <w:rPr>
          <w:lang w:eastAsia="zh-CN"/>
        </w:rPr>
        <w:t xml:space="preserve"> (SVH)</w:t>
      </w:r>
      <w:r w:rsidR="004E607B">
        <w:rPr>
          <w:lang w:eastAsia="zh-CN"/>
        </w:rPr>
        <w:t xml:space="preserve">. </w:t>
      </w:r>
      <w:r w:rsidR="00EC7362">
        <w:rPr>
          <w:lang w:eastAsia="zh-CN"/>
        </w:rPr>
        <w:t xml:space="preserve">This is a student who has been granted a </w:t>
      </w:r>
      <w:r w:rsidR="0025487B">
        <w:rPr>
          <w:lang w:eastAsia="zh-CN"/>
        </w:rPr>
        <w:t xml:space="preserve">student visa </w:t>
      </w:r>
      <w:r w:rsidR="00EC7362">
        <w:t>(subclass 462) grant</w:t>
      </w:r>
      <w:r w:rsidR="0025487B">
        <w:t xml:space="preserve">. This allows them </w:t>
      </w:r>
      <w:r w:rsidR="008D4412" w:rsidRPr="008D4412">
        <w:t xml:space="preserve">to live, work and study in Australia for a maximum of five years, in line with </w:t>
      </w:r>
      <w:r w:rsidR="00C7680A">
        <w:t>their</w:t>
      </w:r>
      <w:r w:rsidR="008D4412" w:rsidRPr="008D4412">
        <w:t xml:space="preserve"> course.</w:t>
      </w:r>
      <w:r w:rsidR="008D4412">
        <w:t xml:space="preserve"> They are also allowed to work </w:t>
      </w:r>
      <w:r w:rsidR="00301F2D" w:rsidRPr="00301F2D">
        <w:t>a maximum of 40 hours per fortnight during term time and unlimited hours during study breaks.</w:t>
      </w:r>
    </w:p>
    <w:p w14:paraId="5F3B5C8C" w14:textId="22097838" w:rsidR="00ED49F2" w:rsidRPr="004D4364" w:rsidRDefault="00C63748" w:rsidP="003D7842">
      <w:pPr>
        <w:spacing w:line="300" w:lineRule="atLeast"/>
        <w:rPr>
          <w:color w:val="auto"/>
          <w:lang w:eastAsia="zh-CN"/>
        </w:rPr>
      </w:pPr>
      <w:r w:rsidRPr="004D4364">
        <w:rPr>
          <w:color w:val="auto"/>
          <w:lang w:eastAsia="zh-CN"/>
        </w:rPr>
        <w:t>Th</w:t>
      </w:r>
      <w:r w:rsidR="00B63B37" w:rsidRPr="004D4364">
        <w:rPr>
          <w:color w:val="auto"/>
          <w:lang w:eastAsia="zh-CN"/>
        </w:rPr>
        <w:t xml:space="preserve">is </w:t>
      </w:r>
      <w:r w:rsidR="00091CBF" w:rsidRPr="004D4364">
        <w:rPr>
          <w:color w:val="auto"/>
          <w:lang w:eastAsia="zh-CN"/>
        </w:rPr>
        <w:t xml:space="preserve">is a </w:t>
      </w:r>
      <w:r w:rsidR="00427C3A" w:rsidRPr="004D4364">
        <w:rPr>
          <w:color w:val="auto"/>
          <w:lang w:eastAsia="zh-CN"/>
        </w:rPr>
        <w:t xml:space="preserve">discontinued </w:t>
      </w:r>
      <w:r w:rsidR="00C42447" w:rsidRPr="004D4364">
        <w:rPr>
          <w:color w:val="auto"/>
          <w:lang w:eastAsia="zh-CN"/>
        </w:rPr>
        <w:t xml:space="preserve">dataset from the </w:t>
      </w:r>
      <w:r w:rsidR="00427C3A" w:rsidRPr="004D4364">
        <w:rPr>
          <w:color w:val="auto"/>
          <w:lang w:eastAsia="zh-CN"/>
        </w:rPr>
        <w:t xml:space="preserve">Department of </w:t>
      </w:r>
      <w:r w:rsidR="001955E6" w:rsidRPr="004D4364">
        <w:rPr>
          <w:color w:val="auto"/>
          <w:lang w:eastAsia="zh-CN"/>
        </w:rPr>
        <w:t>Home Affairs</w:t>
      </w:r>
      <w:r w:rsidR="006A49B3" w:rsidRPr="004D4364">
        <w:rPr>
          <w:color w:val="auto"/>
          <w:lang w:eastAsia="zh-CN"/>
        </w:rPr>
        <w:t xml:space="preserve"> (</w:t>
      </w:r>
      <w:r w:rsidR="001955E6" w:rsidRPr="004D4364">
        <w:rPr>
          <w:color w:val="auto"/>
          <w:lang w:eastAsia="zh-CN"/>
        </w:rPr>
        <w:t>Home Affairs</w:t>
      </w:r>
      <w:r w:rsidR="006A49B3" w:rsidRPr="004D4364">
        <w:rPr>
          <w:color w:val="auto"/>
          <w:lang w:eastAsia="zh-CN"/>
        </w:rPr>
        <w:t>)</w:t>
      </w:r>
      <w:r w:rsidR="00427C3A" w:rsidRPr="004D4364">
        <w:rPr>
          <w:color w:val="auto"/>
          <w:lang w:eastAsia="zh-CN"/>
        </w:rPr>
        <w:t xml:space="preserve">. </w:t>
      </w:r>
      <w:r w:rsidR="00BF7DDC" w:rsidRPr="004D4364">
        <w:rPr>
          <w:color w:val="auto"/>
          <w:lang w:eastAsia="zh-CN"/>
        </w:rPr>
        <w:t xml:space="preserve">It was </w:t>
      </w:r>
      <w:r w:rsidR="001E5CC5" w:rsidRPr="004D4364">
        <w:rPr>
          <w:color w:val="auto"/>
          <w:lang w:eastAsia="zh-CN"/>
        </w:rPr>
        <w:t xml:space="preserve">part of an email series </w:t>
      </w:r>
      <w:r w:rsidR="009310CF" w:rsidRPr="004D4364">
        <w:rPr>
          <w:color w:val="auto"/>
          <w:lang w:eastAsia="zh-CN"/>
        </w:rPr>
        <w:t>supplied by the Department of Education</w:t>
      </w:r>
      <w:r w:rsidR="00E80BAE" w:rsidRPr="004D4364">
        <w:rPr>
          <w:color w:val="auto"/>
          <w:lang w:eastAsia="zh-CN"/>
        </w:rPr>
        <w:t xml:space="preserve"> during the pandemic period</w:t>
      </w:r>
      <w:r w:rsidR="009310CF" w:rsidRPr="004D4364">
        <w:rPr>
          <w:color w:val="auto"/>
          <w:lang w:eastAsia="zh-CN"/>
        </w:rPr>
        <w:t>.</w:t>
      </w:r>
    </w:p>
    <w:p w14:paraId="511BA7D8" w14:textId="04B92858" w:rsidR="00AB2479" w:rsidRDefault="00034359" w:rsidP="003D7842">
      <w:pPr>
        <w:spacing w:line="300" w:lineRule="atLeast"/>
        <w:rPr>
          <w:lang w:eastAsia="zh-CN"/>
        </w:rPr>
      </w:pPr>
      <w:r>
        <w:rPr>
          <w:lang w:eastAsia="zh-CN"/>
        </w:rPr>
        <w:t xml:space="preserve">The </w:t>
      </w:r>
      <w:r w:rsidR="00337F60">
        <w:rPr>
          <w:lang w:eastAsia="zh-CN"/>
        </w:rPr>
        <w:t xml:space="preserve">ongoing </w:t>
      </w:r>
      <w:r>
        <w:rPr>
          <w:lang w:eastAsia="zh-CN"/>
        </w:rPr>
        <w:t xml:space="preserve">data </w:t>
      </w:r>
      <w:r w:rsidR="00296D17">
        <w:rPr>
          <w:lang w:eastAsia="zh-CN"/>
        </w:rPr>
        <w:t>will be available in</w:t>
      </w:r>
      <w:r w:rsidR="00F5639C">
        <w:rPr>
          <w:lang w:eastAsia="zh-CN"/>
        </w:rPr>
        <w:t xml:space="preserve"> the form of an overall monthly report and data file with a  snapshot which </w:t>
      </w:r>
      <w:r>
        <w:rPr>
          <w:lang w:eastAsia="zh-CN"/>
        </w:rPr>
        <w:t xml:space="preserve">can be found on data.gov.au </w:t>
      </w:r>
      <w:r w:rsidR="00B45E7B">
        <w:rPr>
          <w:lang w:eastAsia="zh-CN"/>
        </w:rPr>
        <w:t>(</w:t>
      </w:r>
      <w:hyperlink r:id="rId34" w:history="1">
        <w:r w:rsidR="00B45E7B">
          <w:rPr>
            <w:rStyle w:val="Hyperlink"/>
          </w:rPr>
          <w:t>Temporary visa holders in Australia - Dataset - data.gov.au</w:t>
        </w:r>
      </w:hyperlink>
      <w:r w:rsidR="002900A4">
        <w:rPr>
          <w:lang w:eastAsia="zh-CN"/>
        </w:rPr>
        <w:t xml:space="preserve">). </w:t>
      </w:r>
      <w:r w:rsidR="009E776A">
        <w:rPr>
          <w:lang w:eastAsia="zh-CN"/>
        </w:rPr>
        <w:t>It contains the s</w:t>
      </w:r>
      <w:r w:rsidR="001957A9">
        <w:rPr>
          <w:lang w:eastAsia="zh-CN"/>
        </w:rPr>
        <w:t>imilar</w:t>
      </w:r>
      <w:r w:rsidR="009E776A">
        <w:rPr>
          <w:lang w:eastAsia="zh-CN"/>
        </w:rPr>
        <w:t xml:space="preserve"> data fil</w:t>
      </w:r>
      <w:r w:rsidR="00F21774">
        <w:rPr>
          <w:lang w:eastAsia="zh-CN"/>
        </w:rPr>
        <w:t>ters as the discontinu</w:t>
      </w:r>
      <w:r w:rsidR="00BB4DC5">
        <w:rPr>
          <w:lang w:eastAsia="zh-CN"/>
        </w:rPr>
        <w:t xml:space="preserve">ed </w:t>
      </w:r>
      <w:r w:rsidR="00C94F35">
        <w:rPr>
          <w:lang w:eastAsia="zh-CN"/>
        </w:rPr>
        <w:t>file;</w:t>
      </w:r>
      <w:r w:rsidR="00BB4DC5">
        <w:rPr>
          <w:lang w:eastAsia="zh-CN"/>
        </w:rPr>
        <w:t xml:space="preserve"> </w:t>
      </w:r>
      <w:r w:rsidR="00400A18">
        <w:rPr>
          <w:lang w:eastAsia="zh-CN"/>
        </w:rPr>
        <w:t>however,</w:t>
      </w:r>
      <w:r w:rsidR="00BB4DC5">
        <w:rPr>
          <w:lang w:eastAsia="zh-CN"/>
        </w:rPr>
        <w:t xml:space="preserve"> it only contains data for SVH in Australia</w:t>
      </w:r>
      <w:r w:rsidR="002A3091">
        <w:rPr>
          <w:lang w:eastAsia="zh-CN"/>
        </w:rPr>
        <w:t xml:space="preserve">, and at a quarterly </w:t>
      </w:r>
      <w:r w:rsidR="002057FB">
        <w:rPr>
          <w:lang w:eastAsia="zh-CN"/>
        </w:rPr>
        <w:t>timeframe</w:t>
      </w:r>
      <w:r w:rsidR="002A3091">
        <w:rPr>
          <w:lang w:eastAsia="zh-CN"/>
        </w:rPr>
        <w:t xml:space="preserve">. It also contains </w:t>
      </w:r>
      <w:r w:rsidR="002363BA">
        <w:rPr>
          <w:lang w:eastAsia="zh-CN"/>
        </w:rPr>
        <w:t>the following</w:t>
      </w:r>
      <w:r w:rsidR="002A3091">
        <w:rPr>
          <w:lang w:eastAsia="zh-CN"/>
        </w:rPr>
        <w:t xml:space="preserve"> Visa Categories: </w:t>
      </w:r>
      <w:r w:rsidR="00AB2479">
        <w:rPr>
          <w:lang w:eastAsia="zh-CN"/>
        </w:rPr>
        <w:t xml:space="preserve">Visitors, Working Holiday Maker, </w:t>
      </w:r>
      <w:r w:rsidR="00AB2479" w:rsidRPr="00AB2479">
        <w:rPr>
          <w:lang w:eastAsia="zh-CN"/>
        </w:rPr>
        <w:t>Temporary Resident (Other Employment)</w:t>
      </w:r>
      <w:r w:rsidR="00AB2479">
        <w:rPr>
          <w:lang w:eastAsia="zh-CN"/>
        </w:rPr>
        <w:t xml:space="preserve">, </w:t>
      </w:r>
      <w:r w:rsidR="00AB2479" w:rsidRPr="00AB2479">
        <w:rPr>
          <w:lang w:eastAsia="zh-CN"/>
        </w:rPr>
        <w:t>Temporary Resident (Skilled Employment)</w:t>
      </w:r>
      <w:r w:rsidR="00AB2479">
        <w:rPr>
          <w:lang w:eastAsia="zh-CN"/>
        </w:rPr>
        <w:t xml:space="preserve">, and </w:t>
      </w:r>
      <w:r w:rsidR="00AB2479" w:rsidRPr="00AB2479">
        <w:rPr>
          <w:lang w:eastAsia="zh-CN"/>
        </w:rPr>
        <w:t>Temporary Graduate</w:t>
      </w:r>
      <w:r w:rsidR="00AB2479">
        <w:rPr>
          <w:lang w:eastAsia="zh-CN"/>
        </w:rPr>
        <w:t>.</w:t>
      </w:r>
    </w:p>
    <w:p w14:paraId="35E21D03" w14:textId="77777777" w:rsidR="00CD53F5" w:rsidRDefault="00C35A7E" w:rsidP="00040187">
      <w:pPr>
        <w:pStyle w:val="Heading4"/>
        <w:spacing w:line="300" w:lineRule="atLeast"/>
        <w:rPr>
          <w:lang w:eastAsia="zh-CN"/>
        </w:rPr>
      </w:pPr>
      <w:r>
        <w:rPr>
          <w:lang w:eastAsia="zh-CN"/>
        </w:rPr>
        <w:t>Skills prior</w:t>
      </w:r>
      <w:r w:rsidR="00040187">
        <w:rPr>
          <w:lang w:eastAsia="zh-CN"/>
        </w:rPr>
        <w:t>ity list (SPL)</w:t>
      </w:r>
      <w:r w:rsidR="00CD53F5">
        <w:rPr>
          <w:lang w:eastAsia="zh-CN"/>
        </w:rPr>
        <w:t>, Jobs and Skills Australia</w:t>
      </w:r>
    </w:p>
    <w:p w14:paraId="15A3F670" w14:textId="6FB4598C" w:rsidR="00D91F07" w:rsidRDefault="00BB53A4" w:rsidP="00BB53A4">
      <w:pPr>
        <w:spacing w:line="300" w:lineRule="atLeast"/>
        <w:rPr>
          <w:lang w:eastAsia="zh-CN"/>
        </w:rPr>
      </w:pPr>
      <w:r>
        <w:rPr>
          <w:lang w:eastAsia="zh-CN"/>
        </w:rPr>
        <w:t xml:space="preserve">Jobs and Skills Australia </w:t>
      </w:r>
      <w:r w:rsidR="00626998">
        <w:rPr>
          <w:lang w:eastAsia="zh-CN"/>
        </w:rPr>
        <w:t xml:space="preserve">(JSA) </w:t>
      </w:r>
      <w:r>
        <w:rPr>
          <w:lang w:eastAsia="zh-CN"/>
        </w:rPr>
        <w:t>leads work on skills shortage analysis including the annual Skills Priority List and reports on Skills Shortages.</w:t>
      </w:r>
      <w:r w:rsidR="00D82DAB">
        <w:rPr>
          <w:lang w:eastAsia="zh-CN"/>
        </w:rPr>
        <w:t xml:space="preserve"> </w:t>
      </w:r>
      <w:hyperlink r:id="rId35" w:anchor="keyfindings" w:history="1">
        <w:r w:rsidRPr="00D82DAB">
          <w:rPr>
            <w:rStyle w:val="Hyperlink"/>
            <w:lang w:eastAsia="zh-CN"/>
          </w:rPr>
          <w:t xml:space="preserve">The Skills Priority List (SPL) </w:t>
        </w:r>
      </w:hyperlink>
      <w:r>
        <w:rPr>
          <w:lang w:eastAsia="zh-CN"/>
        </w:rPr>
        <w:t xml:space="preserve">provides a detailed view of occupations in shortage in Australian and by each state and territory including the future demand for occupations in Australia. The SPL is released annually as a point-in-time assessment of the labour market. </w:t>
      </w:r>
      <w:r w:rsidR="00040187">
        <w:rPr>
          <w:lang w:eastAsia="zh-CN"/>
        </w:rPr>
        <w:t xml:space="preserve"> </w:t>
      </w:r>
    </w:p>
    <w:p w14:paraId="46F593F8" w14:textId="77777777" w:rsidR="00E45EE9" w:rsidRDefault="00E45EE9">
      <w:pPr>
        <w:spacing w:before="0" w:after="160" w:line="259" w:lineRule="auto"/>
        <w:rPr>
          <w:rFonts w:eastAsia="SimSun" w:cs="Times New Roman"/>
          <w:bCs/>
          <w:color w:val="3D2141" w:themeColor="accent1" w:themeShade="80"/>
          <w:sz w:val="32"/>
          <w:szCs w:val="26"/>
          <w:lang w:eastAsia="zh-CN"/>
        </w:rPr>
      </w:pPr>
      <w:r>
        <w:br w:type="page"/>
      </w:r>
    </w:p>
    <w:p w14:paraId="6F619EE7" w14:textId="32E64519" w:rsidR="001A313D" w:rsidRPr="000B0860" w:rsidRDefault="009F5B40" w:rsidP="00E45EE9">
      <w:pPr>
        <w:pStyle w:val="Heading2"/>
      </w:pPr>
      <w:r>
        <w:lastRenderedPageBreak/>
        <w:t>Annex 2</w:t>
      </w:r>
    </w:p>
    <w:p w14:paraId="306B5DCF" w14:textId="2566BA62" w:rsidR="00756A46" w:rsidRDefault="00756A46" w:rsidP="00E45EE9">
      <w:pPr>
        <w:pStyle w:val="Heading3"/>
      </w:pPr>
      <w:r>
        <w:t>Definitions</w:t>
      </w:r>
    </w:p>
    <w:p w14:paraId="1524660B" w14:textId="7259EAA9" w:rsidR="00756A46" w:rsidRDefault="00756A46" w:rsidP="003D7842">
      <w:pPr>
        <w:spacing w:line="300" w:lineRule="atLeast"/>
        <w:rPr>
          <w:lang w:eastAsia="zh-CN"/>
        </w:rPr>
      </w:pPr>
      <w:r w:rsidRPr="0079379C">
        <w:rPr>
          <w:b/>
          <w:bCs/>
          <w:lang w:eastAsia="zh-CN"/>
        </w:rPr>
        <w:t>Filled jobs</w:t>
      </w:r>
      <w:r>
        <w:rPr>
          <w:lang w:eastAsia="zh-CN"/>
        </w:rPr>
        <w:t xml:space="preserve"> – a job that is occupied/filled, as opposed to a vacant role. Includes all filled jobs whether the job is full-time or part-time and whether it is someone’s primary/main job or secondary job.</w:t>
      </w:r>
    </w:p>
    <w:p w14:paraId="65EE2749" w14:textId="46B82B49" w:rsidR="00BB34F4" w:rsidRDefault="00BB34F4" w:rsidP="003D7842">
      <w:pPr>
        <w:spacing w:line="300" w:lineRule="atLeast"/>
        <w:rPr>
          <w:lang w:eastAsia="zh-CN"/>
        </w:rPr>
      </w:pPr>
      <w:r w:rsidRPr="00B64635">
        <w:rPr>
          <w:b/>
          <w:lang w:eastAsia="zh-CN"/>
        </w:rPr>
        <w:t>Full-time workers</w:t>
      </w:r>
      <w:r w:rsidRPr="00B4699C">
        <w:rPr>
          <w:lang w:eastAsia="zh-CN"/>
        </w:rPr>
        <w:t xml:space="preserve"> </w:t>
      </w:r>
      <w:r w:rsidR="00626998">
        <w:rPr>
          <w:lang w:eastAsia="zh-CN"/>
        </w:rPr>
        <w:t>–</w:t>
      </w:r>
      <w:r w:rsidRPr="00447CA4">
        <w:rPr>
          <w:lang w:eastAsia="zh-CN"/>
        </w:rPr>
        <w:t xml:space="preserve"> Employed</w:t>
      </w:r>
      <w:r>
        <w:rPr>
          <w:lang w:eastAsia="zh-CN"/>
        </w:rPr>
        <w:t xml:space="preserve"> persons who usually worked 35 hours or more a week (in all jobs) and those who, although usually working fewer than 35 hours a week, worked 35 hours or more during the reference week.</w:t>
      </w:r>
    </w:p>
    <w:p w14:paraId="6488F2F5" w14:textId="2261579A" w:rsidR="0079379C" w:rsidRDefault="0079379C" w:rsidP="003D7842">
      <w:pPr>
        <w:spacing w:line="300" w:lineRule="atLeast"/>
        <w:rPr>
          <w:lang w:eastAsia="zh-CN"/>
        </w:rPr>
      </w:pPr>
      <w:r w:rsidRPr="00B64635">
        <w:rPr>
          <w:b/>
          <w:lang w:eastAsia="zh-CN"/>
        </w:rPr>
        <w:t>Main job</w:t>
      </w:r>
      <w:r>
        <w:rPr>
          <w:lang w:eastAsia="zh-CN"/>
        </w:rPr>
        <w:t xml:space="preserve"> </w:t>
      </w:r>
      <w:r w:rsidR="00626998">
        <w:rPr>
          <w:lang w:eastAsia="zh-CN"/>
        </w:rPr>
        <w:t>–</w:t>
      </w:r>
      <w:r w:rsidR="00E806FC" w:rsidRPr="00E806FC">
        <w:rPr>
          <w:lang w:eastAsia="zh-CN"/>
        </w:rPr>
        <w:t xml:space="preserve"> is the job in which most hours are usually worked. An employed person can only have one main job.</w:t>
      </w:r>
    </w:p>
    <w:p w14:paraId="27CD5007" w14:textId="0B6A7EBF" w:rsidR="003E23EC" w:rsidRDefault="00447CA4" w:rsidP="003D7842">
      <w:pPr>
        <w:spacing w:line="300" w:lineRule="atLeast"/>
        <w:rPr>
          <w:lang w:eastAsia="zh-CN"/>
        </w:rPr>
      </w:pPr>
      <w:r w:rsidRPr="00B64635">
        <w:rPr>
          <w:b/>
          <w:lang w:eastAsia="zh-CN"/>
        </w:rPr>
        <w:t>Part-time workers</w:t>
      </w:r>
      <w:r w:rsidR="00B64635">
        <w:rPr>
          <w:lang w:eastAsia="zh-CN"/>
        </w:rPr>
        <w:t xml:space="preserve"> </w:t>
      </w:r>
      <w:r w:rsidR="00626998">
        <w:rPr>
          <w:lang w:eastAsia="zh-CN"/>
        </w:rPr>
        <w:t>–</w:t>
      </w:r>
      <w:r w:rsidR="001821B0">
        <w:rPr>
          <w:lang w:eastAsia="zh-CN"/>
        </w:rPr>
        <w:t xml:space="preserve"> </w:t>
      </w:r>
      <w:r w:rsidR="001821B0" w:rsidRPr="001821B0">
        <w:rPr>
          <w:lang w:eastAsia="zh-CN"/>
        </w:rPr>
        <w:t>Employed persons who usually work fewer than 35 hours a week (in all jobs) and either did so during the reference week or were not at work during the reference week.</w:t>
      </w:r>
    </w:p>
    <w:p w14:paraId="16BF4339" w14:textId="0CA67954" w:rsidR="003E23EC" w:rsidRPr="00B4699C" w:rsidRDefault="003E23EC" w:rsidP="003D7842">
      <w:pPr>
        <w:spacing w:line="300" w:lineRule="atLeast"/>
        <w:rPr>
          <w:rFonts w:asciiTheme="minorHAnsi" w:hAnsiTheme="minorHAnsi" w:cs="Arial"/>
          <w:color w:val="212529"/>
          <w:spacing w:val="2"/>
          <w:shd w:val="clear" w:color="auto" w:fill="FFFFFF"/>
        </w:rPr>
      </w:pPr>
      <w:r w:rsidRPr="00C0216B">
        <w:rPr>
          <w:b/>
          <w:bCs/>
          <w:lang w:eastAsia="zh-CN"/>
        </w:rPr>
        <w:t>Recruitment difficulty rate</w:t>
      </w:r>
      <w:r>
        <w:rPr>
          <w:lang w:eastAsia="zh-CN"/>
        </w:rPr>
        <w:t xml:space="preserve"> </w:t>
      </w:r>
      <w:r w:rsidR="00626998">
        <w:rPr>
          <w:lang w:eastAsia="zh-CN"/>
        </w:rPr>
        <w:t>–</w:t>
      </w:r>
      <w:r w:rsidR="00A11CC4">
        <w:rPr>
          <w:lang w:eastAsia="zh-CN"/>
        </w:rPr>
        <w:t xml:space="preserve"> </w:t>
      </w:r>
      <w:r w:rsidRPr="005D0443">
        <w:rPr>
          <w:lang w:eastAsia="zh-CN"/>
        </w:rPr>
        <w:t xml:space="preserve">the proportion of recruiting employers who </w:t>
      </w:r>
      <w:proofErr w:type="gramStart"/>
      <w:r w:rsidRPr="005D0443">
        <w:rPr>
          <w:lang w:eastAsia="zh-CN"/>
        </w:rPr>
        <w:t>experience difficulty</w:t>
      </w:r>
      <w:proofErr w:type="gramEnd"/>
      <w:r w:rsidRPr="005D0443">
        <w:rPr>
          <w:lang w:eastAsia="zh-CN"/>
        </w:rPr>
        <w:t xml:space="preserve"> hiring. Importantly, the recruitment difficulty rate doesn’t relate to all employers, just those currently recruiting or who had recruited in the previous month.</w:t>
      </w:r>
      <w:r w:rsidR="00982153">
        <w:rPr>
          <w:lang w:eastAsia="zh-CN"/>
        </w:rPr>
        <w:t xml:space="preserve"> </w:t>
      </w:r>
      <w:r w:rsidR="00626998" w:rsidRPr="00B4699C">
        <w:rPr>
          <w:rFonts w:asciiTheme="minorHAnsi" w:hAnsiTheme="minorHAnsi" w:cs="Arial"/>
          <w:color w:val="212529"/>
          <w:spacing w:val="2"/>
          <w:shd w:val="clear" w:color="auto" w:fill="FFFFFF"/>
        </w:rPr>
        <w:t>‘</w:t>
      </w:r>
      <w:r w:rsidR="00982153" w:rsidRPr="00B4699C">
        <w:rPr>
          <w:rFonts w:asciiTheme="minorHAnsi" w:hAnsiTheme="minorHAnsi" w:cs="Arial"/>
          <w:color w:val="212529"/>
          <w:spacing w:val="2"/>
          <w:shd w:val="clear" w:color="auto" w:fill="FFFFFF"/>
        </w:rPr>
        <w:t>Difficulty hiring</w:t>
      </w:r>
      <w:r w:rsidR="005C5F09" w:rsidRPr="00B4699C">
        <w:rPr>
          <w:rFonts w:asciiTheme="minorHAnsi" w:hAnsiTheme="minorHAnsi" w:cs="Arial"/>
          <w:color w:val="212529"/>
          <w:spacing w:val="2"/>
          <w:shd w:val="clear" w:color="auto" w:fill="FFFFFF"/>
        </w:rPr>
        <w:t xml:space="preserve">’ </w:t>
      </w:r>
      <w:r w:rsidR="00982153" w:rsidRPr="00B4699C">
        <w:rPr>
          <w:rFonts w:asciiTheme="minorHAnsi" w:hAnsiTheme="minorHAnsi" w:cs="Arial"/>
          <w:color w:val="212529"/>
          <w:spacing w:val="2"/>
          <w:shd w:val="clear" w:color="auto" w:fill="FFFFFF"/>
        </w:rPr>
        <w:t>is a subjective measure for the employer to assess.</w:t>
      </w:r>
    </w:p>
    <w:p w14:paraId="24134CB5" w14:textId="69894CC7" w:rsidR="00860DE7" w:rsidRDefault="00BB34F4" w:rsidP="003D7842">
      <w:pPr>
        <w:spacing w:line="300" w:lineRule="atLeast"/>
        <w:rPr>
          <w:lang w:eastAsia="zh-CN"/>
        </w:rPr>
      </w:pPr>
      <w:r w:rsidRPr="00B64635">
        <w:rPr>
          <w:b/>
          <w:lang w:eastAsia="zh-CN"/>
        </w:rPr>
        <w:t>Secondary jobs</w:t>
      </w:r>
      <w:r>
        <w:rPr>
          <w:lang w:eastAsia="zh-CN"/>
        </w:rPr>
        <w:t xml:space="preserve"> </w:t>
      </w:r>
      <w:r w:rsidR="005C5F09">
        <w:rPr>
          <w:lang w:eastAsia="zh-CN"/>
        </w:rPr>
        <w:t>–</w:t>
      </w:r>
      <w:r>
        <w:rPr>
          <w:lang w:eastAsia="zh-CN"/>
        </w:rPr>
        <w:t xml:space="preserve"> </w:t>
      </w:r>
      <w:r w:rsidRPr="00B64635">
        <w:rPr>
          <w:lang w:eastAsia="zh-CN"/>
        </w:rPr>
        <w:t>any job held by an employed person, other than their main job.</w:t>
      </w:r>
    </w:p>
    <w:p w14:paraId="249DF740" w14:textId="08043288" w:rsidR="00F20D95" w:rsidRDefault="00400BE6" w:rsidP="003D7842">
      <w:pPr>
        <w:spacing w:line="300" w:lineRule="atLeast"/>
        <w:rPr>
          <w:b/>
          <w:bCs/>
        </w:rPr>
      </w:pPr>
      <w:r w:rsidRPr="00AD713E">
        <w:rPr>
          <w:b/>
          <w:bCs/>
        </w:rPr>
        <w:t>Shortage</w:t>
      </w:r>
      <w:r w:rsidR="003F4936">
        <w:rPr>
          <w:b/>
          <w:bCs/>
        </w:rPr>
        <w:t xml:space="preserve"> (at the occupation-level) </w:t>
      </w:r>
    </w:p>
    <w:p w14:paraId="2DF37690" w14:textId="77777777" w:rsidR="003F4936" w:rsidRDefault="004E4AD8" w:rsidP="003D7842">
      <w:pPr>
        <w:spacing w:line="300" w:lineRule="atLeast"/>
      </w:pPr>
      <w:r>
        <w:t>The definition used for occupation shortages listed in the S</w:t>
      </w:r>
      <w:r w:rsidR="003F4936">
        <w:t xml:space="preserve">kills </w:t>
      </w:r>
      <w:r>
        <w:t>P</w:t>
      </w:r>
      <w:r w:rsidR="003F4936">
        <w:t xml:space="preserve">riority </w:t>
      </w:r>
      <w:r>
        <w:t>L</w:t>
      </w:r>
      <w:r w:rsidR="003F4936">
        <w:t>ist</w:t>
      </w:r>
      <w:r>
        <w:t xml:space="preserve"> is: </w:t>
      </w:r>
    </w:p>
    <w:p w14:paraId="33EF7BCA" w14:textId="0E06A303" w:rsidR="003F4936" w:rsidRPr="00860DE7" w:rsidRDefault="004E4AD8" w:rsidP="00B4699C">
      <w:pPr>
        <w:pStyle w:val="BulletList"/>
        <w:rPr>
          <w:b/>
          <w:bCs/>
        </w:rPr>
      </w:pPr>
      <w:r>
        <w:t xml:space="preserve">An occupation is in shortage when employers are unable to fill or have considerable difficulty filling vacancies for an occupation or cannot meet significant specialised skill needs within that occupation, at current levels of remuneration and conditions of employment and in reasonably accessible locations. </w:t>
      </w:r>
    </w:p>
    <w:p w14:paraId="0A162CBC" w14:textId="33D1E4F0" w:rsidR="005C5F09" w:rsidRDefault="004E4AD8" w:rsidP="00B4699C">
      <w:pPr>
        <w:spacing w:line="300" w:lineRule="atLeast"/>
        <w:rPr>
          <w:b/>
          <w:bCs/>
          <w:lang w:eastAsia="zh-CN"/>
        </w:rPr>
      </w:pPr>
      <w:r>
        <w:t>Based on this definition</w:t>
      </w:r>
      <w:r w:rsidR="00DF32C8">
        <w:t>,</w:t>
      </w:r>
      <w:r>
        <w:t xml:space="preserve"> the primary measure of an occupation shortage is the ability of employers to fill vacancies (fill rate).</w:t>
      </w:r>
      <w:r w:rsidR="00D1347F">
        <w:t xml:space="preserve"> </w:t>
      </w:r>
      <w:r w:rsidR="001D7221">
        <w:t xml:space="preserve">Evidence used to assess occupation shortages ranges from data modelling, statistical analysis of the labour market, employer surveys and broad stakeholder engagement with various groups. These stakeholder groups include peak bodies, industry groups, professional associations, unions, and regional representative bodies in the Australian labour market. Input and feedback are also sought from </w:t>
      </w:r>
      <w:r w:rsidR="00972ACC">
        <w:t xml:space="preserve">the Australian </w:t>
      </w:r>
      <w:r w:rsidR="001D7221">
        <w:t xml:space="preserve">and state and territory governments and Jobs and Skills Councils. This collective body of evidence is used to estimate the fill rates of occupations and ascertain the likelihood of occupations in shortage. </w:t>
      </w:r>
      <w:r w:rsidR="00D1347F">
        <w:t xml:space="preserve">Source: </w:t>
      </w:r>
      <w:hyperlink r:id="rId36" w:history="1">
        <w:r w:rsidR="00D1347F">
          <w:rPr>
            <w:rStyle w:val="Hyperlink"/>
          </w:rPr>
          <w:t>JSA report template (jobsandskills.gov.au)</w:t>
        </w:r>
      </w:hyperlink>
      <w:r w:rsidR="00D1347F">
        <w:t>.</w:t>
      </w:r>
    </w:p>
    <w:p w14:paraId="0B86CB2A" w14:textId="47F4816E" w:rsidR="003E6222" w:rsidRPr="003E6222" w:rsidRDefault="003E6222" w:rsidP="003D7842">
      <w:pPr>
        <w:spacing w:line="300" w:lineRule="atLeast"/>
        <w:rPr>
          <w:b/>
          <w:bCs/>
          <w:lang w:eastAsia="zh-CN"/>
        </w:rPr>
      </w:pPr>
      <w:r w:rsidRPr="003E6222">
        <w:rPr>
          <w:b/>
          <w:bCs/>
          <w:lang w:eastAsia="zh-CN"/>
        </w:rPr>
        <w:t>Tourism</w:t>
      </w:r>
    </w:p>
    <w:p w14:paraId="4D2CBD5C" w14:textId="2221B0C0" w:rsidR="003E6222" w:rsidRPr="00AE56DE" w:rsidRDefault="003E6222" w:rsidP="003D7842">
      <w:pPr>
        <w:spacing w:line="300" w:lineRule="atLeast"/>
        <w:rPr>
          <w:lang w:eastAsia="zh-CN"/>
        </w:rPr>
      </w:pPr>
      <w:r w:rsidRPr="00AE56DE">
        <w:rPr>
          <w:lang w:eastAsia="zh-CN"/>
        </w:rPr>
        <w:t xml:space="preserve">The term </w:t>
      </w:r>
      <w:r w:rsidR="005C5F09">
        <w:rPr>
          <w:lang w:eastAsia="zh-CN"/>
        </w:rPr>
        <w:t>‘</w:t>
      </w:r>
      <w:r w:rsidRPr="00AE56DE">
        <w:rPr>
          <w:lang w:eastAsia="zh-CN"/>
        </w:rPr>
        <w:t>tourism</w:t>
      </w:r>
      <w:r w:rsidR="005C5F09">
        <w:rPr>
          <w:lang w:eastAsia="zh-CN"/>
        </w:rPr>
        <w:t>’</w:t>
      </w:r>
      <w:r w:rsidRPr="00AE56DE">
        <w:rPr>
          <w:lang w:eastAsia="zh-CN"/>
        </w:rPr>
        <w:t xml:space="preserve"> in the international standards is not restricted to leisure activity. It also includes travel for business or other reasons, such as education, provided the destination is outside the person</w:t>
      </w:r>
      <w:r w:rsidR="00EE02F0">
        <w:rPr>
          <w:lang w:eastAsia="zh-CN"/>
        </w:rPr>
        <w:t>’</w:t>
      </w:r>
      <w:r w:rsidRPr="00AE56DE">
        <w:rPr>
          <w:lang w:eastAsia="zh-CN"/>
        </w:rPr>
        <w:t>s usual environment.</w:t>
      </w:r>
    </w:p>
    <w:p w14:paraId="4869479D" w14:textId="77777777" w:rsidR="003E6222" w:rsidRPr="00AE56DE" w:rsidRDefault="003E6222" w:rsidP="003D7842">
      <w:pPr>
        <w:spacing w:line="300" w:lineRule="atLeast"/>
        <w:rPr>
          <w:lang w:eastAsia="zh-CN"/>
        </w:rPr>
      </w:pPr>
      <w:r w:rsidRPr="00AE56DE">
        <w:rPr>
          <w:lang w:eastAsia="zh-CN"/>
        </w:rPr>
        <w:lastRenderedPageBreak/>
        <w:t>An important conceptual distinction concerns the difference between travel and tourism, and consequently between a traveller and a visitor. Travel is a broad concept which encompasses the activity of travellers and includes commuting to a place of work, migration and travel for business or leisure. A traveller is defined as:</w:t>
      </w:r>
    </w:p>
    <w:p w14:paraId="1004C36C" w14:textId="01C1EEE8" w:rsidR="00734E20" w:rsidRPr="005053E4" w:rsidRDefault="00C77847" w:rsidP="00B4699C">
      <w:pPr>
        <w:pStyle w:val="BulletList"/>
        <w:rPr>
          <w:lang w:eastAsia="zh-CN"/>
        </w:rPr>
      </w:pPr>
      <w:r>
        <w:rPr>
          <w:lang w:eastAsia="zh-CN"/>
        </w:rPr>
        <w:t>‘</w:t>
      </w:r>
      <w:r w:rsidR="003E6222" w:rsidRPr="00AE56DE">
        <w:rPr>
          <w:lang w:eastAsia="zh-CN"/>
        </w:rPr>
        <w:t>.</w:t>
      </w:r>
      <w:r>
        <w:rPr>
          <w:lang w:eastAsia="zh-CN"/>
        </w:rPr>
        <w:t>.</w:t>
      </w:r>
      <w:r w:rsidR="003E6222" w:rsidRPr="00AE56DE">
        <w:rPr>
          <w:lang w:eastAsia="zh-CN"/>
        </w:rPr>
        <w:t>.</w:t>
      </w:r>
      <w:r>
        <w:rPr>
          <w:lang w:eastAsia="zh-CN"/>
        </w:rPr>
        <w:t xml:space="preserve"> </w:t>
      </w:r>
      <w:r w:rsidR="003E6222" w:rsidRPr="00AE56DE">
        <w:rPr>
          <w:lang w:eastAsia="zh-CN"/>
        </w:rPr>
        <w:t>someone who moves between different geographic locations, for any purpose and any duration.</w:t>
      </w:r>
      <w:r>
        <w:rPr>
          <w:lang w:eastAsia="zh-CN"/>
        </w:rPr>
        <w:t>’</w:t>
      </w:r>
      <w:r w:rsidRPr="00AE56DE">
        <w:rPr>
          <w:lang w:eastAsia="zh-CN"/>
        </w:rPr>
        <w:t xml:space="preserve"> </w:t>
      </w:r>
      <w:r w:rsidR="003E6222" w:rsidRPr="00AE56DE">
        <w:rPr>
          <w:lang w:eastAsia="zh-CN"/>
        </w:rPr>
        <w:t>(</w:t>
      </w:r>
      <w:hyperlink r:id="rId37" w:history="1">
        <w:r w:rsidR="003E6222" w:rsidRPr="0028057F">
          <w:rPr>
            <w:rStyle w:val="Hyperlink"/>
            <w:lang w:eastAsia="zh-CN"/>
          </w:rPr>
          <w:t>International Recommendations for Tourism Statistics 2008, para 2.4</w:t>
        </w:r>
      </w:hyperlink>
      <w:r w:rsidR="003E6222" w:rsidRPr="00AE56DE">
        <w:rPr>
          <w:lang w:eastAsia="zh-CN"/>
        </w:rPr>
        <w:t>).</w:t>
      </w:r>
    </w:p>
    <w:p w14:paraId="5BA63CDC" w14:textId="70F55D2F" w:rsidR="008523A7" w:rsidRPr="00AE56DE" w:rsidRDefault="008523A7" w:rsidP="003D7842">
      <w:pPr>
        <w:spacing w:line="300" w:lineRule="atLeast"/>
        <w:rPr>
          <w:b/>
          <w:bCs/>
        </w:rPr>
      </w:pPr>
      <w:r w:rsidRPr="00AE56DE">
        <w:rPr>
          <w:b/>
          <w:bCs/>
        </w:rPr>
        <w:t>Visitors</w:t>
      </w:r>
    </w:p>
    <w:p w14:paraId="46A810D9" w14:textId="6F23950A" w:rsidR="00EE02F0" w:rsidRDefault="008523A7" w:rsidP="003D7842">
      <w:pPr>
        <w:spacing w:line="300" w:lineRule="atLeast"/>
        <w:rPr>
          <w:lang w:eastAsia="zh-CN"/>
        </w:rPr>
      </w:pPr>
      <w:r>
        <w:rPr>
          <w:lang w:eastAsia="zh-CN"/>
        </w:rPr>
        <w:t xml:space="preserve">The central statistical entity in tourism statistics is the 'visitor'. The scope of tourism in the international standards comprises the activity of visitors. A visitor is defined in the international standards as: </w:t>
      </w:r>
    </w:p>
    <w:p w14:paraId="4D44A691" w14:textId="76A65661" w:rsidR="008523A7" w:rsidRDefault="00972ACC" w:rsidP="00B4699C">
      <w:pPr>
        <w:pStyle w:val="BulletList"/>
        <w:rPr>
          <w:lang w:eastAsia="zh-CN"/>
        </w:rPr>
      </w:pPr>
      <w:r>
        <w:rPr>
          <w:lang w:eastAsia="zh-CN"/>
        </w:rPr>
        <w:t>‘</w:t>
      </w:r>
      <w:r w:rsidR="008523A7">
        <w:rPr>
          <w:lang w:eastAsia="zh-CN"/>
        </w:rPr>
        <w:t>...</w:t>
      </w:r>
      <w:r w:rsidR="00DE6C5B">
        <w:rPr>
          <w:lang w:eastAsia="zh-CN"/>
        </w:rPr>
        <w:t xml:space="preserve"> </w:t>
      </w:r>
      <w:r w:rsidR="008523A7">
        <w:rPr>
          <w:lang w:eastAsia="zh-CN"/>
        </w:rPr>
        <w:t>a traveller taking a trip to a main destination outside his/her usual environment, for less than a year, for any main purpose (business, leisure or other personal purpose) other than to be employed by a resident entity in the country or place visited.</w:t>
      </w:r>
      <w:r>
        <w:rPr>
          <w:lang w:eastAsia="zh-CN"/>
        </w:rPr>
        <w:t xml:space="preserve">’ </w:t>
      </w:r>
      <w:r w:rsidR="008523A7">
        <w:rPr>
          <w:lang w:eastAsia="zh-CN"/>
        </w:rPr>
        <w:t>(</w:t>
      </w:r>
      <w:hyperlink r:id="rId38" w:anchor=":~:text=The International Recommendations for Tourism,development of their statistical systems." w:history="1">
        <w:r w:rsidR="000F6357" w:rsidRPr="008B564B">
          <w:rPr>
            <w:rStyle w:val="Hyperlink"/>
            <w:lang w:eastAsia="zh-CN"/>
          </w:rPr>
          <w:t xml:space="preserve">United Nations World Tourism Organization (UNWTO) </w:t>
        </w:r>
        <w:r w:rsidR="008523A7" w:rsidRPr="008B564B">
          <w:rPr>
            <w:rStyle w:val="Hyperlink"/>
            <w:lang w:eastAsia="zh-CN"/>
          </w:rPr>
          <w:t>International Recommendations for Tourism Statistics 2008</w:t>
        </w:r>
      </w:hyperlink>
      <w:r w:rsidR="008523A7">
        <w:rPr>
          <w:lang w:eastAsia="zh-CN"/>
        </w:rPr>
        <w:t>, para 2.9).</w:t>
      </w:r>
    </w:p>
    <w:p w14:paraId="2A521A03" w14:textId="5FC2564D" w:rsidR="00F275D2" w:rsidRDefault="008523A7" w:rsidP="003D7842">
      <w:pPr>
        <w:spacing w:line="300" w:lineRule="atLeast"/>
        <w:rPr>
          <w:lang w:eastAsia="zh-CN"/>
        </w:rPr>
      </w:pPr>
      <w:r>
        <w:rPr>
          <w:lang w:eastAsia="zh-CN"/>
        </w:rPr>
        <w:t>If a person stays in the one place for longer than one year, their centre of economic and social interest is deemed to be in that place, so they no longer qualify as a visitor.</w:t>
      </w:r>
    </w:p>
    <w:p w14:paraId="22AF0289" w14:textId="77777777" w:rsidR="00A46298" w:rsidRDefault="00A46298">
      <w:pPr>
        <w:spacing w:before="0" w:after="160" w:line="259" w:lineRule="auto"/>
        <w:rPr>
          <w:b/>
          <w:bCs/>
          <w:lang w:eastAsia="zh-CN"/>
        </w:rPr>
      </w:pPr>
      <w:r>
        <w:rPr>
          <w:b/>
          <w:bCs/>
          <w:lang w:eastAsia="zh-CN"/>
        </w:rPr>
        <w:br w:type="page"/>
      </w:r>
    </w:p>
    <w:p w14:paraId="4A900FAE" w14:textId="111064BC" w:rsidR="0068671C" w:rsidRPr="000B0860" w:rsidRDefault="0068671C" w:rsidP="0068671C">
      <w:pPr>
        <w:pStyle w:val="Heading2"/>
      </w:pPr>
      <w:r>
        <w:lastRenderedPageBreak/>
        <w:t xml:space="preserve">Annex </w:t>
      </w:r>
      <w:r w:rsidR="0001412A">
        <w:t>3</w:t>
      </w:r>
    </w:p>
    <w:p w14:paraId="13B66F57" w14:textId="3CF53529" w:rsidR="0068671C" w:rsidRDefault="0001412A" w:rsidP="0068671C">
      <w:pPr>
        <w:pStyle w:val="Heading3"/>
      </w:pPr>
      <w:r>
        <w:t>Sub-sectors wholly or partially in the visitor economy</w:t>
      </w:r>
    </w:p>
    <w:p w14:paraId="54CC8073" w14:textId="41963F42" w:rsidR="00D64837" w:rsidRDefault="00F576BB" w:rsidP="00A52A33">
      <w:pPr>
        <w:spacing w:line="300" w:lineRule="atLeast"/>
        <w:rPr>
          <w:lang w:eastAsia="zh-CN"/>
        </w:rPr>
      </w:pPr>
      <w:r>
        <w:rPr>
          <w:lang w:eastAsia="zh-CN"/>
        </w:rPr>
        <w:t xml:space="preserve">As outlined in </w:t>
      </w:r>
      <w:r w:rsidR="003A61A7">
        <w:rPr>
          <w:lang w:eastAsia="zh-CN"/>
        </w:rPr>
        <w:t xml:space="preserve">the </w:t>
      </w:r>
      <w:r>
        <w:rPr>
          <w:lang w:eastAsia="zh-CN"/>
        </w:rPr>
        <w:t>T</w:t>
      </w:r>
      <w:r w:rsidR="003A61A7">
        <w:rPr>
          <w:lang w:eastAsia="zh-CN"/>
        </w:rPr>
        <w:t xml:space="preserve">HRIVE </w:t>
      </w:r>
      <w:r>
        <w:rPr>
          <w:lang w:eastAsia="zh-CN"/>
        </w:rPr>
        <w:t>2030</w:t>
      </w:r>
      <w:r w:rsidR="003A61A7">
        <w:rPr>
          <w:lang w:eastAsia="zh-CN"/>
        </w:rPr>
        <w:t xml:space="preserve"> strategy</w:t>
      </w:r>
      <w:r w:rsidR="000B01FB">
        <w:rPr>
          <w:lang w:eastAsia="zh-CN"/>
        </w:rPr>
        <w:t>*</w:t>
      </w:r>
      <w:r w:rsidR="00373269">
        <w:rPr>
          <w:lang w:eastAsia="zh-CN"/>
        </w:rPr>
        <w:t xml:space="preserve">, below </w:t>
      </w:r>
      <w:r w:rsidR="00AF56B2">
        <w:rPr>
          <w:lang w:eastAsia="zh-CN"/>
        </w:rPr>
        <w:t xml:space="preserve">are </w:t>
      </w:r>
      <w:r w:rsidR="00373269">
        <w:rPr>
          <w:lang w:eastAsia="zh-CN"/>
        </w:rPr>
        <w:t>the tourism subsectors that participate wholly or partially in the visitor econom</w:t>
      </w:r>
      <w:r w:rsidR="00C55463">
        <w:rPr>
          <w:lang w:eastAsia="zh-CN"/>
        </w:rPr>
        <w:t>y:</w:t>
      </w:r>
    </w:p>
    <w:tbl>
      <w:tblPr>
        <w:tblStyle w:val="TableGrid"/>
        <w:tblW w:w="0" w:type="auto"/>
        <w:tblLook w:val="04A0" w:firstRow="1" w:lastRow="0" w:firstColumn="1" w:lastColumn="0" w:noHBand="0" w:noVBand="1"/>
      </w:tblPr>
      <w:tblGrid>
        <w:gridCol w:w="2689"/>
        <w:gridCol w:w="7268"/>
      </w:tblGrid>
      <w:tr w:rsidR="002E317D" w14:paraId="0832F516" w14:textId="77777777" w:rsidTr="007C5727">
        <w:tc>
          <w:tcPr>
            <w:tcW w:w="2689" w:type="dxa"/>
          </w:tcPr>
          <w:p w14:paraId="6244067D" w14:textId="77777777" w:rsidR="0091227E" w:rsidRDefault="00B24A3D" w:rsidP="00A52A33">
            <w:pPr>
              <w:spacing w:line="300" w:lineRule="atLeast"/>
              <w:rPr>
                <w:noProof/>
                <w:lang w:eastAsia="zh-CN"/>
              </w:rPr>
            </w:pPr>
            <w:r w:rsidRPr="00B24A3D">
              <w:rPr>
                <w:noProof/>
                <w:lang w:eastAsia="zh-CN"/>
              </w:rPr>
              <w:drawing>
                <wp:inline distT="0" distB="0" distL="0" distR="0" wp14:anchorId="02EF17DD" wp14:editId="67806D7D">
                  <wp:extent cx="1479600" cy="928800"/>
                  <wp:effectExtent l="0" t="0" r="6350" b="5080"/>
                  <wp:docPr id="1145640628" name="Picture 1145640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40628" name="Picture 1">
                            <a:extLst>
                              <a:ext uri="{C183D7F6-B498-43B3-948B-1728B52AA6E4}">
                                <adec:decorative xmlns:adec="http://schemas.microsoft.com/office/drawing/2017/decorative" val="1"/>
                              </a:ext>
                            </a:extLst>
                          </pic:cNvPr>
                          <pic:cNvPicPr/>
                        </pic:nvPicPr>
                        <pic:blipFill>
                          <a:blip r:embed="rId39"/>
                          <a:stretch>
                            <a:fillRect/>
                          </a:stretch>
                        </pic:blipFill>
                        <pic:spPr>
                          <a:xfrm>
                            <a:off x="0" y="0"/>
                            <a:ext cx="1479600" cy="928800"/>
                          </a:xfrm>
                          <a:prstGeom prst="rect">
                            <a:avLst/>
                          </a:prstGeom>
                        </pic:spPr>
                      </pic:pic>
                    </a:graphicData>
                  </a:graphic>
                </wp:inline>
              </w:drawing>
            </w:r>
          </w:p>
          <w:p w14:paraId="70A1F88C" w14:textId="7874B2ED" w:rsidR="00B24A3D" w:rsidRDefault="00B24A3D" w:rsidP="00B4699C">
            <w:pPr>
              <w:pStyle w:val="Heading4"/>
              <w:jc w:val="center"/>
              <w:rPr>
                <w:noProof/>
                <w:lang w:eastAsia="zh-CN"/>
              </w:rPr>
            </w:pPr>
            <w:r w:rsidRPr="00B4699C">
              <w:rPr>
                <w:noProof/>
                <w:color w:val="0F4C44" w:themeColor="background2" w:themeShade="80"/>
                <w:lang w:eastAsia="zh-CN"/>
              </w:rPr>
              <w:t>Accommodation</w:t>
            </w:r>
          </w:p>
        </w:tc>
        <w:tc>
          <w:tcPr>
            <w:tcW w:w="7268" w:type="dxa"/>
          </w:tcPr>
          <w:p w14:paraId="3A3A4D50" w14:textId="77777777" w:rsidR="0091227E" w:rsidRPr="00972ACC" w:rsidRDefault="0091227E" w:rsidP="00B4699C">
            <w:r w:rsidRPr="00972ACC">
              <w:t xml:space="preserve">Places travellers stay, including: </w:t>
            </w:r>
          </w:p>
          <w:p w14:paraId="48413381" w14:textId="55B9C8A4" w:rsidR="0091227E" w:rsidRPr="00BF0917" w:rsidRDefault="0091227E" w:rsidP="00B4699C">
            <w:pPr>
              <w:pStyle w:val="BulletList"/>
            </w:pPr>
            <w:r w:rsidRPr="00BF0917">
              <w:t xml:space="preserve">Hotels and resorts </w:t>
            </w:r>
          </w:p>
          <w:p w14:paraId="31DCE080" w14:textId="535312DE" w:rsidR="0091227E" w:rsidRPr="00BF0917" w:rsidRDefault="0091227E" w:rsidP="00B4699C">
            <w:pPr>
              <w:pStyle w:val="BulletList"/>
            </w:pPr>
            <w:r w:rsidRPr="00BF0917">
              <w:t xml:space="preserve">Motels and serviced apartments </w:t>
            </w:r>
          </w:p>
          <w:p w14:paraId="134F1567" w14:textId="3507BFF1" w:rsidR="0091227E" w:rsidRPr="00BF0917" w:rsidRDefault="0091227E" w:rsidP="00B4699C">
            <w:pPr>
              <w:pStyle w:val="BulletList"/>
            </w:pPr>
            <w:r w:rsidRPr="00BF0917">
              <w:t xml:space="preserve">Caravan parks and campgrounds </w:t>
            </w:r>
          </w:p>
          <w:p w14:paraId="59EF8F6E" w14:textId="055B4C9B" w:rsidR="0091227E" w:rsidRPr="00BF0917" w:rsidRDefault="0091227E" w:rsidP="00B4699C">
            <w:pPr>
              <w:pStyle w:val="BulletList"/>
            </w:pPr>
            <w:r w:rsidRPr="00BF0917">
              <w:t>B&amp;Bs, farm stays, and sharing economy providers (</w:t>
            </w:r>
            <w:proofErr w:type="gramStart"/>
            <w:r w:rsidRPr="00BF0917">
              <w:t>e.g.</w:t>
            </w:r>
            <w:proofErr w:type="gramEnd"/>
            <w:r w:rsidRPr="00BF0917">
              <w:t xml:space="preserve"> Airbnb) </w:t>
            </w:r>
          </w:p>
          <w:p w14:paraId="1FAF2450" w14:textId="1A9697CC" w:rsidR="0091227E" w:rsidRPr="00BF0917" w:rsidRDefault="0091227E" w:rsidP="00B4699C">
            <w:pPr>
              <w:pStyle w:val="BulletList"/>
            </w:pPr>
            <w:r w:rsidRPr="00BF0917">
              <w:t xml:space="preserve">Agritourism </w:t>
            </w:r>
          </w:p>
          <w:p w14:paraId="10C8F385" w14:textId="1E4A3D83" w:rsidR="0091227E" w:rsidRDefault="0091227E" w:rsidP="00B4699C">
            <w:pPr>
              <w:pStyle w:val="BulletList"/>
              <w:rPr>
                <w:noProof/>
                <w:lang w:eastAsia="zh-CN"/>
              </w:rPr>
            </w:pPr>
            <w:r w:rsidRPr="00BF0917">
              <w:t>Private rentals.</w:t>
            </w:r>
          </w:p>
        </w:tc>
      </w:tr>
      <w:tr w:rsidR="002E317D" w14:paraId="453EC0D2" w14:textId="77777777" w:rsidTr="007C5727">
        <w:tc>
          <w:tcPr>
            <w:tcW w:w="2689" w:type="dxa"/>
          </w:tcPr>
          <w:p w14:paraId="3739022F" w14:textId="73412DE0" w:rsidR="0091227E" w:rsidRPr="00B4699C" w:rsidRDefault="0091227E" w:rsidP="00A52A33">
            <w:pPr>
              <w:spacing w:line="300" w:lineRule="atLeast"/>
              <w:rPr>
                <w:noProof/>
                <w:color w:val="0F4C44" w:themeColor="background2" w:themeShade="80"/>
                <w:lang w:eastAsia="zh-CN"/>
              </w:rPr>
            </w:pPr>
          </w:p>
          <w:p w14:paraId="43EDD685" w14:textId="77777777" w:rsidR="0024524A" w:rsidRPr="00B4699C" w:rsidRDefault="0024524A" w:rsidP="00A52A33">
            <w:pPr>
              <w:spacing w:line="300" w:lineRule="atLeast"/>
              <w:rPr>
                <w:noProof/>
                <w:color w:val="0F4C44" w:themeColor="background2" w:themeShade="80"/>
                <w:lang w:eastAsia="zh-CN"/>
              </w:rPr>
            </w:pPr>
          </w:p>
          <w:p w14:paraId="4AAACC43" w14:textId="77777777" w:rsidR="0024524A" w:rsidRPr="00356488" w:rsidRDefault="0024524A" w:rsidP="0024524A">
            <w:pPr>
              <w:spacing w:line="300" w:lineRule="atLeast"/>
              <w:jc w:val="center"/>
              <w:rPr>
                <w:rStyle w:val="Heading4Char"/>
                <w:color w:val="0F4C44" w:themeColor="background2" w:themeShade="80"/>
              </w:rPr>
            </w:pPr>
            <w:r w:rsidRPr="00B4699C">
              <w:rPr>
                <w:noProof/>
                <w:color w:val="0F4C44" w:themeColor="background2" w:themeShade="80"/>
                <w:lang w:eastAsia="zh-CN"/>
              </w:rPr>
              <w:drawing>
                <wp:inline distT="0" distB="0" distL="0" distR="0" wp14:anchorId="1B1E7179" wp14:editId="58FDFF5B">
                  <wp:extent cx="1472400" cy="846000"/>
                  <wp:effectExtent l="0" t="0" r="0" b="0"/>
                  <wp:docPr id="1079115202" name="Picture 1079115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15202" name="Picture 1">
                            <a:extLst>
                              <a:ext uri="{C183D7F6-B498-43B3-948B-1728B52AA6E4}">
                                <adec:decorative xmlns:adec="http://schemas.microsoft.com/office/drawing/2017/decorative" val="1"/>
                              </a:ext>
                            </a:extLst>
                          </pic:cNvPr>
                          <pic:cNvPicPr/>
                        </pic:nvPicPr>
                        <pic:blipFill>
                          <a:blip r:embed="rId40"/>
                          <a:stretch>
                            <a:fillRect/>
                          </a:stretch>
                        </pic:blipFill>
                        <pic:spPr>
                          <a:xfrm>
                            <a:off x="0" y="0"/>
                            <a:ext cx="1472400" cy="846000"/>
                          </a:xfrm>
                          <a:prstGeom prst="rect">
                            <a:avLst/>
                          </a:prstGeom>
                        </pic:spPr>
                      </pic:pic>
                    </a:graphicData>
                  </a:graphic>
                </wp:inline>
              </w:drawing>
            </w:r>
          </w:p>
          <w:p w14:paraId="25F0F036" w14:textId="30FF3BED" w:rsidR="0024524A" w:rsidRDefault="0024524A" w:rsidP="00B4699C">
            <w:pPr>
              <w:spacing w:line="300" w:lineRule="atLeast"/>
              <w:jc w:val="center"/>
              <w:rPr>
                <w:noProof/>
                <w:lang w:eastAsia="zh-CN"/>
              </w:rPr>
            </w:pPr>
            <w:r w:rsidRPr="00B4699C">
              <w:rPr>
                <w:rStyle w:val="Heading4Char"/>
                <w:color w:val="0F4C44" w:themeColor="background2" w:themeShade="80"/>
              </w:rPr>
              <w:t>Transport</w:t>
            </w:r>
          </w:p>
        </w:tc>
        <w:tc>
          <w:tcPr>
            <w:tcW w:w="7268" w:type="dxa"/>
          </w:tcPr>
          <w:p w14:paraId="7F7E4E6B" w14:textId="77777777" w:rsidR="00AF56B2" w:rsidRDefault="00AF56B2" w:rsidP="00B4699C">
            <w:r>
              <w:t xml:space="preserve">Includes: </w:t>
            </w:r>
          </w:p>
          <w:p w14:paraId="00C6FDB5" w14:textId="77777777" w:rsidR="00AF56B2" w:rsidRDefault="00AF56B2" w:rsidP="00B4699C">
            <w:pPr>
              <w:pStyle w:val="BulletList"/>
            </w:pPr>
            <w:r>
              <w:t xml:space="preserve">All aviation carriers and airport services </w:t>
            </w:r>
          </w:p>
          <w:p w14:paraId="1D16B513" w14:textId="61A93B20" w:rsidR="00AF56B2" w:rsidRDefault="00AF56B2" w:rsidP="00B4699C">
            <w:pPr>
              <w:pStyle w:val="BulletList"/>
            </w:pPr>
            <w:r>
              <w:t xml:space="preserve">Water transport and travel, including cruising, and other boat travel or </w:t>
            </w:r>
            <w:proofErr w:type="gramStart"/>
            <w:r>
              <w:t>recreation</w:t>
            </w:r>
            <w:proofErr w:type="gramEnd"/>
            <w:r>
              <w:t xml:space="preserve"> </w:t>
            </w:r>
          </w:p>
          <w:p w14:paraId="0BE75EA2" w14:textId="5A61E5AA" w:rsidR="00AF56B2" w:rsidRDefault="00AF56B2" w:rsidP="00B4699C">
            <w:pPr>
              <w:pStyle w:val="BulletList"/>
            </w:pPr>
            <w:r>
              <w:t xml:space="preserve">Ground transport, including urban, interurban and rural bus transport, taxis, limousines and rideshare </w:t>
            </w:r>
            <w:proofErr w:type="gramStart"/>
            <w:r>
              <w:t>services</w:t>
            </w:r>
            <w:proofErr w:type="gramEnd"/>
            <w:r>
              <w:t xml:space="preserve"> </w:t>
            </w:r>
          </w:p>
          <w:p w14:paraId="71BEC8C3" w14:textId="52B95E98" w:rsidR="00AF56B2" w:rsidRDefault="00AF56B2" w:rsidP="00B4699C">
            <w:pPr>
              <w:pStyle w:val="BulletList"/>
            </w:pPr>
            <w:r>
              <w:t xml:space="preserve">Public transport services </w:t>
            </w:r>
          </w:p>
          <w:p w14:paraId="0BB150E9" w14:textId="22705B07" w:rsidR="00AF56B2" w:rsidRDefault="00AF56B2" w:rsidP="00B4699C">
            <w:pPr>
              <w:pStyle w:val="BulletList"/>
            </w:pPr>
            <w:r>
              <w:t xml:space="preserve">Commercial and heritage rail </w:t>
            </w:r>
          </w:p>
          <w:p w14:paraId="1BACADDE" w14:textId="76B97736" w:rsidR="00AF56B2" w:rsidRDefault="00AF56B2" w:rsidP="00B4699C">
            <w:pPr>
              <w:pStyle w:val="BulletList"/>
            </w:pPr>
            <w:r>
              <w:t xml:space="preserve">Hire vehicles, including bikes, motorbikes, passenger car rental, motorhome/campervan and other mobile accommodation hire, and scenic and sightseeing </w:t>
            </w:r>
            <w:proofErr w:type="gramStart"/>
            <w:r>
              <w:t>transport</w:t>
            </w:r>
            <w:proofErr w:type="gramEnd"/>
            <w:r>
              <w:t xml:space="preserve"> </w:t>
            </w:r>
          </w:p>
          <w:p w14:paraId="273C0955" w14:textId="784AF335" w:rsidR="0091227E" w:rsidRDefault="00AF56B2" w:rsidP="00B4699C">
            <w:pPr>
              <w:pStyle w:val="BulletList"/>
              <w:rPr>
                <w:noProof/>
                <w:lang w:eastAsia="zh-CN"/>
              </w:rPr>
            </w:pPr>
            <w:r>
              <w:t>Vehicle and motor vehicle parts retailing, fuel retailing, and road freight transport</w:t>
            </w:r>
          </w:p>
        </w:tc>
      </w:tr>
      <w:tr w:rsidR="002E317D" w14:paraId="64B2CD66" w14:textId="77777777" w:rsidTr="007C5727">
        <w:tc>
          <w:tcPr>
            <w:tcW w:w="2689" w:type="dxa"/>
          </w:tcPr>
          <w:p w14:paraId="77E68884" w14:textId="77777777" w:rsidR="00C8203E" w:rsidRDefault="00392610" w:rsidP="00A52A33">
            <w:pPr>
              <w:spacing w:line="300" w:lineRule="atLeast"/>
              <w:rPr>
                <w:noProof/>
                <w:lang w:eastAsia="zh-CN"/>
              </w:rPr>
            </w:pPr>
            <w:r w:rsidRPr="00392610">
              <w:rPr>
                <w:noProof/>
                <w:lang w:eastAsia="zh-CN"/>
              </w:rPr>
              <w:drawing>
                <wp:inline distT="0" distB="0" distL="0" distR="0" wp14:anchorId="5FF49CC3" wp14:editId="2BC83F6D">
                  <wp:extent cx="1472400" cy="856800"/>
                  <wp:effectExtent l="0" t="0" r="0" b="635"/>
                  <wp:docPr id="1571744261" name="Picture 1571744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44261" name="Picture 1">
                            <a:extLst>
                              <a:ext uri="{C183D7F6-B498-43B3-948B-1728B52AA6E4}">
                                <adec:decorative xmlns:adec="http://schemas.microsoft.com/office/drawing/2017/decorative" val="1"/>
                              </a:ext>
                            </a:extLst>
                          </pic:cNvPr>
                          <pic:cNvPicPr/>
                        </pic:nvPicPr>
                        <pic:blipFill>
                          <a:blip r:embed="rId41"/>
                          <a:stretch>
                            <a:fillRect/>
                          </a:stretch>
                        </pic:blipFill>
                        <pic:spPr>
                          <a:xfrm>
                            <a:off x="0" y="0"/>
                            <a:ext cx="1472400" cy="856800"/>
                          </a:xfrm>
                          <a:prstGeom prst="rect">
                            <a:avLst/>
                          </a:prstGeom>
                        </pic:spPr>
                      </pic:pic>
                    </a:graphicData>
                  </a:graphic>
                </wp:inline>
              </w:drawing>
            </w:r>
          </w:p>
          <w:p w14:paraId="137801F2" w14:textId="4366648B" w:rsidR="00392610" w:rsidRDefault="00392610" w:rsidP="00B4699C">
            <w:pPr>
              <w:pStyle w:val="Heading4"/>
              <w:jc w:val="center"/>
              <w:rPr>
                <w:noProof/>
                <w:lang w:eastAsia="zh-CN"/>
              </w:rPr>
            </w:pPr>
            <w:r>
              <w:rPr>
                <w:rStyle w:val="Heading4Char"/>
                <w:color w:val="0F4C44" w:themeColor="background2" w:themeShade="80"/>
              </w:rPr>
              <w:t>C</w:t>
            </w:r>
            <w:r>
              <w:rPr>
                <w:rStyle w:val="Heading4Char"/>
              </w:rPr>
              <w:t xml:space="preserve">ulture, </w:t>
            </w:r>
            <w:proofErr w:type="gramStart"/>
            <w:r>
              <w:rPr>
                <w:rStyle w:val="Heading4Char"/>
              </w:rPr>
              <w:t>arts</w:t>
            </w:r>
            <w:proofErr w:type="gramEnd"/>
            <w:r>
              <w:rPr>
                <w:rStyle w:val="Heading4Char"/>
              </w:rPr>
              <w:t xml:space="preserve"> and recreation</w:t>
            </w:r>
          </w:p>
        </w:tc>
        <w:tc>
          <w:tcPr>
            <w:tcW w:w="7268" w:type="dxa"/>
          </w:tcPr>
          <w:p w14:paraId="35B2865D" w14:textId="77777777" w:rsidR="00977F18" w:rsidRDefault="00977F18" w:rsidP="00977F18">
            <w:r>
              <w:t xml:space="preserve">Includes: </w:t>
            </w:r>
          </w:p>
          <w:p w14:paraId="07F1CC80" w14:textId="77777777" w:rsidR="00EE05F4" w:rsidRPr="00EE05F4" w:rsidRDefault="00EE05F4" w:rsidP="00B4699C">
            <w:pPr>
              <w:pStyle w:val="BulletList"/>
            </w:pPr>
            <w:r w:rsidRPr="00EE05F4">
              <w:t xml:space="preserve">tourist attractions, </w:t>
            </w:r>
            <w:proofErr w:type="gramStart"/>
            <w:r w:rsidRPr="00EE05F4">
              <w:t>zoos</w:t>
            </w:r>
            <w:proofErr w:type="gramEnd"/>
            <w:r w:rsidRPr="00EE05F4">
              <w:t xml:space="preserve"> and aquariums</w:t>
            </w:r>
          </w:p>
          <w:p w14:paraId="623F041E" w14:textId="77777777" w:rsidR="00EE05F4" w:rsidRPr="00EE05F4" w:rsidRDefault="00EE05F4" w:rsidP="00B4699C">
            <w:pPr>
              <w:pStyle w:val="BulletList"/>
            </w:pPr>
            <w:r w:rsidRPr="00EE05F4">
              <w:t>national parks, nature reserves and hiking trails</w:t>
            </w:r>
          </w:p>
          <w:p w14:paraId="268DE6E4" w14:textId="77777777" w:rsidR="00EE05F4" w:rsidRPr="00EE05F4" w:rsidRDefault="00EE05F4" w:rsidP="00B4699C">
            <w:pPr>
              <w:pStyle w:val="BulletList"/>
            </w:pPr>
            <w:r w:rsidRPr="00EE05F4">
              <w:t>sports and recreation services</w:t>
            </w:r>
          </w:p>
          <w:p w14:paraId="2CDF7333" w14:textId="77777777" w:rsidR="00EE05F4" w:rsidRPr="00EE05F4" w:rsidRDefault="00EE05F4" w:rsidP="00B4699C">
            <w:pPr>
              <w:pStyle w:val="BulletList"/>
            </w:pPr>
            <w:r w:rsidRPr="00EE05F4">
              <w:t xml:space="preserve">arts and cultural services, including galleries, museums and other collecting institutions, creative and performing arts activities, heritage </w:t>
            </w:r>
            <w:proofErr w:type="gramStart"/>
            <w:r w:rsidRPr="00EE05F4">
              <w:t>activities</w:t>
            </w:r>
            <w:proofErr w:type="gramEnd"/>
          </w:p>
          <w:p w14:paraId="1353321D" w14:textId="77777777" w:rsidR="00EE05F4" w:rsidRPr="00EE05F4" w:rsidRDefault="00EE05F4" w:rsidP="00B4699C">
            <w:pPr>
              <w:pStyle w:val="BulletList"/>
            </w:pPr>
            <w:r w:rsidRPr="00EE05F4">
              <w:t xml:space="preserve">function and event centres </w:t>
            </w:r>
          </w:p>
          <w:p w14:paraId="7DEF6997" w14:textId="191A67E8" w:rsidR="0091227E" w:rsidRDefault="00EE05F4" w:rsidP="00B4699C">
            <w:pPr>
              <w:pStyle w:val="BulletList"/>
              <w:rPr>
                <w:noProof/>
                <w:lang w:eastAsia="zh-CN"/>
              </w:rPr>
            </w:pPr>
            <w:r w:rsidRPr="00EE05F4">
              <w:t>casinos and other gambling services.</w:t>
            </w:r>
          </w:p>
        </w:tc>
      </w:tr>
      <w:tr w:rsidR="002E317D" w14:paraId="1C40EFA8" w14:textId="77777777" w:rsidTr="007C5727">
        <w:tc>
          <w:tcPr>
            <w:tcW w:w="2689" w:type="dxa"/>
          </w:tcPr>
          <w:p w14:paraId="6A62D85A" w14:textId="77777777" w:rsidR="009B6DC2" w:rsidRPr="00B4699C" w:rsidRDefault="00BE0B7F" w:rsidP="00B4699C">
            <w:pPr>
              <w:spacing w:line="300" w:lineRule="atLeast"/>
              <w:jc w:val="center"/>
              <w:rPr>
                <w:noProof/>
                <w:color w:val="0F4C44" w:themeColor="background2" w:themeShade="80"/>
                <w:lang w:eastAsia="zh-CN"/>
              </w:rPr>
            </w:pPr>
            <w:r w:rsidRPr="00B4699C">
              <w:rPr>
                <w:noProof/>
                <w:color w:val="0F4C44" w:themeColor="background2" w:themeShade="80"/>
                <w:lang w:eastAsia="zh-CN"/>
              </w:rPr>
              <w:lastRenderedPageBreak/>
              <w:drawing>
                <wp:inline distT="0" distB="0" distL="0" distR="0" wp14:anchorId="4753E0A5" wp14:editId="4886BF5D">
                  <wp:extent cx="1461600" cy="943200"/>
                  <wp:effectExtent l="0" t="0" r="5715" b="0"/>
                  <wp:docPr id="294835656" name="Picture 294835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35656" name="Picture 1">
                            <a:extLst>
                              <a:ext uri="{C183D7F6-B498-43B3-948B-1728B52AA6E4}">
                                <adec:decorative xmlns:adec="http://schemas.microsoft.com/office/drawing/2017/decorative" val="1"/>
                              </a:ext>
                            </a:extLst>
                          </pic:cNvPr>
                          <pic:cNvPicPr/>
                        </pic:nvPicPr>
                        <pic:blipFill>
                          <a:blip r:embed="rId42"/>
                          <a:stretch>
                            <a:fillRect/>
                          </a:stretch>
                        </pic:blipFill>
                        <pic:spPr>
                          <a:xfrm>
                            <a:off x="0" y="0"/>
                            <a:ext cx="1461600" cy="943200"/>
                          </a:xfrm>
                          <a:prstGeom prst="rect">
                            <a:avLst/>
                          </a:prstGeom>
                        </pic:spPr>
                      </pic:pic>
                    </a:graphicData>
                  </a:graphic>
                </wp:inline>
              </w:drawing>
            </w:r>
          </w:p>
          <w:p w14:paraId="3A7EB286" w14:textId="3E96E30D" w:rsidR="0091227E" w:rsidRPr="00B4699C" w:rsidRDefault="009B6DC2" w:rsidP="00B4699C">
            <w:pPr>
              <w:spacing w:line="300" w:lineRule="atLeast"/>
              <w:jc w:val="center"/>
              <w:rPr>
                <w:noProof/>
                <w:color w:val="0F4C44" w:themeColor="background2" w:themeShade="80"/>
                <w:lang w:eastAsia="zh-CN"/>
              </w:rPr>
            </w:pPr>
            <w:r w:rsidRPr="009B6DC2">
              <w:rPr>
                <w:rStyle w:val="Heading4Char"/>
                <w:color w:val="0F4C44" w:themeColor="background2" w:themeShade="80"/>
              </w:rPr>
              <w:t>Tourism services</w:t>
            </w:r>
          </w:p>
        </w:tc>
        <w:tc>
          <w:tcPr>
            <w:tcW w:w="7268" w:type="dxa"/>
          </w:tcPr>
          <w:p w14:paraId="62B82DCA" w14:textId="77777777" w:rsidR="00E5700B" w:rsidRPr="00B4699C" w:rsidRDefault="00E5700B" w:rsidP="00E5700B">
            <w:r w:rsidRPr="00B4699C">
              <w:t xml:space="preserve">All businesses and individuals acting as agents in selling travel, </w:t>
            </w:r>
            <w:proofErr w:type="gramStart"/>
            <w:r w:rsidRPr="00B4699C">
              <w:t>tour</w:t>
            </w:r>
            <w:proofErr w:type="gramEnd"/>
            <w:r w:rsidRPr="00B4699C">
              <w:t xml:space="preserve"> and accommodation services, and providing travel arrangement and reservation services for airlines, cars, hotels, restaurants and experiences, including:</w:t>
            </w:r>
          </w:p>
          <w:p w14:paraId="4EC19837" w14:textId="77777777" w:rsidR="00E5700B" w:rsidRPr="00E5700B" w:rsidRDefault="00E5700B" w:rsidP="00B4699C">
            <w:pPr>
              <w:pStyle w:val="BulletList"/>
            </w:pPr>
            <w:r w:rsidRPr="00E5700B">
              <w:t>travel agents</w:t>
            </w:r>
          </w:p>
          <w:p w14:paraId="73F95D27" w14:textId="77777777" w:rsidR="00E5700B" w:rsidRPr="00E5700B" w:rsidRDefault="00E5700B" w:rsidP="00B4699C">
            <w:pPr>
              <w:pStyle w:val="BulletList"/>
            </w:pPr>
            <w:r w:rsidRPr="00E5700B">
              <w:t xml:space="preserve">tour operators, including inbound tour </w:t>
            </w:r>
            <w:proofErr w:type="gramStart"/>
            <w:r w:rsidRPr="00E5700B">
              <w:t>operators</w:t>
            </w:r>
            <w:proofErr w:type="gramEnd"/>
          </w:p>
          <w:p w14:paraId="4077A5F1" w14:textId="77777777" w:rsidR="00E5700B" w:rsidRPr="00E5700B" w:rsidRDefault="00E5700B" w:rsidP="00B4699C">
            <w:pPr>
              <w:pStyle w:val="BulletList"/>
            </w:pPr>
            <w:r w:rsidRPr="00E5700B">
              <w:t xml:space="preserve">tour guides </w:t>
            </w:r>
          </w:p>
          <w:p w14:paraId="29938ACF" w14:textId="1347F2B0" w:rsidR="0091227E" w:rsidRDefault="00E5700B" w:rsidP="00B4699C">
            <w:pPr>
              <w:pStyle w:val="BulletList"/>
              <w:rPr>
                <w:noProof/>
                <w:lang w:eastAsia="zh-CN"/>
              </w:rPr>
            </w:pPr>
            <w:r w:rsidRPr="00E5700B">
              <w:t>information centres.</w:t>
            </w:r>
          </w:p>
        </w:tc>
      </w:tr>
      <w:tr w:rsidR="002E317D" w14:paraId="025761C3" w14:textId="77777777" w:rsidTr="007C5727">
        <w:tc>
          <w:tcPr>
            <w:tcW w:w="2689" w:type="dxa"/>
          </w:tcPr>
          <w:p w14:paraId="0236CC50" w14:textId="28C0D865" w:rsidR="009B6DC2" w:rsidRDefault="00CF5EA7" w:rsidP="00D83A2A">
            <w:pPr>
              <w:spacing w:line="300" w:lineRule="atLeast"/>
              <w:jc w:val="center"/>
              <w:rPr>
                <w:noProof/>
                <w:lang w:eastAsia="zh-CN"/>
              </w:rPr>
            </w:pPr>
            <w:r w:rsidRPr="00CF5EA7">
              <w:rPr>
                <w:noProof/>
                <w:lang w:eastAsia="zh-CN"/>
              </w:rPr>
              <w:drawing>
                <wp:inline distT="0" distB="0" distL="0" distR="0" wp14:anchorId="55CC2559" wp14:editId="046B94C6">
                  <wp:extent cx="1490400" cy="846000"/>
                  <wp:effectExtent l="0" t="0" r="0" b="0"/>
                  <wp:docPr id="794250431" name="Picture 794250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50431" name="Picture 1">
                            <a:extLst>
                              <a:ext uri="{C183D7F6-B498-43B3-948B-1728B52AA6E4}">
                                <adec:decorative xmlns:adec="http://schemas.microsoft.com/office/drawing/2017/decorative" val="1"/>
                              </a:ext>
                            </a:extLst>
                          </pic:cNvPr>
                          <pic:cNvPicPr/>
                        </pic:nvPicPr>
                        <pic:blipFill>
                          <a:blip r:embed="rId43"/>
                          <a:stretch>
                            <a:fillRect/>
                          </a:stretch>
                        </pic:blipFill>
                        <pic:spPr>
                          <a:xfrm>
                            <a:off x="0" y="0"/>
                            <a:ext cx="1490400" cy="846000"/>
                          </a:xfrm>
                          <a:prstGeom prst="rect">
                            <a:avLst/>
                          </a:prstGeom>
                        </pic:spPr>
                      </pic:pic>
                    </a:graphicData>
                  </a:graphic>
                </wp:inline>
              </w:drawing>
            </w:r>
            <w:r w:rsidR="00125507" w:rsidRPr="00B4699C">
              <w:rPr>
                <w:rStyle w:val="Heading4Char"/>
                <w:color w:val="0F4C44" w:themeColor="accent3" w:themeShade="80"/>
              </w:rPr>
              <w:t>Education and training</w:t>
            </w:r>
          </w:p>
        </w:tc>
        <w:tc>
          <w:tcPr>
            <w:tcW w:w="7268" w:type="dxa"/>
          </w:tcPr>
          <w:p w14:paraId="41256060" w14:textId="77777777" w:rsidR="005605E7" w:rsidRPr="00E64275" w:rsidRDefault="005605E7" w:rsidP="005605E7">
            <w:pPr>
              <w:rPr>
                <w:color w:val="auto"/>
              </w:rPr>
            </w:pPr>
            <w:r w:rsidRPr="00E64275">
              <w:rPr>
                <w:color w:val="auto"/>
              </w:rPr>
              <w:t>All education services that are attributable to the visitor economy</w:t>
            </w:r>
            <w:r>
              <w:rPr>
                <w:color w:val="auto"/>
              </w:rPr>
              <w:t>,</w:t>
            </w:r>
            <w:r w:rsidRPr="00E64275">
              <w:rPr>
                <w:color w:val="auto"/>
              </w:rPr>
              <w:t xml:space="preserve"> including:</w:t>
            </w:r>
          </w:p>
          <w:p w14:paraId="51EF2448" w14:textId="77777777" w:rsidR="005605E7" w:rsidRPr="005605E7" w:rsidRDefault="005605E7" w:rsidP="00B4699C">
            <w:pPr>
              <w:pStyle w:val="BulletList"/>
            </w:pPr>
            <w:r w:rsidRPr="005605E7">
              <w:t>secondary and tertiary education</w:t>
            </w:r>
          </w:p>
          <w:p w14:paraId="5E4FBD17" w14:textId="77777777" w:rsidR="005605E7" w:rsidRPr="005605E7" w:rsidRDefault="005605E7" w:rsidP="00B4699C">
            <w:pPr>
              <w:pStyle w:val="BulletList"/>
            </w:pPr>
            <w:r w:rsidRPr="005605E7">
              <w:t xml:space="preserve">adult, </w:t>
            </w:r>
            <w:proofErr w:type="gramStart"/>
            <w:r w:rsidRPr="005605E7">
              <w:t>community</w:t>
            </w:r>
            <w:proofErr w:type="gramEnd"/>
            <w:r w:rsidRPr="005605E7">
              <w:t xml:space="preserve"> and vocational education</w:t>
            </w:r>
          </w:p>
          <w:p w14:paraId="0B48C918" w14:textId="18C953DB" w:rsidR="0091227E" w:rsidRDefault="005605E7" w:rsidP="00B4699C">
            <w:pPr>
              <w:pStyle w:val="BulletList"/>
            </w:pPr>
            <w:r w:rsidRPr="005605E7">
              <w:t>specific tourism and hospitality training services including on-the-job training, apprenticeships etc.</w:t>
            </w:r>
          </w:p>
        </w:tc>
      </w:tr>
      <w:tr w:rsidR="002E317D" w14:paraId="671064AC" w14:textId="77777777" w:rsidTr="007C5727">
        <w:tc>
          <w:tcPr>
            <w:tcW w:w="2689" w:type="dxa"/>
          </w:tcPr>
          <w:p w14:paraId="5CA87ACC" w14:textId="77777777" w:rsidR="00186000" w:rsidRDefault="00186000" w:rsidP="00B4699C">
            <w:pPr>
              <w:spacing w:line="300" w:lineRule="atLeast"/>
              <w:jc w:val="center"/>
              <w:rPr>
                <w:noProof/>
                <w:lang w:eastAsia="zh-CN"/>
              </w:rPr>
            </w:pPr>
            <w:r w:rsidRPr="00186000">
              <w:rPr>
                <w:noProof/>
                <w:lang w:eastAsia="zh-CN"/>
              </w:rPr>
              <w:drawing>
                <wp:inline distT="0" distB="0" distL="0" distR="0" wp14:anchorId="47400946" wp14:editId="653CAD22">
                  <wp:extent cx="1432800" cy="961200"/>
                  <wp:effectExtent l="0" t="0" r="0" b="0"/>
                  <wp:docPr id="162146652" name="Picture 162146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6652" name="Picture 1">
                            <a:extLst>
                              <a:ext uri="{C183D7F6-B498-43B3-948B-1728B52AA6E4}">
                                <adec:decorative xmlns:adec="http://schemas.microsoft.com/office/drawing/2017/decorative" val="1"/>
                              </a:ext>
                            </a:extLst>
                          </pic:cNvPr>
                          <pic:cNvPicPr/>
                        </pic:nvPicPr>
                        <pic:blipFill>
                          <a:blip r:embed="rId44"/>
                          <a:stretch>
                            <a:fillRect/>
                          </a:stretch>
                        </pic:blipFill>
                        <pic:spPr>
                          <a:xfrm>
                            <a:off x="0" y="0"/>
                            <a:ext cx="1432800" cy="961200"/>
                          </a:xfrm>
                          <a:prstGeom prst="rect">
                            <a:avLst/>
                          </a:prstGeom>
                        </pic:spPr>
                      </pic:pic>
                    </a:graphicData>
                  </a:graphic>
                </wp:inline>
              </w:drawing>
            </w:r>
          </w:p>
          <w:p w14:paraId="6D4E173F" w14:textId="67DC6088" w:rsidR="00186000" w:rsidRDefault="00186000" w:rsidP="00B4699C">
            <w:pPr>
              <w:spacing w:line="300" w:lineRule="atLeast"/>
              <w:jc w:val="center"/>
              <w:rPr>
                <w:noProof/>
                <w:lang w:eastAsia="zh-CN"/>
              </w:rPr>
            </w:pPr>
            <w:r w:rsidRPr="00186000">
              <w:rPr>
                <w:rStyle w:val="Heading4Char"/>
                <w:color w:val="0F4C44" w:themeColor="accent3" w:themeShade="80"/>
              </w:rPr>
              <w:t>Business events</w:t>
            </w:r>
          </w:p>
        </w:tc>
        <w:tc>
          <w:tcPr>
            <w:tcW w:w="7268" w:type="dxa"/>
          </w:tcPr>
          <w:p w14:paraId="5C254739" w14:textId="77777777" w:rsidR="00BA3410" w:rsidRPr="00E64275" w:rsidRDefault="00BA3410" w:rsidP="00BA3410">
            <w:pPr>
              <w:rPr>
                <w:color w:val="auto"/>
              </w:rPr>
            </w:pPr>
            <w:r w:rsidRPr="00E64275">
              <w:rPr>
                <w:color w:val="auto"/>
              </w:rPr>
              <w:t>Includes:</w:t>
            </w:r>
          </w:p>
          <w:p w14:paraId="1D2A3DA3" w14:textId="77777777" w:rsidR="00BA3410" w:rsidRPr="00BA3410" w:rsidRDefault="00BA3410" w:rsidP="00B4699C">
            <w:pPr>
              <w:pStyle w:val="BulletList"/>
            </w:pPr>
            <w:r w:rsidRPr="00BA3410">
              <w:t>large off-site meetings</w:t>
            </w:r>
          </w:p>
          <w:p w14:paraId="788B4737" w14:textId="77777777" w:rsidR="00BA3410" w:rsidRPr="00BA3410" w:rsidRDefault="00BA3410" w:rsidP="00B4699C">
            <w:pPr>
              <w:pStyle w:val="BulletList"/>
            </w:pPr>
            <w:r w:rsidRPr="00BA3410">
              <w:t>incentive events</w:t>
            </w:r>
          </w:p>
          <w:p w14:paraId="1238013E" w14:textId="77777777" w:rsidR="00BA3410" w:rsidRPr="00BA3410" w:rsidRDefault="00BA3410" w:rsidP="00B4699C">
            <w:pPr>
              <w:pStyle w:val="BulletList"/>
            </w:pPr>
            <w:r w:rsidRPr="00BA3410">
              <w:t>conventions and conferences</w:t>
            </w:r>
          </w:p>
          <w:p w14:paraId="09946F88" w14:textId="77777777" w:rsidR="00BA3410" w:rsidRPr="00BA3410" w:rsidRDefault="00BA3410" w:rsidP="00B4699C">
            <w:pPr>
              <w:pStyle w:val="BulletList"/>
            </w:pPr>
            <w:r w:rsidRPr="00BA3410">
              <w:t>exhibitions and trade shows</w:t>
            </w:r>
          </w:p>
          <w:p w14:paraId="1E877D3D" w14:textId="77777777" w:rsidR="00BA3410" w:rsidRPr="00BA3410" w:rsidRDefault="00BA3410" w:rsidP="00B4699C">
            <w:pPr>
              <w:pStyle w:val="BulletList"/>
            </w:pPr>
            <w:r w:rsidRPr="00BA3410">
              <w:t>convention centres</w:t>
            </w:r>
          </w:p>
          <w:p w14:paraId="67DEBD48" w14:textId="389744D5" w:rsidR="0091227E" w:rsidRDefault="00BA3410" w:rsidP="00B4699C">
            <w:pPr>
              <w:pStyle w:val="BulletList"/>
              <w:rPr>
                <w:noProof/>
                <w:lang w:eastAsia="zh-CN"/>
              </w:rPr>
            </w:pPr>
            <w:r w:rsidRPr="00BA3410">
              <w:t>professional convention organisers, destination management companies and event support services, including audio-visual, staging, event hire and ancillary services.</w:t>
            </w:r>
          </w:p>
        </w:tc>
      </w:tr>
      <w:tr w:rsidR="002E317D" w14:paraId="1205F4BC" w14:textId="77777777" w:rsidTr="007C5727">
        <w:tc>
          <w:tcPr>
            <w:tcW w:w="2689" w:type="dxa"/>
          </w:tcPr>
          <w:p w14:paraId="6130C562" w14:textId="77777777" w:rsidR="0091227E" w:rsidRDefault="002E317D" w:rsidP="00B4699C">
            <w:pPr>
              <w:spacing w:line="300" w:lineRule="atLeast"/>
              <w:jc w:val="center"/>
              <w:rPr>
                <w:noProof/>
                <w:lang w:eastAsia="zh-CN"/>
              </w:rPr>
            </w:pPr>
            <w:r w:rsidRPr="002E317D">
              <w:rPr>
                <w:noProof/>
                <w:lang w:eastAsia="zh-CN"/>
              </w:rPr>
              <w:drawing>
                <wp:inline distT="0" distB="0" distL="0" distR="0" wp14:anchorId="0F575224" wp14:editId="4B6A589D">
                  <wp:extent cx="1450800" cy="828000"/>
                  <wp:effectExtent l="0" t="0" r="0" b="0"/>
                  <wp:docPr id="354813423" name="Picture 354813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13423" name="Picture 1">
                            <a:extLst>
                              <a:ext uri="{C183D7F6-B498-43B3-948B-1728B52AA6E4}">
                                <adec:decorative xmlns:adec="http://schemas.microsoft.com/office/drawing/2017/decorative" val="1"/>
                              </a:ext>
                            </a:extLst>
                          </pic:cNvPr>
                          <pic:cNvPicPr/>
                        </pic:nvPicPr>
                        <pic:blipFill>
                          <a:blip r:embed="rId45"/>
                          <a:stretch>
                            <a:fillRect/>
                          </a:stretch>
                        </pic:blipFill>
                        <pic:spPr>
                          <a:xfrm>
                            <a:off x="0" y="0"/>
                            <a:ext cx="1450800" cy="828000"/>
                          </a:xfrm>
                          <a:prstGeom prst="rect">
                            <a:avLst/>
                          </a:prstGeom>
                        </pic:spPr>
                      </pic:pic>
                    </a:graphicData>
                  </a:graphic>
                </wp:inline>
              </w:drawing>
            </w:r>
          </w:p>
          <w:p w14:paraId="7AF2FB70" w14:textId="377E7DD7" w:rsidR="002E317D" w:rsidRDefault="002E317D" w:rsidP="00B4699C">
            <w:pPr>
              <w:pStyle w:val="Heading4"/>
              <w:jc w:val="center"/>
              <w:rPr>
                <w:noProof/>
                <w:lang w:eastAsia="zh-CN"/>
              </w:rPr>
            </w:pPr>
            <w:r w:rsidRPr="00B4699C">
              <w:rPr>
                <w:noProof/>
                <w:color w:val="0F4C44" w:themeColor="background2" w:themeShade="80"/>
                <w:lang w:eastAsia="zh-CN"/>
              </w:rPr>
              <w:t>Food services</w:t>
            </w:r>
          </w:p>
        </w:tc>
        <w:tc>
          <w:tcPr>
            <w:tcW w:w="7268" w:type="dxa"/>
          </w:tcPr>
          <w:p w14:paraId="38F2772B" w14:textId="77777777" w:rsidR="00B24CCC" w:rsidRPr="00E64275" w:rsidRDefault="00B24CCC" w:rsidP="00B24CCC">
            <w:pPr>
              <w:rPr>
                <w:color w:val="auto"/>
              </w:rPr>
            </w:pPr>
            <w:r w:rsidRPr="00E64275">
              <w:rPr>
                <w:color w:val="auto"/>
              </w:rPr>
              <w:t>Places that serve food and drinks, including:</w:t>
            </w:r>
          </w:p>
          <w:p w14:paraId="48D291D9" w14:textId="77777777" w:rsidR="00B24CCC" w:rsidRPr="00B24CCC" w:rsidRDefault="00B24CCC" w:rsidP="00B4699C">
            <w:pPr>
              <w:pStyle w:val="BulletList"/>
            </w:pPr>
            <w:r w:rsidRPr="00B24CCC">
              <w:t xml:space="preserve">cafes, </w:t>
            </w:r>
            <w:proofErr w:type="gramStart"/>
            <w:r w:rsidRPr="00B24CCC">
              <w:t>restaurants</w:t>
            </w:r>
            <w:proofErr w:type="gramEnd"/>
            <w:r w:rsidRPr="00B24CCC">
              <w:t xml:space="preserve"> and takeaway food services (including catering and food trucks, delivery services) </w:t>
            </w:r>
          </w:p>
          <w:p w14:paraId="56A4F98A" w14:textId="3ABF6124" w:rsidR="0091227E" w:rsidRDefault="00B24CCC" w:rsidP="00B4699C">
            <w:pPr>
              <w:pStyle w:val="BulletList"/>
              <w:rPr>
                <w:noProof/>
                <w:lang w:eastAsia="zh-CN"/>
              </w:rPr>
            </w:pPr>
            <w:r w:rsidRPr="00B24CCC">
              <w:t xml:space="preserve">pubs, bars, </w:t>
            </w:r>
            <w:proofErr w:type="gramStart"/>
            <w:r w:rsidRPr="00B24CCC">
              <w:t>taverns</w:t>
            </w:r>
            <w:proofErr w:type="gramEnd"/>
            <w:r w:rsidRPr="00B24CCC">
              <w:t xml:space="preserve"> and clubs.</w:t>
            </w:r>
          </w:p>
        </w:tc>
      </w:tr>
      <w:tr w:rsidR="002E317D" w14:paraId="205E3E29" w14:textId="77777777" w:rsidTr="007C5727">
        <w:tc>
          <w:tcPr>
            <w:tcW w:w="2689" w:type="dxa"/>
          </w:tcPr>
          <w:p w14:paraId="098A7C5C" w14:textId="1782F58F" w:rsidR="0091227E" w:rsidRPr="00B4699C" w:rsidRDefault="002E317D" w:rsidP="00B4699C">
            <w:pPr>
              <w:pStyle w:val="Heading4"/>
              <w:jc w:val="center"/>
              <w:rPr>
                <w:noProof/>
                <w:sz w:val="24"/>
                <w:lang w:eastAsia="zh-CN"/>
              </w:rPr>
            </w:pPr>
            <w:r>
              <w:rPr>
                <w:noProof/>
                <w:sz w:val="24"/>
                <w:lang w:eastAsia="zh-CN"/>
              </w:rPr>
              <w:drawing>
                <wp:anchor distT="0" distB="0" distL="114300" distR="114300" simplePos="0" relativeHeight="251658241" behindDoc="0" locked="0" layoutInCell="1" allowOverlap="1" wp14:anchorId="0C188A42" wp14:editId="55DA21E7">
                  <wp:simplePos x="0" y="0"/>
                  <wp:positionH relativeFrom="column">
                    <wp:posOffset>130175</wp:posOffset>
                  </wp:positionH>
                  <wp:positionV relativeFrom="paragraph">
                    <wp:posOffset>10795</wp:posOffset>
                  </wp:positionV>
                  <wp:extent cx="1468800" cy="932400"/>
                  <wp:effectExtent l="0" t="0" r="0" b="1270"/>
                  <wp:wrapSquare wrapText="bothSides"/>
                  <wp:docPr id="2003877025" name="Picture 2003877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77025" name="Picture 1">
                            <a:extLst>
                              <a:ext uri="{C183D7F6-B498-43B3-948B-1728B52AA6E4}">
                                <adec:decorative xmlns:adec="http://schemas.microsoft.com/office/drawing/2017/decorative" val="1"/>
                              </a:ext>
                            </a:extLst>
                          </pic:cNvPr>
                          <pic:cNvPicPr/>
                        </pic:nvPicPr>
                        <pic:blipFill>
                          <a:blip r:embed="rId46"/>
                          <a:stretch>
                            <a:fillRect/>
                          </a:stretch>
                        </pic:blipFill>
                        <pic:spPr>
                          <a:xfrm>
                            <a:off x="0" y="0"/>
                            <a:ext cx="1468800" cy="932400"/>
                          </a:xfrm>
                          <a:prstGeom prst="rect">
                            <a:avLst/>
                          </a:prstGeom>
                        </pic:spPr>
                      </pic:pic>
                    </a:graphicData>
                  </a:graphic>
                  <wp14:sizeRelH relativeFrom="page">
                    <wp14:pctWidth>0</wp14:pctWidth>
                  </wp14:sizeRelH>
                  <wp14:sizeRelV relativeFrom="page">
                    <wp14:pctHeight>0</wp14:pctHeight>
                  </wp14:sizeRelV>
                </wp:anchor>
              </w:drawing>
            </w:r>
            <w:r w:rsidR="00647C82" w:rsidRPr="00B4699C">
              <w:rPr>
                <w:color w:val="0F4C44" w:themeColor="background2" w:themeShade="80"/>
              </w:rPr>
              <w:t>Retail</w:t>
            </w:r>
          </w:p>
        </w:tc>
        <w:tc>
          <w:tcPr>
            <w:tcW w:w="7268" w:type="dxa"/>
          </w:tcPr>
          <w:p w14:paraId="6B7B5222" w14:textId="77777777" w:rsidR="002A5C20" w:rsidRPr="00E64275" w:rsidRDefault="002A5C20" w:rsidP="002A5C20">
            <w:pPr>
              <w:rPr>
                <w:color w:val="auto"/>
              </w:rPr>
            </w:pPr>
            <w:r w:rsidRPr="00E64275">
              <w:rPr>
                <w:color w:val="auto"/>
              </w:rPr>
              <w:t xml:space="preserve">All retail trade that is consumed or purchased </w:t>
            </w:r>
            <w:proofErr w:type="gramStart"/>
            <w:r w:rsidRPr="00E64275">
              <w:rPr>
                <w:color w:val="auto"/>
              </w:rPr>
              <w:t>in the course of</w:t>
            </w:r>
            <w:proofErr w:type="gramEnd"/>
            <w:r w:rsidRPr="00E64275">
              <w:rPr>
                <w:color w:val="auto"/>
              </w:rPr>
              <w:t xml:space="preserve"> a trip, including relating to:</w:t>
            </w:r>
          </w:p>
          <w:p w14:paraId="750AD6CA" w14:textId="77777777" w:rsidR="002A5C20" w:rsidRPr="002A5C20" w:rsidRDefault="002A5C20" w:rsidP="00B4699C">
            <w:pPr>
              <w:pStyle w:val="BulletList"/>
            </w:pPr>
            <w:r w:rsidRPr="00B4699C">
              <w:t>m</w:t>
            </w:r>
            <w:r w:rsidRPr="002A5C20">
              <w:t>otor vehicles and fuel retailing</w:t>
            </w:r>
          </w:p>
          <w:p w14:paraId="3BDEE7B6" w14:textId="77777777" w:rsidR="002A5C20" w:rsidRPr="002A5C20" w:rsidRDefault="002A5C20" w:rsidP="00B4699C">
            <w:pPr>
              <w:pStyle w:val="BulletList"/>
            </w:pPr>
            <w:r w:rsidRPr="002A5C20">
              <w:t xml:space="preserve">food retailing including delivery </w:t>
            </w:r>
            <w:proofErr w:type="gramStart"/>
            <w:r w:rsidRPr="002A5C20">
              <w:t>services</w:t>
            </w:r>
            <w:proofErr w:type="gramEnd"/>
          </w:p>
          <w:p w14:paraId="20D18168" w14:textId="1B7FD473" w:rsidR="0091227E" w:rsidRDefault="002A5C20" w:rsidP="00B4699C">
            <w:pPr>
              <w:pStyle w:val="BulletList"/>
              <w:rPr>
                <w:noProof/>
                <w:lang w:eastAsia="zh-CN"/>
              </w:rPr>
            </w:pPr>
            <w:r w:rsidRPr="002A5C20">
              <w:t>other store-based retailing like luggage and souvenirs, including ‘high-end’ retail.</w:t>
            </w:r>
          </w:p>
        </w:tc>
      </w:tr>
    </w:tbl>
    <w:p w14:paraId="60A01565" w14:textId="209B7222" w:rsidR="00CB11FF" w:rsidRPr="008523A7" w:rsidRDefault="00977F18" w:rsidP="0001412A">
      <w:pPr>
        <w:spacing w:line="300" w:lineRule="atLeast"/>
        <w:rPr>
          <w:lang w:eastAsia="zh-CN"/>
        </w:rPr>
      </w:pPr>
      <w:r>
        <w:rPr>
          <w:lang w:eastAsia="zh-CN"/>
        </w:rPr>
        <w:t xml:space="preserve">*Source: </w:t>
      </w:r>
      <w:hyperlink r:id="rId47" w:history="1">
        <w:r w:rsidRPr="004546FA">
          <w:rPr>
            <w:rStyle w:val="Hyperlink"/>
            <w:lang w:eastAsia="zh-CN"/>
          </w:rPr>
          <w:t>Thrive 2030 strategy</w:t>
        </w:r>
      </w:hyperlink>
      <w:r>
        <w:rPr>
          <w:lang w:eastAsia="zh-CN"/>
        </w:rPr>
        <w:t>, pages 4-5</w:t>
      </w:r>
    </w:p>
    <w:sectPr w:rsidR="00CB11FF" w:rsidRPr="008523A7" w:rsidSect="00032BC0">
      <w:footerReference w:type="default" r:id="rId48"/>
      <w:headerReference w:type="first" r:id="rId49"/>
      <w:pgSz w:w="11906" w:h="16838" w:code="9"/>
      <w:pgMar w:top="851" w:right="947" w:bottom="992" w:left="992" w:header="709" w:footer="3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0E5D9" w14:textId="77777777" w:rsidR="00A935A8" w:rsidRDefault="00A935A8" w:rsidP="007B0021">
      <w:r>
        <w:separator/>
      </w:r>
    </w:p>
    <w:p w14:paraId="6AFE5D51" w14:textId="77777777" w:rsidR="00A935A8" w:rsidRDefault="00A935A8" w:rsidP="007B0021"/>
  </w:endnote>
  <w:endnote w:type="continuationSeparator" w:id="0">
    <w:p w14:paraId="5C43608B" w14:textId="77777777" w:rsidR="00A935A8" w:rsidRDefault="00A935A8" w:rsidP="007B0021">
      <w:r>
        <w:continuationSeparator/>
      </w:r>
    </w:p>
    <w:p w14:paraId="1FDBA172" w14:textId="77777777" w:rsidR="00A935A8" w:rsidRDefault="00A935A8" w:rsidP="007B0021"/>
  </w:endnote>
  <w:endnote w:type="continuationNotice" w:id="1">
    <w:p w14:paraId="299A4685" w14:textId="77777777" w:rsidR="00A935A8" w:rsidRDefault="00A935A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557C" w14:textId="64CA7B22" w:rsidR="003944C7" w:rsidRDefault="003944C7" w:rsidP="003944C7">
    <w:pPr>
      <w:pStyle w:val="Footer"/>
      <w:pBdr>
        <w:top w:val="single" w:sz="4" w:space="8" w:color="7A4282" w:themeColor="accent1"/>
      </w:pBdr>
      <w:tabs>
        <w:tab w:val="right" w:pos="9968"/>
      </w:tabs>
      <w:spacing w:before="360"/>
      <w:contextualSpacing/>
      <w:rPr>
        <w:noProof/>
        <w:color w:val="404040" w:themeColor="text1" w:themeTint="BF"/>
      </w:rPr>
    </w:pPr>
    <w:r>
      <w:rPr>
        <w:noProof/>
        <w:color w:val="404040" w:themeColor="text1" w:themeTint="BF"/>
      </w:rPr>
      <w:t xml:space="preserve">Tourism </w:t>
    </w:r>
    <w:r w:rsidR="007C7B79">
      <w:rPr>
        <w:noProof/>
        <w:color w:val="404040" w:themeColor="text1" w:themeTint="BF"/>
      </w:rPr>
      <w:t>workforce</w:t>
    </w:r>
    <w:r>
      <w:rPr>
        <w:noProof/>
        <w:color w:val="404040" w:themeColor="text1" w:themeTint="BF"/>
      </w:rPr>
      <w:t xml:space="preserve"> </w:t>
    </w:r>
    <w:r w:rsidR="007C7B79">
      <w:rPr>
        <w:noProof/>
        <w:color w:val="404040" w:themeColor="text1" w:themeTint="BF"/>
      </w:rPr>
      <w:t>r</w:t>
    </w:r>
    <w:r>
      <w:rPr>
        <w:noProof/>
        <w:color w:val="404040" w:themeColor="text1" w:themeTint="BF"/>
      </w:rPr>
      <w:t>eport</w:t>
    </w:r>
    <w:r w:rsidR="007C7B79">
      <w:rPr>
        <w:noProof/>
        <w:color w:val="404040" w:themeColor="text1" w:themeTint="BF"/>
      </w:rPr>
      <w:t xml:space="preserve"> </w:t>
    </w:r>
    <w:r w:rsidR="00BE0FAA">
      <w:rPr>
        <w:noProof/>
        <w:color w:val="404040" w:themeColor="text1" w:themeTint="BF"/>
      </w:rPr>
      <w:t>October</w:t>
    </w:r>
    <w:r w:rsidR="00150C4D">
      <w:rPr>
        <w:noProof/>
        <w:color w:val="404040" w:themeColor="text1" w:themeTint="BF"/>
      </w:rPr>
      <w:t xml:space="preserve"> </w:t>
    </w:r>
    <w:r w:rsidR="007C7B79">
      <w:rPr>
        <w:noProof/>
        <w:color w:val="404040" w:themeColor="text1" w:themeTint="BF"/>
      </w:rPr>
      <w:t>2023</w:t>
    </w:r>
    <w:r>
      <w:rPr>
        <w:noProof/>
        <w:color w:val="404040" w:themeColor="text1" w:themeTint="BF"/>
      </w:rPr>
      <w:tab/>
    </w:r>
    <w:r>
      <w:rPr>
        <w:noProof/>
        <w:color w:val="404040" w:themeColor="text1" w:themeTint="BF"/>
      </w:rPr>
      <w:tab/>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7E53592D" w14:textId="77777777" w:rsidR="003944C7" w:rsidRDefault="003944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8DF0C" w14:textId="77777777" w:rsidR="00A935A8" w:rsidRDefault="00A935A8" w:rsidP="007B0021">
      <w:r>
        <w:separator/>
      </w:r>
    </w:p>
    <w:p w14:paraId="4A91AD3F" w14:textId="77777777" w:rsidR="00A935A8" w:rsidRDefault="00A935A8" w:rsidP="007B0021"/>
  </w:footnote>
  <w:footnote w:type="continuationSeparator" w:id="0">
    <w:p w14:paraId="6B046303" w14:textId="77777777" w:rsidR="00A935A8" w:rsidRDefault="00A935A8" w:rsidP="007B0021">
      <w:r>
        <w:continuationSeparator/>
      </w:r>
    </w:p>
    <w:p w14:paraId="22574C8C" w14:textId="77777777" w:rsidR="00A935A8" w:rsidRDefault="00A935A8" w:rsidP="007B0021"/>
  </w:footnote>
  <w:footnote w:type="continuationNotice" w:id="1">
    <w:p w14:paraId="17B8E9E9" w14:textId="77777777" w:rsidR="00A935A8" w:rsidRDefault="00A935A8">
      <w:pPr>
        <w:spacing w:before="0" w:after="0" w:line="240" w:lineRule="auto"/>
      </w:pPr>
    </w:p>
  </w:footnote>
  <w:footnote w:id="2">
    <w:p w14:paraId="6189A24B" w14:textId="04524D26" w:rsidR="00B7449B" w:rsidRDefault="00B7449B">
      <w:pPr>
        <w:pStyle w:val="FootnoteText"/>
      </w:pPr>
      <w:r>
        <w:rPr>
          <w:rStyle w:val="FootnoteReference"/>
        </w:rPr>
        <w:footnoteRef/>
      </w:r>
      <w:r>
        <w:t xml:space="preserve"> </w:t>
      </w:r>
      <w:r w:rsidRPr="003944C7">
        <w:rPr>
          <w:sz w:val="18"/>
          <w:szCs w:val="18"/>
        </w:rPr>
        <w:t>Note that tourism jobs ‘lost’ are not necessar</w:t>
      </w:r>
      <w:r w:rsidR="003944C7" w:rsidRPr="003944C7">
        <w:rPr>
          <w:sz w:val="18"/>
          <w:szCs w:val="18"/>
        </w:rPr>
        <w:t>il</w:t>
      </w:r>
      <w:r w:rsidRPr="003944C7">
        <w:rPr>
          <w:sz w:val="18"/>
          <w:szCs w:val="18"/>
        </w:rPr>
        <w:t xml:space="preserve">y lost </w:t>
      </w:r>
      <w:r w:rsidR="00C3179A">
        <w:rPr>
          <w:sz w:val="18"/>
          <w:szCs w:val="18"/>
        </w:rPr>
        <w:t>to</w:t>
      </w:r>
      <w:r w:rsidR="00C3179A" w:rsidRPr="003944C7">
        <w:rPr>
          <w:sz w:val="18"/>
          <w:szCs w:val="18"/>
        </w:rPr>
        <w:t xml:space="preserve"> </w:t>
      </w:r>
      <w:r w:rsidRPr="003944C7">
        <w:rPr>
          <w:sz w:val="18"/>
          <w:szCs w:val="18"/>
        </w:rPr>
        <w:t xml:space="preserve">the </w:t>
      </w:r>
      <w:r w:rsidR="00C3179A">
        <w:rPr>
          <w:sz w:val="18"/>
          <w:szCs w:val="18"/>
        </w:rPr>
        <w:t xml:space="preserve">whole </w:t>
      </w:r>
      <w:r w:rsidRPr="003944C7">
        <w:rPr>
          <w:sz w:val="18"/>
          <w:szCs w:val="18"/>
        </w:rPr>
        <w:t xml:space="preserve">economy. Due </w:t>
      </w:r>
      <w:r w:rsidR="00D243CB">
        <w:rPr>
          <w:sz w:val="18"/>
          <w:szCs w:val="18"/>
        </w:rPr>
        <w:t xml:space="preserve">to </w:t>
      </w:r>
      <w:r w:rsidRPr="003944C7">
        <w:rPr>
          <w:sz w:val="18"/>
          <w:szCs w:val="18"/>
        </w:rPr>
        <w:t xml:space="preserve">the way tourism jobs are calculated, the job may still exist but </w:t>
      </w:r>
      <w:r w:rsidR="00C3179A">
        <w:rPr>
          <w:sz w:val="18"/>
          <w:szCs w:val="18"/>
        </w:rPr>
        <w:t>i</w:t>
      </w:r>
      <w:r w:rsidRPr="003944C7">
        <w:rPr>
          <w:sz w:val="18"/>
          <w:szCs w:val="18"/>
        </w:rPr>
        <w:t xml:space="preserve">s no longer attributed to the tourism sector because </w:t>
      </w:r>
      <w:r w:rsidR="00EA445D">
        <w:rPr>
          <w:sz w:val="18"/>
          <w:szCs w:val="18"/>
        </w:rPr>
        <w:t>it</w:t>
      </w:r>
      <w:r w:rsidRPr="003944C7">
        <w:rPr>
          <w:sz w:val="18"/>
          <w:szCs w:val="18"/>
        </w:rPr>
        <w:t xml:space="preserve"> </w:t>
      </w:r>
      <w:r w:rsidR="00C3179A">
        <w:rPr>
          <w:sz w:val="18"/>
          <w:szCs w:val="18"/>
        </w:rPr>
        <w:t>i</w:t>
      </w:r>
      <w:r w:rsidR="00C3179A" w:rsidRPr="003944C7">
        <w:rPr>
          <w:sz w:val="18"/>
          <w:szCs w:val="18"/>
        </w:rPr>
        <w:t xml:space="preserve">s </w:t>
      </w:r>
      <w:r w:rsidRPr="003944C7">
        <w:rPr>
          <w:sz w:val="18"/>
          <w:szCs w:val="18"/>
        </w:rPr>
        <w:t>no longer servicing tourists.</w:t>
      </w:r>
      <w:r>
        <w:t xml:space="preserve"> </w:t>
      </w:r>
    </w:p>
  </w:footnote>
  <w:footnote w:id="3">
    <w:p w14:paraId="4F2F7049" w14:textId="40404FEE" w:rsidR="00CA60D0" w:rsidRDefault="00CA60D0" w:rsidP="00CA60D0">
      <w:pPr>
        <w:pStyle w:val="FootnoteText"/>
      </w:pPr>
      <w:r>
        <w:rPr>
          <w:rStyle w:val="FootnoteReference"/>
        </w:rPr>
        <w:footnoteRef/>
      </w:r>
      <w:r>
        <w:t xml:space="preserve"> </w:t>
      </w:r>
      <w:r w:rsidRPr="00A04074">
        <w:rPr>
          <w:sz w:val="18"/>
          <w:szCs w:val="18"/>
        </w:rPr>
        <w:t>A secondary job is any job held by an employed person other than their main job.</w:t>
      </w:r>
      <w:r>
        <w:rPr>
          <w:sz w:val="18"/>
          <w:szCs w:val="18"/>
        </w:rPr>
        <w:t xml:space="preserve"> Data on multiple</w:t>
      </w:r>
      <w:r w:rsidR="00441717">
        <w:rPr>
          <w:sz w:val="18"/>
          <w:szCs w:val="18"/>
        </w:rPr>
        <w:t xml:space="preserve"> </w:t>
      </w:r>
      <w:proofErr w:type="gramStart"/>
      <w:r>
        <w:rPr>
          <w:sz w:val="18"/>
          <w:szCs w:val="18"/>
        </w:rPr>
        <w:t>job</w:t>
      </w:r>
      <w:r w:rsidR="00441717">
        <w:rPr>
          <w:sz w:val="18"/>
          <w:szCs w:val="18"/>
        </w:rPr>
        <w:t>-</w:t>
      </w:r>
      <w:r>
        <w:rPr>
          <w:sz w:val="18"/>
          <w:szCs w:val="18"/>
        </w:rPr>
        <w:t>holders</w:t>
      </w:r>
      <w:proofErr w:type="gramEnd"/>
      <w:r>
        <w:rPr>
          <w:sz w:val="18"/>
          <w:szCs w:val="18"/>
        </w:rPr>
        <w:t xml:space="preserve"> is sourced from the ABS Australian Labour Account. For the tourism sector, secondary jobs are computed as filled jobs minus main jobs. Detailed data on multiple</w:t>
      </w:r>
      <w:r w:rsidR="00441717">
        <w:rPr>
          <w:sz w:val="18"/>
          <w:szCs w:val="18"/>
        </w:rPr>
        <w:t xml:space="preserve"> </w:t>
      </w:r>
      <w:r>
        <w:rPr>
          <w:sz w:val="18"/>
          <w:szCs w:val="18"/>
        </w:rPr>
        <w:t>job</w:t>
      </w:r>
      <w:r w:rsidR="00441717">
        <w:rPr>
          <w:sz w:val="18"/>
          <w:szCs w:val="18"/>
        </w:rPr>
        <w:t>-</w:t>
      </w:r>
      <w:r>
        <w:rPr>
          <w:sz w:val="18"/>
          <w:szCs w:val="18"/>
        </w:rPr>
        <w:t xml:space="preserve">holders for the economy overall was provided in </w:t>
      </w:r>
      <w:hyperlink r:id="rId1" w:anchor="data-downloads" w:history="1">
        <w:r w:rsidR="00E37CF7">
          <w:rPr>
            <w:rStyle w:val="Hyperlink"/>
            <w:sz w:val="18"/>
            <w:szCs w:val="18"/>
          </w:rPr>
          <w:t>ABS, Multiple job-holders, June 2023</w:t>
        </w:r>
      </w:hyperlink>
      <w:r>
        <w:rPr>
          <w:sz w:val="18"/>
          <w:szCs w:val="18"/>
        </w:rPr>
        <w:t xml:space="preserve">.  </w:t>
      </w:r>
    </w:p>
  </w:footnote>
  <w:footnote w:id="4">
    <w:p w14:paraId="3E2674AE" w14:textId="77777777" w:rsidR="0043360F" w:rsidRPr="006E295D" w:rsidRDefault="0043360F" w:rsidP="0043360F">
      <w:pPr>
        <w:pStyle w:val="FootnoteText"/>
        <w:rPr>
          <w:sz w:val="18"/>
          <w:szCs w:val="18"/>
        </w:rPr>
      </w:pPr>
      <w:r>
        <w:rPr>
          <w:rStyle w:val="FootnoteReference"/>
        </w:rPr>
        <w:footnoteRef/>
      </w:r>
      <w:r>
        <w:t xml:space="preserve"> </w:t>
      </w:r>
      <w:r w:rsidRPr="006E295D">
        <w:rPr>
          <w:sz w:val="18"/>
          <w:szCs w:val="18"/>
        </w:rPr>
        <w:t xml:space="preserve">Total employment refers to the sum of full-time and part-time employment. Note that the ABS advises that data from the Labour Account should be used rather than data from the LFS when making comparisons across industries.  </w:t>
      </w:r>
    </w:p>
  </w:footnote>
  <w:footnote w:id="5">
    <w:p w14:paraId="1312F080" w14:textId="14D6881E" w:rsidR="0043360F" w:rsidRPr="006E295D" w:rsidRDefault="0043360F" w:rsidP="0043360F">
      <w:pPr>
        <w:pStyle w:val="FootnoteText"/>
        <w:rPr>
          <w:sz w:val="18"/>
          <w:szCs w:val="18"/>
        </w:rPr>
      </w:pPr>
      <w:r>
        <w:rPr>
          <w:rStyle w:val="FootnoteReference"/>
        </w:rPr>
        <w:footnoteRef/>
      </w:r>
      <w:r>
        <w:t xml:space="preserve"> </w:t>
      </w:r>
      <w:r w:rsidRPr="006E295D">
        <w:rPr>
          <w:sz w:val="18"/>
          <w:szCs w:val="18"/>
        </w:rPr>
        <w:t xml:space="preserve">Hotel-related includes housekeepers, hotel and motel managers, and hotel service managers. Other food services </w:t>
      </w:r>
      <w:proofErr w:type="gramStart"/>
      <w:r w:rsidRPr="006E295D">
        <w:rPr>
          <w:sz w:val="18"/>
          <w:szCs w:val="18"/>
        </w:rPr>
        <w:t>includes</w:t>
      </w:r>
      <w:proofErr w:type="gramEnd"/>
      <w:r w:rsidRPr="006E295D">
        <w:rPr>
          <w:sz w:val="18"/>
          <w:szCs w:val="18"/>
        </w:rPr>
        <w:t xml:space="preserve"> café workers, food trades assistants and fast food cooks. Other tourism includes tourism and travel advisers, gaming workers and travel attendants.</w:t>
      </w:r>
    </w:p>
  </w:footnote>
  <w:footnote w:id="6">
    <w:p w14:paraId="6E02CC2A" w14:textId="79F8DDD5" w:rsidR="002A1DC2" w:rsidRDefault="002A1DC2">
      <w:pPr>
        <w:pStyle w:val="FootnoteText"/>
      </w:pPr>
      <w:r>
        <w:rPr>
          <w:rStyle w:val="FootnoteReference"/>
        </w:rPr>
        <w:footnoteRef/>
      </w:r>
      <w:r>
        <w:t xml:space="preserve"> </w:t>
      </w:r>
      <w:r w:rsidRPr="00AD713E">
        <w:rPr>
          <w:sz w:val="18"/>
          <w:szCs w:val="18"/>
        </w:rPr>
        <w:t xml:space="preserve">Shortages are determined based on </w:t>
      </w:r>
      <w:r w:rsidR="00592A79" w:rsidRPr="00AD713E">
        <w:rPr>
          <w:sz w:val="18"/>
          <w:szCs w:val="18"/>
        </w:rPr>
        <w:t>employers’ ability to fill vacancies in that occupation (</w:t>
      </w:r>
      <w:proofErr w:type="gramStart"/>
      <w:r w:rsidR="00592A79" w:rsidRPr="00AD713E">
        <w:rPr>
          <w:sz w:val="18"/>
          <w:szCs w:val="18"/>
        </w:rPr>
        <w:t>i</w:t>
      </w:r>
      <w:r w:rsidR="00C6225F" w:rsidRPr="00AD713E">
        <w:rPr>
          <w:sz w:val="18"/>
          <w:szCs w:val="18"/>
        </w:rPr>
        <w:t>.e.</w:t>
      </w:r>
      <w:proofErr w:type="gramEnd"/>
      <w:r w:rsidR="00C6225F" w:rsidRPr="00AD713E">
        <w:rPr>
          <w:sz w:val="18"/>
          <w:szCs w:val="18"/>
        </w:rPr>
        <w:t xml:space="preserve"> the ‘fill rate’)</w:t>
      </w:r>
      <w:r w:rsidR="00592A79" w:rsidRPr="00AD713E">
        <w:rPr>
          <w:sz w:val="18"/>
          <w:szCs w:val="18"/>
        </w:rPr>
        <w:t>.</w:t>
      </w:r>
    </w:p>
  </w:footnote>
  <w:footnote w:id="7">
    <w:p w14:paraId="6D183935" w14:textId="77777777" w:rsidR="004A6BA0" w:rsidRPr="00EF320C" w:rsidRDefault="004A6BA0" w:rsidP="004A6BA0">
      <w:pPr>
        <w:pStyle w:val="FootnoteText"/>
        <w:rPr>
          <w:sz w:val="18"/>
          <w:szCs w:val="18"/>
        </w:rPr>
      </w:pPr>
      <w:r>
        <w:rPr>
          <w:rStyle w:val="FootnoteReference"/>
        </w:rPr>
        <w:footnoteRef/>
      </w:r>
      <w:r>
        <w:t xml:space="preserve"> </w:t>
      </w:r>
      <w:r w:rsidRPr="00EF2DB9">
        <w:rPr>
          <w:sz w:val="18"/>
          <w:szCs w:val="18"/>
        </w:rPr>
        <w:t xml:space="preserve">Source: Jobs and Skills Australia, Recruitment Insights report, June 2023. </w:t>
      </w:r>
      <w:r w:rsidRPr="00EF320C">
        <w:rPr>
          <w:sz w:val="18"/>
          <w:szCs w:val="18"/>
        </w:rPr>
        <w:t>The recruitment rate is the proportion of employers who were either currently recruiting at the time of the survey or who had recruited in the previous month. Therefore, some recruiting employers may have recruited</w:t>
      </w:r>
      <w:r>
        <w:rPr>
          <w:sz w:val="18"/>
          <w:szCs w:val="18"/>
        </w:rPr>
        <w:t xml:space="preserve"> prior to the survey period.</w:t>
      </w:r>
    </w:p>
  </w:footnote>
  <w:footnote w:id="8">
    <w:p w14:paraId="7FF102B9" w14:textId="24E85E27" w:rsidR="008D09E1" w:rsidRDefault="008D09E1">
      <w:pPr>
        <w:pStyle w:val="FootnoteText"/>
      </w:pPr>
      <w:r>
        <w:rPr>
          <w:rStyle w:val="FootnoteReference"/>
        </w:rPr>
        <w:footnoteRef/>
      </w:r>
      <w:r>
        <w:t xml:space="preserve"> </w:t>
      </w:r>
      <w:r w:rsidR="001D1702" w:rsidRPr="00B81AED">
        <w:rPr>
          <w:sz w:val="18"/>
          <w:szCs w:val="18"/>
        </w:rPr>
        <w:t xml:space="preserve">There were </w:t>
      </w:r>
      <w:r w:rsidR="0014770C">
        <w:rPr>
          <w:sz w:val="18"/>
          <w:szCs w:val="18"/>
        </w:rPr>
        <w:t>734</w:t>
      </w:r>
      <w:r w:rsidR="00F163DF">
        <w:rPr>
          <w:sz w:val="18"/>
          <w:szCs w:val="18"/>
        </w:rPr>
        <w:t>,394</w:t>
      </w:r>
      <w:r w:rsidR="00306F03" w:rsidRPr="00B81AED">
        <w:rPr>
          <w:sz w:val="18"/>
          <w:szCs w:val="18"/>
        </w:rPr>
        <w:t xml:space="preserve"> </w:t>
      </w:r>
      <w:r w:rsidR="001D1702" w:rsidRPr="00B81AED">
        <w:rPr>
          <w:sz w:val="18"/>
          <w:szCs w:val="18"/>
        </w:rPr>
        <w:t>international student</w:t>
      </w:r>
      <w:r w:rsidR="00306F03" w:rsidRPr="00B81AED">
        <w:rPr>
          <w:sz w:val="18"/>
          <w:szCs w:val="18"/>
        </w:rPr>
        <w:t xml:space="preserve"> visa holders in total</w:t>
      </w:r>
      <w:r w:rsidR="001D1702" w:rsidRPr="00B81AED">
        <w:rPr>
          <w:sz w:val="18"/>
          <w:szCs w:val="18"/>
        </w:rPr>
        <w:t xml:space="preserve"> (both onshore and offshore)</w:t>
      </w:r>
      <w:r w:rsidR="00306F03" w:rsidRPr="00B81AED">
        <w:rPr>
          <w:sz w:val="18"/>
          <w:szCs w:val="18"/>
        </w:rPr>
        <w:t xml:space="preserve">. </w:t>
      </w:r>
      <w:r w:rsidR="00894E99">
        <w:rPr>
          <w:sz w:val="18"/>
          <w:szCs w:val="18"/>
        </w:rPr>
        <w:t>Note that t</w:t>
      </w:r>
      <w:r w:rsidR="00CF4267">
        <w:rPr>
          <w:sz w:val="18"/>
          <w:szCs w:val="18"/>
        </w:rPr>
        <w:t>his</w:t>
      </w:r>
      <w:r w:rsidR="00CF4267" w:rsidRPr="00B81AED">
        <w:rPr>
          <w:sz w:val="18"/>
          <w:szCs w:val="18"/>
        </w:rPr>
        <w:t xml:space="preserve"> </w:t>
      </w:r>
      <w:r w:rsidR="00306F03" w:rsidRPr="00B81AED">
        <w:rPr>
          <w:sz w:val="18"/>
          <w:szCs w:val="18"/>
        </w:rPr>
        <w:t xml:space="preserve">report </w:t>
      </w:r>
      <w:r w:rsidR="009A5AD4">
        <w:rPr>
          <w:sz w:val="18"/>
          <w:szCs w:val="18"/>
        </w:rPr>
        <w:t>focuses</w:t>
      </w:r>
      <w:r w:rsidR="00306F03" w:rsidRPr="00B81AED">
        <w:rPr>
          <w:sz w:val="18"/>
          <w:szCs w:val="18"/>
        </w:rPr>
        <w:t xml:space="preserve"> on visa holders in Australia, as these students are more likely to </w:t>
      </w:r>
      <w:r w:rsidR="001D1702" w:rsidRPr="00B81AED">
        <w:rPr>
          <w:sz w:val="18"/>
          <w:szCs w:val="18"/>
        </w:rPr>
        <w:t>contribute to</w:t>
      </w:r>
      <w:r w:rsidR="007C200F" w:rsidRPr="00B81AED">
        <w:rPr>
          <w:sz w:val="18"/>
          <w:szCs w:val="18"/>
        </w:rPr>
        <w:t xml:space="preserve"> the </w:t>
      </w:r>
      <w:r w:rsidR="001D1702" w:rsidRPr="00B81AED">
        <w:rPr>
          <w:sz w:val="18"/>
          <w:szCs w:val="18"/>
        </w:rPr>
        <w:t xml:space="preserve">visitor economy. </w:t>
      </w:r>
      <w:r w:rsidR="00F163DF">
        <w:rPr>
          <w:sz w:val="18"/>
          <w:szCs w:val="18"/>
        </w:rPr>
        <w:t xml:space="preserve">It also excludes student visa holders in the </w:t>
      </w:r>
      <w:r w:rsidR="00A5029D">
        <w:rPr>
          <w:sz w:val="18"/>
          <w:szCs w:val="18"/>
        </w:rPr>
        <w:t>foreign affairs and defence sector.</w:t>
      </w:r>
    </w:p>
  </w:footnote>
  <w:footnote w:id="9">
    <w:p w14:paraId="411A7960" w14:textId="079CEE3E" w:rsidR="00776FCB" w:rsidRPr="0006185F" w:rsidRDefault="00776FCB">
      <w:pPr>
        <w:pStyle w:val="FootnoteText"/>
        <w:rPr>
          <w:sz w:val="18"/>
          <w:szCs w:val="18"/>
        </w:rPr>
      </w:pPr>
      <w:r>
        <w:rPr>
          <w:rStyle w:val="FootnoteReference"/>
        </w:rPr>
        <w:footnoteRef/>
      </w:r>
      <w:r>
        <w:t xml:space="preserve"> </w:t>
      </w:r>
      <w:r w:rsidR="00BE31AC" w:rsidRPr="005E308B">
        <w:rPr>
          <w:sz w:val="18"/>
          <w:szCs w:val="18"/>
        </w:rPr>
        <w:t xml:space="preserve">Nil VAC </w:t>
      </w:r>
      <w:r w:rsidR="005E308B" w:rsidRPr="005E308B">
        <w:rPr>
          <w:sz w:val="18"/>
          <w:szCs w:val="18"/>
        </w:rPr>
        <w:t>visas refer to visas that incurred no Visa Application Charge (VAC)</w:t>
      </w:r>
      <w:r w:rsidR="00330D45">
        <w:rPr>
          <w:sz w:val="18"/>
          <w:szCs w:val="18"/>
        </w:rPr>
        <w:t xml:space="preserve">. These visas were available to </w:t>
      </w:r>
      <w:r w:rsidR="00330D45" w:rsidRPr="00776FCB">
        <w:rPr>
          <w:sz w:val="18"/>
          <w:szCs w:val="18"/>
        </w:rPr>
        <w:t>holders and former holders of a COVID-19 affected WHM visa</w:t>
      </w:r>
      <w:r w:rsidR="005B6CE6">
        <w:rPr>
          <w:sz w:val="18"/>
          <w:szCs w:val="18"/>
        </w:rPr>
        <w:t xml:space="preserve"> </w:t>
      </w:r>
      <w:r w:rsidR="0006185F">
        <w:rPr>
          <w:sz w:val="18"/>
          <w:szCs w:val="18"/>
        </w:rPr>
        <w:t>from</w:t>
      </w:r>
      <w:r w:rsidR="0006185F" w:rsidRPr="00776FCB">
        <w:rPr>
          <w:sz w:val="18"/>
          <w:szCs w:val="18"/>
        </w:rPr>
        <w:t xml:space="preserve"> 1 July 2021 to 31 December 2022</w:t>
      </w:r>
      <w:r w:rsidR="0006185F">
        <w:rPr>
          <w:sz w:val="18"/>
          <w:szCs w:val="18"/>
        </w:rPr>
        <w:t>. R</w:t>
      </w:r>
      <w:r w:rsidR="005B6CE6">
        <w:rPr>
          <w:sz w:val="18"/>
          <w:szCs w:val="18"/>
        </w:rPr>
        <w:t xml:space="preserve">eplacement </w:t>
      </w:r>
      <w:r w:rsidR="0006185F">
        <w:rPr>
          <w:sz w:val="18"/>
          <w:szCs w:val="18"/>
        </w:rPr>
        <w:t xml:space="preserve">visa with no VAC were available </w:t>
      </w:r>
      <w:r w:rsidR="005B6CE6">
        <w:rPr>
          <w:sz w:val="18"/>
          <w:szCs w:val="18"/>
        </w:rPr>
        <w:t>to</w:t>
      </w:r>
      <w:r w:rsidR="005B6CE6" w:rsidRPr="005B6CE6">
        <w:rPr>
          <w:sz w:val="18"/>
          <w:szCs w:val="18"/>
        </w:rPr>
        <w:t xml:space="preserve"> </w:t>
      </w:r>
      <w:r w:rsidR="005B6CE6" w:rsidRPr="00776FCB">
        <w:rPr>
          <w:sz w:val="18"/>
          <w:szCs w:val="18"/>
        </w:rPr>
        <w:t>WHMs who were offshore and were unable to come to Australia or had to leave early because of COVID-19</w:t>
      </w:r>
      <w:r w:rsidR="0006185F" w:rsidRPr="0006185F">
        <w:rPr>
          <w:sz w:val="18"/>
          <w:szCs w:val="18"/>
        </w:rPr>
        <w:t xml:space="preserve"> </w:t>
      </w:r>
      <w:r w:rsidR="0006185F" w:rsidRPr="00776FCB">
        <w:rPr>
          <w:sz w:val="18"/>
          <w:szCs w:val="18"/>
        </w:rPr>
        <w:t>until 31 December 2022</w:t>
      </w:r>
      <w:r w:rsidR="0006185F">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CFC7D" w14:textId="77777777" w:rsidR="003A58AB" w:rsidRDefault="003A58AB" w:rsidP="007B0021">
    <w:pPr>
      <w:pStyle w:val="Header"/>
    </w:pPr>
  </w:p>
  <w:p w14:paraId="7FDF2C56"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E2A"/>
    <w:multiLevelType w:val="hybridMultilevel"/>
    <w:tmpl w:val="24400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D55358"/>
    <w:multiLevelType w:val="hybridMultilevel"/>
    <w:tmpl w:val="42F87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D27CC7"/>
    <w:multiLevelType w:val="hybridMultilevel"/>
    <w:tmpl w:val="4CC6D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FA7BF9"/>
    <w:multiLevelType w:val="hybridMultilevel"/>
    <w:tmpl w:val="A8320D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Times New Roman"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Times New Roman"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29C81F14"/>
    <w:multiLevelType w:val="hybridMultilevel"/>
    <w:tmpl w:val="066E2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1018E8"/>
    <w:multiLevelType w:val="hybridMultilevel"/>
    <w:tmpl w:val="687CE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431C599E"/>
    <w:multiLevelType w:val="hybridMultilevel"/>
    <w:tmpl w:val="7B82C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9E782A"/>
    <w:multiLevelType w:val="hybridMultilevel"/>
    <w:tmpl w:val="5B5C5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E1D71B1"/>
    <w:multiLevelType w:val="hybridMultilevel"/>
    <w:tmpl w:val="D9984F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6B61FE"/>
    <w:multiLevelType w:val="hybridMultilevel"/>
    <w:tmpl w:val="1F161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031659"/>
    <w:multiLevelType w:val="multilevel"/>
    <w:tmpl w:val="00E2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D11F94"/>
    <w:multiLevelType w:val="hybridMultilevel"/>
    <w:tmpl w:val="86D28D8C"/>
    <w:lvl w:ilvl="0" w:tplc="8C58AF16">
      <w:numFmt w:val="bullet"/>
      <w:lvlText w:val="•"/>
      <w:lvlJc w:val="left"/>
      <w:pPr>
        <w:ind w:left="1080" w:hanging="72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E256BC"/>
    <w:multiLevelType w:val="hybridMultilevel"/>
    <w:tmpl w:val="DCF2CD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3EE5FD1"/>
    <w:multiLevelType w:val="hybridMultilevel"/>
    <w:tmpl w:val="5330E2EA"/>
    <w:lvl w:ilvl="0" w:tplc="B06A782E">
      <w:start w:val="1"/>
      <w:numFmt w:val="bullet"/>
      <w:lvlText w:val="•"/>
      <w:lvlJc w:val="left"/>
      <w:pPr>
        <w:tabs>
          <w:tab w:val="num" w:pos="720"/>
        </w:tabs>
        <w:ind w:left="720" w:hanging="360"/>
      </w:pPr>
      <w:rPr>
        <w:rFonts w:ascii="Arial" w:hAnsi="Arial" w:hint="default"/>
      </w:rPr>
    </w:lvl>
    <w:lvl w:ilvl="1" w:tplc="016E5480" w:tentative="1">
      <w:start w:val="1"/>
      <w:numFmt w:val="bullet"/>
      <w:lvlText w:val="•"/>
      <w:lvlJc w:val="left"/>
      <w:pPr>
        <w:tabs>
          <w:tab w:val="num" w:pos="1440"/>
        </w:tabs>
        <w:ind w:left="1440" w:hanging="360"/>
      </w:pPr>
      <w:rPr>
        <w:rFonts w:ascii="Arial" w:hAnsi="Arial" w:hint="default"/>
      </w:rPr>
    </w:lvl>
    <w:lvl w:ilvl="2" w:tplc="342866A2" w:tentative="1">
      <w:start w:val="1"/>
      <w:numFmt w:val="bullet"/>
      <w:lvlText w:val="•"/>
      <w:lvlJc w:val="left"/>
      <w:pPr>
        <w:tabs>
          <w:tab w:val="num" w:pos="2160"/>
        </w:tabs>
        <w:ind w:left="2160" w:hanging="360"/>
      </w:pPr>
      <w:rPr>
        <w:rFonts w:ascii="Arial" w:hAnsi="Arial" w:hint="default"/>
      </w:rPr>
    </w:lvl>
    <w:lvl w:ilvl="3" w:tplc="E5463590" w:tentative="1">
      <w:start w:val="1"/>
      <w:numFmt w:val="bullet"/>
      <w:lvlText w:val="•"/>
      <w:lvlJc w:val="left"/>
      <w:pPr>
        <w:tabs>
          <w:tab w:val="num" w:pos="2880"/>
        </w:tabs>
        <w:ind w:left="2880" w:hanging="360"/>
      </w:pPr>
      <w:rPr>
        <w:rFonts w:ascii="Arial" w:hAnsi="Arial" w:hint="default"/>
      </w:rPr>
    </w:lvl>
    <w:lvl w:ilvl="4" w:tplc="449EB38A" w:tentative="1">
      <w:start w:val="1"/>
      <w:numFmt w:val="bullet"/>
      <w:lvlText w:val="•"/>
      <w:lvlJc w:val="left"/>
      <w:pPr>
        <w:tabs>
          <w:tab w:val="num" w:pos="3600"/>
        </w:tabs>
        <w:ind w:left="3600" w:hanging="360"/>
      </w:pPr>
      <w:rPr>
        <w:rFonts w:ascii="Arial" w:hAnsi="Arial" w:hint="default"/>
      </w:rPr>
    </w:lvl>
    <w:lvl w:ilvl="5" w:tplc="37842CD0" w:tentative="1">
      <w:start w:val="1"/>
      <w:numFmt w:val="bullet"/>
      <w:lvlText w:val="•"/>
      <w:lvlJc w:val="left"/>
      <w:pPr>
        <w:tabs>
          <w:tab w:val="num" w:pos="4320"/>
        </w:tabs>
        <w:ind w:left="4320" w:hanging="360"/>
      </w:pPr>
      <w:rPr>
        <w:rFonts w:ascii="Arial" w:hAnsi="Arial" w:hint="default"/>
      </w:rPr>
    </w:lvl>
    <w:lvl w:ilvl="6" w:tplc="76FE938A" w:tentative="1">
      <w:start w:val="1"/>
      <w:numFmt w:val="bullet"/>
      <w:lvlText w:val="•"/>
      <w:lvlJc w:val="left"/>
      <w:pPr>
        <w:tabs>
          <w:tab w:val="num" w:pos="5040"/>
        </w:tabs>
        <w:ind w:left="5040" w:hanging="360"/>
      </w:pPr>
      <w:rPr>
        <w:rFonts w:ascii="Arial" w:hAnsi="Arial" w:hint="default"/>
      </w:rPr>
    </w:lvl>
    <w:lvl w:ilvl="7" w:tplc="7FCE8DB0" w:tentative="1">
      <w:start w:val="1"/>
      <w:numFmt w:val="bullet"/>
      <w:lvlText w:val="•"/>
      <w:lvlJc w:val="left"/>
      <w:pPr>
        <w:tabs>
          <w:tab w:val="num" w:pos="5760"/>
        </w:tabs>
        <w:ind w:left="5760" w:hanging="360"/>
      </w:pPr>
      <w:rPr>
        <w:rFonts w:ascii="Arial" w:hAnsi="Arial" w:hint="default"/>
      </w:rPr>
    </w:lvl>
    <w:lvl w:ilvl="8" w:tplc="3F24D99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4DF7EA1"/>
    <w:multiLevelType w:val="hybridMultilevel"/>
    <w:tmpl w:val="91EC8A92"/>
    <w:lvl w:ilvl="0" w:tplc="0C09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8"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9" w15:restartNumberingAfterBreak="0">
    <w:nsid w:val="7DAD381D"/>
    <w:multiLevelType w:val="hybridMultilevel"/>
    <w:tmpl w:val="CB144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9639102">
    <w:abstractNumId w:val="7"/>
  </w:num>
  <w:num w:numId="2" w16cid:durableId="784662544">
    <w:abstractNumId w:val="10"/>
  </w:num>
  <w:num w:numId="3" w16cid:durableId="1442451738">
    <w:abstractNumId w:val="10"/>
    <w:lvlOverride w:ilvl="0">
      <w:startOverride w:val="1"/>
    </w:lvlOverride>
  </w:num>
  <w:num w:numId="4" w16cid:durableId="1562522304">
    <w:abstractNumId w:val="10"/>
    <w:lvlOverride w:ilvl="0">
      <w:startOverride w:val="1"/>
    </w:lvlOverride>
  </w:num>
  <w:num w:numId="5" w16cid:durableId="1125929345">
    <w:abstractNumId w:val="10"/>
    <w:lvlOverride w:ilvl="0">
      <w:startOverride w:val="1"/>
    </w:lvlOverride>
  </w:num>
  <w:num w:numId="6" w16cid:durableId="641621793">
    <w:abstractNumId w:val="5"/>
  </w:num>
  <w:num w:numId="7" w16cid:durableId="2117015349">
    <w:abstractNumId w:val="18"/>
  </w:num>
  <w:num w:numId="8" w16cid:durableId="116532335">
    <w:abstractNumId w:val="17"/>
  </w:num>
  <w:num w:numId="9" w16cid:durableId="799491780">
    <w:abstractNumId w:val="8"/>
  </w:num>
  <w:num w:numId="10" w16cid:durableId="1931037374">
    <w:abstractNumId w:val="7"/>
  </w:num>
  <w:num w:numId="11" w16cid:durableId="1690373991">
    <w:abstractNumId w:val="9"/>
  </w:num>
  <w:num w:numId="12" w16cid:durableId="167409182">
    <w:abstractNumId w:val="2"/>
  </w:num>
  <w:num w:numId="13" w16cid:durableId="604120998">
    <w:abstractNumId w:val="11"/>
  </w:num>
  <w:num w:numId="14" w16cid:durableId="743724384">
    <w:abstractNumId w:val="13"/>
  </w:num>
  <w:num w:numId="15" w16cid:durableId="10837694">
    <w:abstractNumId w:val="16"/>
  </w:num>
  <w:num w:numId="16" w16cid:durableId="1560898158">
    <w:abstractNumId w:val="12"/>
  </w:num>
  <w:num w:numId="17" w16cid:durableId="479543853">
    <w:abstractNumId w:val="0"/>
  </w:num>
  <w:num w:numId="18" w16cid:durableId="40058898">
    <w:abstractNumId w:val="6"/>
  </w:num>
  <w:num w:numId="19" w16cid:durableId="90052225">
    <w:abstractNumId w:val="3"/>
  </w:num>
  <w:num w:numId="20" w16cid:durableId="1652908585">
    <w:abstractNumId w:val="3"/>
  </w:num>
  <w:num w:numId="21" w16cid:durableId="574710504">
    <w:abstractNumId w:val="4"/>
  </w:num>
  <w:num w:numId="22" w16cid:durableId="654142051">
    <w:abstractNumId w:val="14"/>
  </w:num>
  <w:num w:numId="23" w16cid:durableId="308024884">
    <w:abstractNumId w:val="19"/>
  </w:num>
  <w:num w:numId="24" w16cid:durableId="865361968">
    <w:abstractNumId w:val="15"/>
  </w:num>
  <w:num w:numId="25" w16cid:durableId="184565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38"/>
    <w:rsid w:val="000013D2"/>
    <w:rsid w:val="00001B19"/>
    <w:rsid w:val="00002C95"/>
    <w:rsid w:val="00003063"/>
    <w:rsid w:val="00003070"/>
    <w:rsid w:val="000031AC"/>
    <w:rsid w:val="000039AD"/>
    <w:rsid w:val="00004179"/>
    <w:rsid w:val="00004257"/>
    <w:rsid w:val="000047F5"/>
    <w:rsid w:val="00004E36"/>
    <w:rsid w:val="00004F02"/>
    <w:rsid w:val="000057E5"/>
    <w:rsid w:val="00006FCF"/>
    <w:rsid w:val="000070FB"/>
    <w:rsid w:val="00007234"/>
    <w:rsid w:val="00007532"/>
    <w:rsid w:val="00010202"/>
    <w:rsid w:val="000116C3"/>
    <w:rsid w:val="00011C7E"/>
    <w:rsid w:val="00012C68"/>
    <w:rsid w:val="00012EF4"/>
    <w:rsid w:val="00012F52"/>
    <w:rsid w:val="0001412A"/>
    <w:rsid w:val="00015988"/>
    <w:rsid w:val="00015F8C"/>
    <w:rsid w:val="00016888"/>
    <w:rsid w:val="00016B5E"/>
    <w:rsid w:val="000178C1"/>
    <w:rsid w:val="0002026D"/>
    <w:rsid w:val="00020B44"/>
    <w:rsid w:val="000211C1"/>
    <w:rsid w:val="000216D5"/>
    <w:rsid w:val="00021B0E"/>
    <w:rsid w:val="0002208C"/>
    <w:rsid w:val="00022E59"/>
    <w:rsid w:val="000230B5"/>
    <w:rsid w:val="00025481"/>
    <w:rsid w:val="00025D8B"/>
    <w:rsid w:val="00026105"/>
    <w:rsid w:val="00026111"/>
    <w:rsid w:val="000269A0"/>
    <w:rsid w:val="00026AD8"/>
    <w:rsid w:val="00026E99"/>
    <w:rsid w:val="00027A60"/>
    <w:rsid w:val="00031A1B"/>
    <w:rsid w:val="00032BC0"/>
    <w:rsid w:val="00033159"/>
    <w:rsid w:val="00033302"/>
    <w:rsid w:val="00033977"/>
    <w:rsid w:val="00034359"/>
    <w:rsid w:val="00034B5F"/>
    <w:rsid w:val="00034BEC"/>
    <w:rsid w:val="00034F0E"/>
    <w:rsid w:val="00035202"/>
    <w:rsid w:val="00035901"/>
    <w:rsid w:val="00035CBD"/>
    <w:rsid w:val="0003733D"/>
    <w:rsid w:val="00040187"/>
    <w:rsid w:val="00040582"/>
    <w:rsid w:val="00041A96"/>
    <w:rsid w:val="00041BAB"/>
    <w:rsid w:val="00042463"/>
    <w:rsid w:val="0004281E"/>
    <w:rsid w:val="000432C3"/>
    <w:rsid w:val="000436D5"/>
    <w:rsid w:val="00043F19"/>
    <w:rsid w:val="000443E8"/>
    <w:rsid w:val="000446E7"/>
    <w:rsid w:val="00045E3A"/>
    <w:rsid w:val="000467EA"/>
    <w:rsid w:val="00052417"/>
    <w:rsid w:val="000528B2"/>
    <w:rsid w:val="00052E3A"/>
    <w:rsid w:val="000530B0"/>
    <w:rsid w:val="00053D62"/>
    <w:rsid w:val="00054083"/>
    <w:rsid w:val="00054095"/>
    <w:rsid w:val="00054225"/>
    <w:rsid w:val="00054594"/>
    <w:rsid w:val="000549F8"/>
    <w:rsid w:val="0005572D"/>
    <w:rsid w:val="0005670D"/>
    <w:rsid w:val="000568D5"/>
    <w:rsid w:val="00056D1E"/>
    <w:rsid w:val="00057430"/>
    <w:rsid w:val="0006033C"/>
    <w:rsid w:val="0006133B"/>
    <w:rsid w:val="0006185F"/>
    <w:rsid w:val="00061F9A"/>
    <w:rsid w:val="00062BA7"/>
    <w:rsid w:val="00062D66"/>
    <w:rsid w:val="00063BE9"/>
    <w:rsid w:val="00064CC4"/>
    <w:rsid w:val="00064E84"/>
    <w:rsid w:val="000702B7"/>
    <w:rsid w:val="00070516"/>
    <w:rsid w:val="00070846"/>
    <w:rsid w:val="00071113"/>
    <w:rsid w:val="0007169E"/>
    <w:rsid w:val="00071D1C"/>
    <w:rsid w:val="00072795"/>
    <w:rsid w:val="00072C98"/>
    <w:rsid w:val="000737D5"/>
    <w:rsid w:val="00073F31"/>
    <w:rsid w:val="00074A04"/>
    <w:rsid w:val="00074F00"/>
    <w:rsid w:val="0007539E"/>
    <w:rsid w:val="00075479"/>
    <w:rsid w:val="000759A3"/>
    <w:rsid w:val="0007751C"/>
    <w:rsid w:val="00077725"/>
    <w:rsid w:val="00077833"/>
    <w:rsid w:val="00077CA9"/>
    <w:rsid w:val="000802EB"/>
    <w:rsid w:val="00080ECB"/>
    <w:rsid w:val="00081ACF"/>
    <w:rsid w:val="00081DF3"/>
    <w:rsid w:val="00082304"/>
    <w:rsid w:val="00082687"/>
    <w:rsid w:val="000835CB"/>
    <w:rsid w:val="00083AB0"/>
    <w:rsid w:val="00084302"/>
    <w:rsid w:val="000848B4"/>
    <w:rsid w:val="000865B9"/>
    <w:rsid w:val="00086865"/>
    <w:rsid w:val="0008778C"/>
    <w:rsid w:val="000907DA"/>
    <w:rsid w:val="00090867"/>
    <w:rsid w:val="00091CBF"/>
    <w:rsid w:val="00091D23"/>
    <w:rsid w:val="00092A48"/>
    <w:rsid w:val="00092EE3"/>
    <w:rsid w:val="00092F55"/>
    <w:rsid w:val="0009353F"/>
    <w:rsid w:val="000950CE"/>
    <w:rsid w:val="0009535F"/>
    <w:rsid w:val="00095BC2"/>
    <w:rsid w:val="00095C1A"/>
    <w:rsid w:val="00095ED0"/>
    <w:rsid w:val="0009655A"/>
    <w:rsid w:val="00097AAD"/>
    <w:rsid w:val="00097B05"/>
    <w:rsid w:val="000A03B3"/>
    <w:rsid w:val="000A107A"/>
    <w:rsid w:val="000A133F"/>
    <w:rsid w:val="000A13D3"/>
    <w:rsid w:val="000A2231"/>
    <w:rsid w:val="000A22B1"/>
    <w:rsid w:val="000A2BDF"/>
    <w:rsid w:val="000A362D"/>
    <w:rsid w:val="000A36B3"/>
    <w:rsid w:val="000A4836"/>
    <w:rsid w:val="000A4AD6"/>
    <w:rsid w:val="000A673B"/>
    <w:rsid w:val="000A7728"/>
    <w:rsid w:val="000A7734"/>
    <w:rsid w:val="000B006F"/>
    <w:rsid w:val="000B00CC"/>
    <w:rsid w:val="000B01FB"/>
    <w:rsid w:val="000B0860"/>
    <w:rsid w:val="000B1891"/>
    <w:rsid w:val="000B1C5C"/>
    <w:rsid w:val="000B3752"/>
    <w:rsid w:val="000B3E54"/>
    <w:rsid w:val="000B4120"/>
    <w:rsid w:val="000B4219"/>
    <w:rsid w:val="000B47A4"/>
    <w:rsid w:val="000B4F4E"/>
    <w:rsid w:val="000B5AF4"/>
    <w:rsid w:val="000B7857"/>
    <w:rsid w:val="000C007F"/>
    <w:rsid w:val="000C0919"/>
    <w:rsid w:val="000C11EA"/>
    <w:rsid w:val="000C1DA5"/>
    <w:rsid w:val="000C2145"/>
    <w:rsid w:val="000C2A73"/>
    <w:rsid w:val="000C2E6A"/>
    <w:rsid w:val="000C3864"/>
    <w:rsid w:val="000C3DBD"/>
    <w:rsid w:val="000C43E7"/>
    <w:rsid w:val="000C5F13"/>
    <w:rsid w:val="000C64F1"/>
    <w:rsid w:val="000C70AA"/>
    <w:rsid w:val="000C7BBD"/>
    <w:rsid w:val="000C7E59"/>
    <w:rsid w:val="000C7F2F"/>
    <w:rsid w:val="000D08B0"/>
    <w:rsid w:val="000D1EE1"/>
    <w:rsid w:val="000D3190"/>
    <w:rsid w:val="000D365F"/>
    <w:rsid w:val="000D6169"/>
    <w:rsid w:val="000D737E"/>
    <w:rsid w:val="000D7D25"/>
    <w:rsid w:val="000E0968"/>
    <w:rsid w:val="000E1485"/>
    <w:rsid w:val="000E14C0"/>
    <w:rsid w:val="000E2669"/>
    <w:rsid w:val="000E3168"/>
    <w:rsid w:val="000E5A3C"/>
    <w:rsid w:val="000E5EC7"/>
    <w:rsid w:val="000E68F1"/>
    <w:rsid w:val="000E725F"/>
    <w:rsid w:val="000E778D"/>
    <w:rsid w:val="000E7E86"/>
    <w:rsid w:val="000F00DD"/>
    <w:rsid w:val="000F074D"/>
    <w:rsid w:val="000F0AC4"/>
    <w:rsid w:val="000F10BB"/>
    <w:rsid w:val="000F172C"/>
    <w:rsid w:val="000F1B98"/>
    <w:rsid w:val="000F1F9F"/>
    <w:rsid w:val="000F24CB"/>
    <w:rsid w:val="000F24D1"/>
    <w:rsid w:val="000F27B5"/>
    <w:rsid w:val="000F3134"/>
    <w:rsid w:val="000F3289"/>
    <w:rsid w:val="000F436C"/>
    <w:rsid w:val="000F53C6"/>
    <w:rsid w:val="000F57A3"/>
    <w:rsid w:val="000F6357"/>
    <w:rsid w:val="000F739F"/>
    <w:rsid w:val="000F781A"/>
    <w:rsid w:val="00102272"/>
    <w:rsid w:val="0010250D"/>
    <w:rsid w:val="0010298F"/>
    <w:rsid w:val="001029AF"/>
    <w:rsid w:val="00102C20"/>
    <w:rsid w:val="001036A0"/>
    <w:rsid w:val="001047FD"/>
    <w:rsid w:val="00105B69"/>
    <w:rsid w:val="00105E2E"/>
    <w:rsid w:val="00106378"/>
    <w:rsid w:val="0010712C"/>
    <w:rsid w:val="001071C0"/>
    <w:rsid w:val="001105AE"/>
    <w:rsid w:val="00110BCE"/>
    <w:rsid w:val="00111C37"/>
    <w:rsid w:val="00111CDB"/>
    <w:rsid w:val="0011271F"/>
    <w:rsid w:val="0011284A"/>
    <w:rsid w:val="00112D12"/>
    <w:rsid w:val="00112D36"/>
    <w:rsid w:val="001133E0"/>
    <w:rsid w:val="00113DD5"/>
    <w:rsid w:val="001140D1"/>
    <w:rsid w:val="00114B2C"/>
    <w:rsid w:val="00114D68"/>
    <w:rsid w:val="001165DF"/>
    <w:rsid w:val="001166C9"/>
    <w:rsid w:val="00116AFD"/>
    <w:rsid w:val="00116E5D"/>
    <w:rsid w:val="00117092"/>
    <w:rsid w:val="001175D2"/>
    <w:rsid w:val="00117C67"/>
    <w:rsid w:val="00120843"/>
    <w:rsid w:val="001210CD"/>
    <w:rsid w:val="00121A7E"/>
    <w:rsid w:val="00121E39"/>
    <w:rsid w:val="0012224C"/>
    <w:rsid w:val="001232DF"/>
    <w:rsid w:val="00123502"/>
    <w:rsid w:val="00123E68"/>
    <w:rsid w:val="0012425F"/>
    <w:rsid w:val="00124C1D"/>
    <w:rsid w:val="00125507"/>
    <w:rsid w:val="00125D52"/>
    <w:rsid w:val="00127527"/>
    <w:rsid w:val="00127603"/>
    <w:rsid w:val="00127610"/>
    <w:rsid w:val="00127E42"/>
    <w:rsid w:val="001310FC"/>
    <w:rsid w:val="00132D03"/>
    <w:rsid w:val="001333D5"/>
    <w:rsid w:val="0013351C"/>
    <w:rsid w:val="001336BA"/>
    <w:rsid w:val="00133ACB"/>
    <w:rsid w:val="00133BF4"/>
    <w:rsid w:val="001340A3"/>
    <w:rsid w:val="00134726"/>
    <w:rsid w:val="00134874"/>
    <w:rsid w:val="00134DAF"/>
    <w:rsid w:val="00134E28"/>
    <w:rsid w:val="00137080"/>
    <w:rsid w:val="00137489"/>
    <w:rsid w:val="00137B0D"/>
    <w:rsid w:val="00142462"/>
    <w:rsid w:val="00142776"/>
    <w:rsid w:val="0014297A"/>
    <w:rsid w:val="001437CA"/>
    <w:rsid w:val="00143BE9"/>
    <w:rsid w:val="0014508D"/>
    <w:rsid w:val="00145225"/>
    <w:rsid w:val="00145D02"/>
    <w:rsid w:val="00145E8F"/>
    <w:rsid w:val="0014612A"/>
    <w:rsid w:val="0014770C"/>
    <w:rsid w:val="00147CE0"/>
    <w:rsid w:val="00147D40"/>
    <w:rsid w:val="00150843"/>
    <w:rsid w:val="00150A3B"/>
    <w:rsid w:val="00150C4D"/>
    <w:rsid w:val="001514C8"/>
    <w:rsid w:val="00152802"/>
    <w:rsid w:val="00153421"/>
    <w:rsid w:val="001537D8"/>
    <w:rsid w:val="00153F78"/>
    <w:rsid w:val="00154ECE"/>
    <w:rsid w:val="00154EF2"/>
    <w:rsid w:val="00155D6B"/>
    <w:rsid w:val="00155E95"/>
    <w:rsid w:val="00156507"/>
    <w:rsid w:val="0015714A"/>
    <w:rsid w:val="0015771D"/>
    <w:rsid w:val="00157D6C"/>
    <w:rsid w:val="00160815"/>
    <w:rsid w:val="001608E3"/>
    <w:rsid w:val="00160915"/>
    <w:rsid w:val="00160ADA"/>
    <w:rsid w:val="00161407"/>
    <w:rsid w:val="001619EC"/>
    <w:rsid w:val="00161D34"/>
    <w:rsid w:val="00162BC7"/>
    <w:rsid w:val="00163A61"/>
    <w:rsid w:val="00163EEE"/>
    <w:rsid w:val="00164270"/>
    <w:rsid w:val="001646C9"/>
    <w:rsid w:val="00164ADA"/>
    <w:rsid w:val="00164B77"/>
    <w:rsid w:val="00164EBF"/>
    <w:rsid w:val="001651E5"/>
    <w:rsid w:val="00166510"/>
    <w:rsid w:val="001667E1"/>
    <w:rsid w:val="00166AD3"/>
    <w:rsid w:val="00166BAD"/>
    <w:rsid w:val="00167364"/>
    <w:rsid w:val="00170D06"/>
    <w:rsid w:val="00170F85"/>
    <w:rsid w:val="001712A0"/>
    <w:rsid w:val="00171AE1"/>
    <w:rsid w:val="00172019"/>
    <w:rsid w:val="00174B7D"/>
    <w:rsid w:val="00174DCE"/>
    <w:rsid w:val="001751D6"/>
    <w:rsid w:val="00175338"/>
    <w:rsid w:val="00175701"/>
    <w:rsid w:val="00175915"/>
    <w:rsid w:val="0017619D"/>
    <w:rsid w:val="0017635D"/>
    <w:rsid w:val="00176768"/>
    <w:rsid w:val="00176FE6"/>
    <w:rsid w:val="001802CC"/>
    <w:rsid w:val="0018039E"/>
    <w:rsid w:val="001805D2"/>
    <w:rsid w:val="00181DFD"/>
    <w:rsid w:val="001821B0"/>
    <w:rsid w:val="001823BC"/>
    <w:rsid w:val="00184311"/>
    <w:rsid w:val="00184433"/>
    <w:rsid w:val="001847D4"/>
    <w:rsid w:val="00184986"/>
    <w:rsid w:val="001851BD"/>
    <w:rsid w:val="001856B2"/>
    <w:rsid w:val="001858C2"/>
    <w:rsid w:val="00185CF6"/>
    <w:rsid w:val="00186000"/>
    <w:rsid w:val="00186391"/>
    <w:rsid w:val="00186465"/>
    <w:rsid w:val="0018743A"/>
    <w:rsid w:val="00187954"/>
    <w:rsid w:val="00190CF6"/>
    <w:rsid w:val="00190E64"/>
    <w:rsid w:val="0019113A"/>
    <w:rsid w:val="00191CE1"/>
    <w:rsid w:val="0019429C"/>
    <w:rsid w:val="001949DB"/>
    <w:rsid w:val="00194BCB"/>
    <w:rsid w:val="001955E6"/>
    <w:rsid w:val="001957A9"/>
    <w:rsid w:val="00195B68"/>
    <w:rsid w:val="00195CFD"/>
    <w:rsid w:val="0019715B"/>
    <w:rsid w:val="001A0507"/>
    <w:rsid w:val="001A0A73"/>
    <w:rsid w:val="001A118F"/>
    <w:rsid w:val="001A16BE"/>
    <w:rsid w:val="001A1F3E"/>
    <w:rsid w:val="001A313D"/>
    <w:rsid w:val="001A4322"/>
    <w:rsid w:val="001A468B"/>
    <w:rsid w:val="001A58F8"/>
    <w:rsid w:val="001B0014"/>
    <w:rsid w:val="001B0EE3"/>
    <w:rsid w:val="001B12BF"/>
    <w:rsid w:val="001B1726"/>
    <w:rsid w:val="001B1818"/>
    <w:rsid w:val="001B282C"/>
    <w:rsid w:val="001B28BB"/>
    <w:rsid w:val="001B293F"/>
    <w:rsid w:val="001B31C8"/>
    <w:rsid w:val="001B3E88"/>
    <w:rsid w:val="001B4D1A"/>
    <w:rsid w:val="001B562D"/>
    <w:rsid w:val="001B59EE"/>
    <w:rsid w:val="001B7370"/>
    <w:rsid w:val="001B7B72"/>
    <w:rsid w:val="001C05D6"/>
    <w:rsid w:val="001C1B2A"/>
    <w:rsid w:val="001C1EC9"/>
    <w:rsid w:val="001C21C1"/>
    <w:rsid w:val="001C2E7B"/>
    <w:rsid w:val="001C3328"/>
    <w:rsid w:val="001C33F4"/>
    <w:rsid w:val="001C395C"/>
    <w:rsid w:val="001C403B"/>
    <w:rsid w:val="001C4ACA"/>
    <w:rsid w:val="001C4C78"/>
    <w:rsid w:val="001C6441"/>
    <w:rsid w:val="001C6AD1"/>
    <w:rsid w:val="001C6B4B"/>
    <w:rsid w:val="001C7946"/>
    <w:rsid w:val="001C7B11"/>
    <w:rsid w:val="001C7BAC"/>
    <w:rsid w:val="001D021C"/>
    <w:rsid w:val="001D15A3"/>
    <w:rsid w:val="001D1702"/>
    <w:rsid w:val="001D1E4E"/>
    <w:rsid w:val="001D2000"/>
    <w:rsid w:val="001D2DB6"/>
    <w:rsid w:val="001D4802"/>
    <w:rsid w:val="001D4B35"/>
    <w:rsid w:val="001D4E50"/>
    <w:rsid w:val="001D5D42"/>
    <w:rsid w:val="001D5DA3"/>
    <w:rsid w:val="001D5E0E"/>
    <w:rsid w:val="001D7221"/>
    <w:rsid w:val="001D7874"/>
    <w:rsid w:val="001D7AF6"/>
    <w:rsid w:val="001E01FB"/>
    <w:rsid w:val="001E021D"/>
    <w:rsid w:val="001E0B40"/>
    <w:rsid w:val="001E125B"/>
    <w:rsid w:val="001E186F"/>
    <w:rsid w:val="001E28CE"/>
    <w:rsid w:val="001E303B"/>
    <w:rsid w:val="001E3140"/>
    <w:rsid w:val="001E4D60"/>
    <w:rsid w:val="001E4F04"/>
    <w:rsid w:val="001E5A11"/>
    <w:rsid w:val="001E5CC5"/>
    <w:rsid w:val="001E6030"/>
    <w:rsid w:val="001E644F"/>
    <w:rsid w:val="001E7293"/>
    <w:rsid w:val="001F066D"/>
    <w:rsid w:val="001F0C1B"/>
    <w:rsid w:val="001F11CC"/>
    <w:rsid w:val="001F1ADF"/>
    <w:rsid w:val="001F21FE"/>
    <w:rsid w:val="001F233F"/>
    <w:rsid w:val="001F25C7"/>
    <w:rsid w:val="001F3E17"/>
    <w:rsid w:val="001F3ED7"/>
    <w:rsid w:val="001F46D9"/>
    <w:rsid w:val="001F4ACF"/>
    <w:rsid w:val="001F4BD5"/>
    <w:rsid w:val="001F4FDA"/>
    <w:rsid w:val="001F603E"/>
    <w:rsid w:val="001F61B0"/>
    <w:rsid w:val="001F709E"/>
    <w:rsid w:val="001F711B"/>
    <w:rsid w:val="001F7353"/>
    <w:rsid w:val="001F7D88"/>
    <w:rsid w:val="00200F4F"/>
    <w:rsid w:val="002018F7"/>
    <w:rsid w:val="00202EC3"/>
    <w:rsid w:val="002030EB"/>
    <w:rsid w:val="00203839"/>
    <w:rsid w:val="00203F9D"/>
    <w:rsid w:val="002042D1"/>
    <w:rsid w:val="00204683"/>
    <w:rsid w:val="00204AE4"/>
    <w:rsid w:val="00204AE7"/>
    <w:rsid w:val="002057FB"/>
    <w:rsid w:val="002067B9"/>
    <w:rsid w:val="00206E36"/>
    <w:rsid w:val="002073D7"/>
    <w:rsid w:val="00207410"/>
    <w:rsid w:val="00207776"/>
    <w:rsid w:val="00210294"/>
    <w:rsid w:val="002102C0"/>
    <w:rsid w:val="0021106C"/>
    <w:rsid w:val="002125DA"/>
    <w:rsid w:val="002126E3"/>
    <w:rsid w:val="002128E4"/>
    <w:rsid w:val="002130F0"/>
    <w:rsid w:val="00213A54"/>
    <w:rsid w:val="00214AA2"/>
    <w:rsid w:val="002150AC"/>
    <w:rsid w:val="002167C9"/>
    <w:rsid w:val="0021702B"/>
    <w:rsid w:val="002170E2"/>
    <w:rsid w:val="00217B39"/>
    <w:rsid w:val="00217E96"/>
    <w:rsid w:val="00220608"/>
    <w:rsid w:val="002216B4"/>
    <w:rsid w:val="00221A6A"/>
    <w:rsid w:val="00224017"/>
    <w:rsid w:val="00224210"/>
    <w:rsid w:val="002242B1"/>
    <w:rsid w:val="00224CC5"/>
    <w:rsid w:val="00224F2A"/>
    <w:rsid w:val="002256F6"/>
    <w:rsid w:val="00226812"/>
    <w:rsid w:val="00227028"/>
    <w:rsid w:val="00227106"/>
    <w:rsid w:val="002301F7"/>
    <w:rsid w:val="00230CA5"/>
    <w:rsid w:val="00230FD5"/>
    <w:rsid w:val="0023120E"/>
    <w:rsid w:val="0023167B"/>
    <w:rsid w:val="00231E11"/>
    <w:rsid w:val="002325C2"/>
    <w:rsid w:val="00233155"/>
    <w:rsid w:val="002338C0"/>
    <w:rsid w:val="00234BA8"/>
    <w:rsid w:val="002354A0"/>
    <w:rsid w:val="0023626E"/>
    <w:rsid w:val="002363BA"/>
    <w:rsid w:val="0023753E"/>
    <w:rsid w:val="00237A9C"/>
    <w:rsid w:val="00240516"/>
    <w:rsid w:val="0024064C"/>
    <w:rsid w:val="002416E9"/>
    <w:rsid w:val="00242656"/>
    <w:rsid w:val="00242AAE"/>
    <w:rsid w:val="00242BE4"/>
    <w:rsid w:val="00243F5F"/>
    <w:rsid w:val="002445BB"/>
    <w:rsid w:val="002449A2"/>
    <w:rsid w:val="00245075"/>
    <w:rsid w:val="0024524A"/>
    <w:rsid w:val="0024527F"/>
    <w:rsid w:val="00245764"/>
    <w:rsid w:val="00245806"/>
    <w:rsid w:val="00245CEC"/>
    <w:rsid w:val="00245E86"/>
    <w:rsid w:val="00246CDF"/>
    <w:rsid w:val="002471C3"/>
    <w:rsid w:val="00247FE3"/>
    <w:rsid w:val="002503F8"/>
    <w:rsid w:val="00252174"/>
    <w:rsid w:val="00252389"/>
    <w:rsid w:val="00253226"/>
    <w:rsid w:val="002535CA"/>
    <w:rsid w:val="0025487B"/>
    <w:rsid w:val="00254D3E"/>
    <w:rsid w:val="00256385"/>
    <w:rsid w:val="002566B7"/>
    <w:rsid w:val="002573BA"/>
    <w:rsid w:val="002579A0"/>
    <w:rsid w:val="00257D90"/>
    <w:rsid w:val="00257E41"/>
    <w:rsid w:val="0026017E"/>
    <w:rsid w:val="00260644"/>
    <w:rsid w:val="002609C4"/>
    <w:rsid w:val="00261CF3"/>
    <w:rsid w:val="00261F28"/>
    <w:rsid w:val="00263B01"/>
    <w:rsid w:val="0026402C"/>
    <w:rsid w:val="00264811"/>
    <w:rsid w:val="00265509"/>
    <w:rsid w:val="002656DA"/>
    <w:rsid w:val="00265A92"/>
    <w:rsid w:val="00266175"/>
    <w:rsid w:val="0026664F"/>
    <w:rsid w:val="00266AA2"/>
    <w:rsid w:val="00267A20"/>
    <w:rsid w:val="00270426"/>
    <w:rsid w:val="00270521"/>
    <w:rsid w:val="00271787"/>
    <w:rsid w:val="00271945"/>
    <w:rsid w:val="00271BAD"/>
    <w:rsid w:val="00271E5E"/>
    <w:rsid w:val="00271F8B"/>
    <w:rsid w:val="00272278"/>
    <w:rsid w:val="00273B2B"/>
    <w:rsid w:val="00273BE9"/>
    <w:rsid w:val="00273C78"/>
    <w:rsid w:val="0027414B"/>
    <w:rsid w:val="002749C0"/>
    <w:rsid w:val="00274D64"/>
    <w:rsid w:val="0027594C"/>
    <w:rsid w:val="00276190"/>
    <w:rsid w:val="00276F88"/>
    <w:rsid w:val="002773AD"/>
    <w:rsid w:val="00277678"/>
    <w:rsid w:val="002803E3"/>
    <w:rsid w:val="0028047B"/>
    <w:rsid w:val="0028057F"/>
    <w:rsid w:val="00280925"/>
    <w:rsid w:val="0028112D"/>
    <w:rsid w:val="002813FA"/>
    <w:rsid w:val="00281A87"/>
    <w:rsid w:val="00281C5F"/>
    <w:rsid w:val="002825AF"/>
    <w:rsid w:val="0028285C"/>
    <w:rsid w:val="00282C92"/>
    <w:rsid w:val="002843BE"/>
    <w:rsid w:val="002848D5"/>
    <w:rsid w:val="002854B8"/>
    <w:rsid w:val="002854D9"/>
    <w:rsid w:val="00286094"/>
    <w:rsid w:val="0028696F"/>
    <w:rsid w:val="00287766"/>
    <w:rsid w:val="00287905"/>
    <w:rsid w:val="002900A4"/>
    <w:rsid w:val="0029071D"/>
    <w:rsid w:val="002909E1"/>
    <w:rsid w:val="00290B8B"/>
    <w:rsid w:val="0029157D"/>
    <w:rsid w:val="0029254E"/>
    <w:rsid w:val="00292705"/>
    <w:rsid w:val="00294D33"/>
    <w:rsid w:val="002950A5"/>
    <w:rsid w:val="0029541D"/>
    <w:rsid w:val="00296D17"/>
    <w:rsid w:val="002A0E12"/>
    <w:rsid w:val="002A0FB9"/>
    <w:rsid w:val="002A1DC2"/>
    <w:rsid w:val="002A3091"/>
    <w:rsid w:val="002A3F8E"/>
    <w:rsid w:val="002A4AB8"/>
    <w:rsid w:val="002A516F"/>
    <w:rsid w:val="002A5C20"/>
    <w:rsid w:val="002A5EC0"/>
    <w:rsid w:val="002A5EE1"/>
    <w:rsid w:val="002A6DFB"/>
    <w:rsid w:val="002A72B7"/>
    <w:rsid w:val="002A784A"/>
    <w:rsid w:val="002A7D74"/>
    <w:rsid w:val="002B0001"/>
    <w:rsid w:val="002B1249"/>
    <w:rsid w:val="002B1738"/>
    <w:rsid w:val="002B2351"/>
    <w:rsid w:val="002B2450"/>
    <w:rsid w:val="002B2C36"/>
    <w:rsid w:val="002B3515"/>
    <w:rsid w:val="002B39CE"/>
    <w:rsid w:val="002B424E"/>
    <w:rsid w:val="002B47E2"/>
    <w:rsid w:val="002B4CC2"/>
    <w:rsid w:val="002B4E0E"/>
    <w:rsid w:val="002B54AA"/>
    <w:rsid w:val="002B65DF"/>
    <w:rsid w:val="002B6C11"/>
    <w:rsid w:val="002B6EFB"/>
    <w:rsid w:val="002B74F3"/>
    <w:rsid w:val="002B75D9"/>
    <w:rsid w:val="002B75E3"/>
    <w:rsid w:val="002B7B63"/>
    <w:rsid w:val="002C0CC3"/>
    <w:rsid w:val="002C1F51"/>
    <w:rsid w:val="002C212A"/>
    <w:rsid w:val="002C23F8"/>
    <w:rsid w:val="002C25B2"/>
    <w:rsid w:val="002C25CC"/>
    <w:rsid w:val="002C273A"/>
    <w:rsid w:val="002C278E"/>
    <w:rsid w:val="002C3668"/>
    <w:rsid w:val="002C3BC2"/>
    <w:rsid w:val="002C43E6"/>
    <w:rsid w:val="002C4C7F"/>
    <w:rsid w:val="002C4C82"/>
    <w:rsid w:val="002C4EC7"/>
    <w:rsid w:val="002C4F9D"/>
    <w:rsid w:val="002C6436"/>
    <w:rsid w:val="002C6489"/>
    <w:rsid w:val="002C6B4E"/>
    <w:rsid w:val="002C6D7B"/>
    <w:rsid w:val="002C771F"/>
    <w:rsid w:val="002D0C21"/>
    <w:rsid w:val="002D1E1B"/>
    <w:rsid w:val="002D32CD"/>
    <w:rsid w:val="002D334C"/>
    <w:rsid w:val="002D3441"/>
    <w:rsid w:val="002D3E64"/>
    <w:rsid w:val="002D519F"/>
    <w:rsid w:val="002D6589"/>
    <w:rsid w:val="002D6A47"/>
    <w:rsid w:val="002D764E"/>
    <w:rsid w:val="002E08E8"/>
    <w:rsid w:val="002E149D"/>
    <w:rsid w:val="002E1998"/>
    <w:rsid w:val="002E1BC7"/>
    <w:rsid w:val="002E1FA0"/>
    <w:rsid w:val="002E309C"/>
    <w:rsid w:val="002E317D"/>
    <w:rsid w:val="002E4029"/>
    <w:rsid w:val="002E4892"/>
    <w:rsid w:val="002E53D8"/>
    <w:rsid w:val="002E5535"/>
    <w:rsid w:val="002E5930"/>
    <w:rsid w:val="002E6230"/>
    <w:rsid w:val="002E623D"/>
    <w:rsid w:val="002E63D3"/>
    <w:rsid w:val="002E6929"/>
    <w:rsid w:val="002E6A10"/>
    <w:rsid w:val="002E7546"/>
    <w:rsid w:val="002E7D8B"/>
    <w:rsid w:val="002F3736"/>
    <w:rsid w:val="002F3A4C"/>
    <w:rsid w:val="002F3EBB"/>
    <w:rsid w:val="002F402E"/>
    <w:rsid w:val="002F5573"/>
    <w:rsid w:val="002F6782"/>
    <w:rsid w:val="002F67D3"/>
    <w:rsid w:val="002F722F"/>
    <w:rsid w:val="0030113C"/>
    <w:rsid w:val="00301248"/>
    <w:rsid w:val="00301362"/>
    <w:rsid w:val="00301EDF"/>
    <w:rsid w:val="00301F2D"/>
    <w:rsid w:val="003023AF"/>
    <w:rsid w:val="00302FEC"/>
    <w:rsid w:val="003047D9"/>
    <w:rsid w:val="00305BD1"/>
    <w:rsid w:val="00306305"/>
    <w:rsid w:val="00306F03"/>
    <w:rsid w:val="00307667"/>
    <w:rsid w:val="0031074D"/>
    <w:rsid w:val="00310ABC"/>
    <w:rsid w:val="00312964"/>
    <w:rsid w:val="00312E74"/>
    <w:rsid w:val="003139C5"/>
    <w:rsid w:val="003169BB"/>
    <w:rsid w:val="00316A7E"/>
    <w:rsid w:val="00317943"/>
    <w:rsid w:val="00317B89"/>
    <w:rsid w:val="00317E27"/>
    <w:rsid w:val="0032121F"/>
    <w:rsid w:val="00321E47"/>
    <w:rsid w:val="00322091"/>
    <w:rsid w:val="003230A5"/>
    <w:rsid w:val="00323B1B"/>
    <w:rsid w:val="00323DD7"/>
    <w:rsid w:val="00325602"/>
    <w:rsid w:val="003265AF"/>
    <w:rsid w:val="00326B31"/>
    <w:rsid w:val="0032756A"/>
    <w:rsid w:val="00327A72"/>
    <w:rsid w:val="00327E59"/>
    <w:rsid w:val="00327FA2"/>
    <w:rsid w:val="0033018C"/>
    <w:rsid w:val="003309B5"/>
    <w:rsid w:val="00330C7A"/>
    <w:rsid w:val="00330D45"/>
    <w:rsid w:val="0033153F"/>
    <w:rsid w:val="00331FBC"/>
    <w:rsid w:val="00332257"/>
    <w:rsid w:val="00332462"/>
    <w:rsid w:val="00332A0D"/>
    <w:rsid w:val="003330C4"/>
    <w:rsid w:val="003339FE"/>
    <w:rsid w:val="00334948"/>
    <w:rsid w:val="00334A71"/>
    <w:rsid w:val="00336B33"/>
    <w:rsid w:val="00336FC4"/>
    <w:rsid w:val="003372A5"/>
    <w:rsid w:val="00337DF0"/>
    <w:rsid w:val="00337F60"/>
    <w:rsid w:val="003408BC"/>
    <w:rsid w:val="00340C1E"/>
    <w:rsid w:val="003411B5"/>
    <w:rsid w:val="0034172D"/>
    <w:rsid w:val="0034186C"/>
    <w:rsid w:val="0034256B"/>
    <w:rsid w:val="003433DC"/>
    <w:rsid w:val="00345EDC"/>
    <w:rsid w:val="00346240"/>
    <w:rsid w:val="00346B87"/>
    <w:rsid w:val="0034762A"/>
    <w:rsid w:val="00347E3A"/>
    <w:rsid w:val="00347F6C"/>
    <w:rsid w:val="003500AF"/>
    <w:rsid w:val="0035049D"/>
    <w:rsid w:val="00350ED7"/>
    <w:rsid w:val="00351B55"/>
    <w:rsid w:val="00352289"/>
    <w:rsid w:val="00352F7E"/>
    <w:rsid w:val="00353AA1"/>
    <w:rsid w:val="00353C45"/>
    <w:rsid w:val="00354433"/>
    <w:rsid w:val="0035475C"/>
    <w:rsid w:val="00354CF4"/>
    <w:rsid w:val="00355235"/>
    <w:rsid w:val="00355536"/>
    <w:rsid w:val="003557B4"/>
    <w:rsid w:val="00355991"/>
    <w:rsid w:val="00356488"/>
    <w:rsid w:val="0035649A"/>
    <w:rsid w:val="003569DC"/>
    <w:rsid w:val="00357F48"/>
    <w:rsid w:val="0036070A"/>
    <w:rsid w:val="0036084D"/>
    <w:rsid w:val="00360B42"/>
    <w:rsid w:val="00360EA9"/>
    <w:rsid w:val="00360F86"/>
    <w:rsid w:val="003621E2"/>
    <w:rsid w:val="00364746"/>
    <w:rsid w:val="003649E3"/>
    <w:rsid w:val="00364E52"/>
    <w:rsid w:val="00365AEA"/>
    <w:rsid w:val="00365C10"/>
    <w:rsid w:val="00366CCB"/>
    <w:rsid w:val="0036743C"/>
    <w:rsid w:val="00367519"/>
    <w:rsid w:val="00370517"/>
    <w:rsid w:val="003705AE"/>
    <w:rsid w:val="0037076B"/>
    <w:rsid w:val="00370F09"/>
    <w:rsid w:val="00372085"/>
    <w:rsid w:val="003724E1"/>
    <w:rsid w:val="003726F5"/>
    <w:rsid w:val="003729B0"/>
    <w:rsid w:val="00373269"/>
    <w:rsid w:val="003752CD"/>
    <w:rsid w:val="00375E5A"/>
    <w:rsid w:val="0037602F"/>
    <w:rsid w:val="00376AA1"/>
    <w:rsid w:val="00376D52"/>
    <w:rsid w:val="003772F6"/>
    <w:rsid w:val="003818C8"/>
    <w:rsid w:val="00382208"/>
    <w:rsid w:val="0038353D"/>
    <w:rsid w:val="00384CCD"/>
    <w:rsid w:val="0038536C"/>
    <w:rsid w:val="00385731"/>
    <w:rsid w:val="003857ED"/>
    <w:rsid w:val="00385847"/>
    <w:rsid w:val="00385FE0"/>
    <w:rsid w:val="003867DA"/>
    <w:rsid w:val="00387A00"/>
    <w:rsid w:val="00390593"/>
    <w:rsid w:val="00390AC2"/>
    <w:rsid w:val="00390F9A"/>
    <w:rsid w:val="003917E4"/>
    <w:rsid w:val="003923B1"/>
    <w:rsid w:val="0039247E"/>
    <w:rsid w:val="00392610"/>
    <w:rsid w:val="00392F18"/>
    <w:rsid w:val="003932AD"/>
    <w:rsid w:val="003932B5"/>
    <w:rsid w:val="003932F3"/>
    <w:rsid w:val="003936B0"/>
    <w:rsid w:val="00394140"/>
    <w:rsid w:val="003944C7"/>
    <w:rsid w:val="00394C5A"/>
    <w:rsid w:val="00395651"/>
    <w:rsid w:val="00395DA5"/>
    <w:rsid w:val="003963C1"/>
    <w:rsid w:val="003974BD"/>
    <w:rsid w:val="003A0161"/>
    <w:rsid w:val="003A056C"/>
    <w:rsid w:val="003A15C1"/>
    <w:rsid w:val="003A1905"/>
    <w:rsid w:val="003A27AC"/>
    <w:rsid w:val="003A2A4B"/>
    <w:rsid w:val="003A3B39"/>
    <w:rsid w:val="003A4F1B"/>
    <w:rsid w:val="003A58AB"/>
    <w:rsid w:val="003A61A7"/>
    <w:rsid w:val="003A6ADB"/>
    <w:rsid w:val="003A7700"/>
    <w:rsid w:val="003B0DDA"/>
    <w:rsid w:val="003B1170"/>
    <w:rsid w:val="003B1551"/>
    <w:rsid w:val="003B2317"/>
    <w:rsid w:val="003B2907"/>
    <w:rsid w:val="003B5519"/>
    <w:rsid w:val="003B5FA3"/>
    <w:rsid w:val="003B637F"/>
    <w:rsid w:val="003B63A5"/>
    <w:rsid w:val="003B6CBE"/>
    <w:rsid w:val="003B6D06"/>
    <w:rsid w:val="003B6FF1"/>
    <w:rsid w:val="003B7A37"/>
    <w:rsid w:val="003B7AED"/>
    <w:rsid w:val="003B7BC2"/>
    <w:rsid w:val="003C00FF"/>
    <w:rsid w:val="003C046E"/>
    <w:rsid w:val="003C04EA"/>
    <w:rsid w:val="003C1B6F"/>
    <w:rsid w:val="003C1F34"/>
    <w:rsid w:val="003C290C"/>
    <w:rsid w:val="003C34CC"/>
    <w:rsid w:val="003C394C"/>
    <w:rsid w:val="003C3B0A"/>
    <w:rsid w:val="003C476C"/>
    <w:rsid w:val="003C4B48"/>
    <w:rsid w:val="003C4BB7"/>
    <w:rsid w:val="003C4D01"/>
    <w:rsid w:val="003C4E2C"/>
    <w:rsid w:val="003C51B6"/>
    <w:rsid w:val="003C549C"/>
    <w:rsid w:val="003C6A51"/>
    <w:rsid w:val="003C6B4B"/>
    <w:rsid w:val="003D0704"/>
    <w:rsid w:val="003D0BD4"/>
    <w:rsid w:val="003D13C4"/>
    <w:rsid w:val="003D1443"/>
    <w:rsid w:val="003D1CBD"/>
    <w:rsid w:val="003D2145"/>
    <w:rsid w:val="003D2574"/>
    <w:rsid w:val="003D2F26"/>
    <w:rsid w:val="003D36E8"/>
    <w:rsid w:val="003D3C04"/>
    <w:rsid w:val="003D3C24"/>
    <w:rsid w:val="003D4202"/>
    <w:rsid w:val="003D42CA"/>
    <w:rsid w:val="003D43E2"/>
    <w:rsid w:val="003D4F30"/>
    <w:rsid w:val="003D57F2"/>
    <w:rsid w:val="003D5BD6"/>
    <w:rsid w:val="003D65E7"/>
    <w:rsid w:val="003D72E2"/>
    <w:rsid w:val="003D73FB"/>
    <w:rsid w:val="003D7482"/>
    <w:rsid w:val="003D7842"/>
    <w:rsid w:val="003E0EDF"/>
    <w:rsid w:val="003E141F"/>
    <w:rsid w:val="003E1459"/>
    <w:rsid w:val="003E18FD"/>
    <w:rsid w:val="003E1A95"/>
    <w:rsid w:val="003E1EC6"/>
    <w:rsid w:val="003E22EE"/>
    <w:rsid w:val="003E23EC"/>
    <w:rsid w:val="003E266F"/>
    <w:rsid w:val="003E2741"/>
    <w:rsid w:val="003E2AE2"/>
    <w:rsid w:val="003E38E3"/>
    <w:rsid w:val="003E51A8"/>
    <w:rsid w:val="003E5497"/>
    <w:rsid w:val="003E5C2C"/>
    <w:rsid w:val="003E6221"/>
    <w:rsid w:val="003E6222"/>
    <w:rsid w:val="003E6BAE"/>
    <w:rsid w:val="003E6D0F"/>
    <w:rsid w:val="003E7639"/>
    <w:rsid w:val="003F00BD"/>
    <w:rsid w:val="003F0C21"/>
    <w:rsid w:val="003F1C27"/>
    <w:rsid w:val="003F1F1F"/>
    <w:rsid w:val="003F2345"/>
    <w:rsid w:val="003F2ABB"/>
    <w:rsid w:val="003F2F19"/>
    <w:rsid w:val="003F35EC"/>
    <w:rsid w:val="003F3ADC"/>
    <w:rsid w:val="003F4066"/>
    <w:rsid w:val="003F4936"/>
    <w:rsid w:val="003F51A7"/>
    <w:rsid w:val="003F5771"/>
    <w:rsid w:val="003F61AB"/>
    <w:rsid w:val="003F72CD"/>
    <w:rsid w:val="003F737D"/>
    <w:rsid w:val="003F7D09"/>
    <w:rsid w:val="0040012F"/>
    <w:rsid w:val="00400492"/>
    <w:rsid w:val="004004A2"/>
    <w:rsid w:val="004006FB"/>
    <w:rsid w:val="0040095C"/>
    <w:rsid w:val="00400A18"/>
    <w:rsid w:val="00400BE6"/>
    <w:rsid w:val="0040121C"/>
    <w:rsid w:val="00401B8E"/>
    <w:rsid w:val="00401C64"/>
    <w:rsid w:val="00401D26"/>
    <w:rsid w:val="00402C4C"/>
    <w:rsid w:val="004049E8"/>
    <w:rsid w:val="00404F68"/>
    <w:rsid w:val="0040550C"/>
    <w:rsid w:val="004059F3"/>
    <w:rsid w:val="004061B8"/>
    <w:rsid w:val="004066D3"/>
    <w:rsid w:val="00407749"/>
    <w:rsid w:val="004078FC"/>
    <w:rsid w:val="00410124"/>
    <w:rsid w:val="004102C5"/>
    <w:rsid w:val="004105E4"/>
    <w:rsid w:val="004109BD"/>
    <w:rsid w:val="004111E0"/>
    <w:rsid w:val="004122E0"/>
    <w:rsid w:val="00412769"/>
    <w:rsid w:val="00414084"/>
    <w:rsid w:val="00414FD8"/>
    <w:rsid w:val="004162A8"/>
    <w:rsid w:val="00416AE8"/>
    <w:rsid w:val="00417778"/>
    <w:rsid w:val="00420BFB"/>
    <w:rsid w:val="00421B46"/>
    <w:rsid w:val="00422379"/>
    <w:rsid w:val="004240C7"/>
    <w:rsid w:val="0042490C"/>
    <w:rsid w:val="00424A15"/>
    <w:rsid w:val="00424AE0"/>
    <w:rsid w:val="004253B5"/>
    <w:rsid w:val="00426395"/>
    <w:rsid w:val="00426458"/>
    <w:rsid w:val="004276FD"/>
    <w:rsid w:val="00427808"/>
    <w:rsid w:val="00427C3A"/>
    <w:rsid w:val="00427DF4"/>
    <w:rsid w:val="0043062E"/>
    <w:rsid w:val="00430A42"/>
    <w:rsid w:val="0043143B"/>
    <w:rsid w:val="0043228B"/>
    <w:rsid w:val="0043350C"/>
    <w:rsid w:val="0043360F"/>
    <w:rsid w:val="004344BF"/>
    <w:rsid w:val="0043498A"/>
    <w:rsid w:val="0043499C"/>
    <w:rsid w:val="00434C48"/>
    <w:rsid w:val="00435371"/>
    <w:rsid w:val="00435449"/>
    <w:rsid w:val="004358B2"/>
    <w:rsid w:val="004362BB"/>
    <w:rsid w:val="00436376"/>
    <w:rsid w:val="00436AE0"/>
    <w:rsid w:val="00436B78"/>
    <w:rsid w:val="00436EAA"/>
    <w:rsid w:val="00440B9C"/>
    <w:rsid w:val="00440CFE"/>
    <w:rsid w:val="004410DF"/>
    <w:rsid w:val="00441717"/>
    <w:rsid w:val="00441A73"/>
    <w:rsid w:val="00441FEE"/>
    <w:rsid w:val="004421BB"/>
    <w:rsid w:val="00443456"/>
    <w:rsid w:val="004437EF"/>
    <w:rsid w:val="004450B2"/>
    <w:rsid w:val="004450FC"/>
    <w:rsid w:val="0044553D"/>
    <w:rsid w:val="00446143"/>
    <w:rsid w:val="00446712"/>
    <w:rsid w:val="00447CA4"/>
    <w:rsid w:val="00447DBF"/>
    <w:rsid w:val="0045017E"/>
    <w:rsid w:val="0045087B"/>
    <w:rsid w:val="00450C97"/>
    <w:rsid w:val="0045192E"/>
    <w:rsid w:val="00451AC2"/>
    <w:rsid w:val="004520D7"/>
    <w:rsid w:val="004523B9"/>
    <w:rsid w:val="00453991"/>
    <w:rsid w:val="0045448F"/>
    <w:rsid w:val="0045454A"/>
    <w:rsid w:val="004546FA"/>
    <w:rsid w:val="00454C1B"/>
    <w:rsid w:val="00455986"/>
    <w:rsid w:val="004561B7"/>
    <w:rsid w:val="00456982"/>
    <w:rsid w:val="00456E00"/>
    <w:rsid w:val="00456E45"/>
    <w:rsid w:val="00456FBA"/>
    <w:rsid w:val="00456FE9"/>
    <w:rsid w:val="00457592"/>
    <w:rsid w:val="00460020"/>
    <w:rsid w:val="00460A41"/>
    <w:rsid w:val="00460CA5"/>
    <w:rsid w:val="00460E87"/>
    <w:rsid w:val="00460EAC"/>
    <w:rsid w:val="004612DD"/>
    <w:rsid w:val="004623F2"/>
    <w:rsid w:val="00462447"/>
    <w:rsid w:val="00462764"/>
    <w:rsid w:val="00463BDA"/>
    <w:rsid w:val="00464412"/>
    <w:rsid w:val="0046472B"/>
    <w:rsid w:val="004648C6"/>
    <w:rsid w:val="00464C54"/>
    <w:rsid w:val="0046569A"/>
    <w:rsid w:val="00466BA1"/>
    <w:rsid w:val="00467351"/>
    <w:rsid w:val="004673A6"/>
    <w:rsid w:val="00467A52"/>
    <w:rsid w:val="00467BDA"/>
    <w:rsid w:val="00467ECC"/>
    <w:rsid w:val="00470262"/>
    <w:rsid w:val="00470C19"/>
    <w:rsid w:val="00471585"/>
    <w:rsid w:val="00471DDC"/>
    <w:rsid w:val="004724DE"/>
    <w:rsid w:val="004726B4"/>
    <w:rsid w:val="00474130"/>
    <w:rsid w:val="004744BB"/>
    <w:rsid w:val="00474C48"/>
    <w:rsid w:val="00475389"/>
    <w:rsid w:val="00475597"/>
    <w:rsid w:val="00475A2E"/>
    <w:rsid w:val="004764BF"/>
    <w:rsid w:val="004767E6"/>
    <w:rsid w:val="00476BF8"/>
    <w:rsid w:val="00476CFA"/>
    <w:rsid w:val="00476EA5"/>
    <w:rsid w:val="00477558"/>
    <w:rsid w:val="00477823"/>
    <w:rsid w:val="004802BF"/>
    <w:rsid w:val="00480E78"/>
    <w:rsid w:val="0048273A"/>
    <w:rsid w:val="00485049"/>
    <w:rsid w:val="004851BF"/>
    <w:rsid w:val="0048561B"/>
    <w:rsid w:val="00485688"/>
    <w:rsid w:val="004857C0"/>
    <w:rsid w:val="0048647F"/>
    <w:rsid w:val="0048663E"/>
    <w:rsid w:val="00486854"/>
    <w:rsid w:val="00486DFE"/>
    <w:rsid w:val="00486F9C"/>
    <w:rsid w:val="00487441"/>
    <w:rsid w:val="00490274"/>
    <w:rsid w:val="00492579"/>
    <w:rsid w:val="004929E5"/>
    <w:rsid w:val="00493616"/>
    <w:rsid w:val="00494E39"/>
    <w:rsid w:val="00495276"/>
    <w:rsid w:val="004953A0"/>
    <w:rsid w:val="00496BB7"/>
    <w:rsid w:val="004A0100"/>
    <w:rsid w:val="004A0FE3"/>
    <w:rsid w:val="004A1232"/>
    <w:rsid w:val="004A1448"/>
    <w:rsid w:val="004A191C"/>
    <w:rsid w:val="004A2EF5"/>
    <w:rsid w:val="004A418D"/>
    <w:rsid w:val="004A4AEA"/>
    <w:rsid w:val="004A5B95"/>
    <w:rsid w:val="004A5D31"/>
    <w:rsid w:val="004A5ECA"/>
    <w:rsid w:val="004A6BA0"/>
    <w:rsid w:val="004A7282"/>
    <w:rsid w:val="004B028D"/>
    <w:rsid w:val="004B11E3"/>
    <w:rsid w:val="004B1378"/>
    <w:rsid w:val="004B14FE"/>
    <w:rsid w:val="004B15A9"/>
    <w:rsid w:val="004B26DA"/>
    <w:rsid w:val="004B27C7"/>
    <w:rsid w:val="004B337F"/>
    <w:rsid w:val="004B35C0"/>
    <w:rsid w:val="004B5CE0"/>
    <w:rsid w:val="004B6170"/>
    <w:rsid w:val="004C008E"/>
    <w:rsid w:val="004C097A"/>
    <w:rsid w:val="004C0F77"/>
    <w:rsid w:val="004C1061"/>
    <w:rsid w:val="004C1215"/>
    <w:rsid w:val="004C12B4"/>
    <w:rsid w:val="004C14CC"/>
    <w:rsid w:val="004C154F"/>
    <w:rsid w:val="004C1BDF"/>
    <w:rsid w:val="004C3AE2"/>
    <w:rsid w:val="004C444A"/>
    <w:rsid w:val="004C4D37"/>
    <w:rsid w:val="004C4E9E"/>
    <w:rsid w:val="004C50F3"/>
    <w:rsid w:val="004C57B9"/>
    <w:rsid w:val="004C5D65"/>
    <w:rsid w:val="004C6441"/>
    <w:rsid w:val="004C670D"/>
    <w:rsid w:val="004C6AB3"/>
    <w:rsid w:val="004C7920"/>
    <w:rsid w:val="004C7B96"/>
    <w:rsid w:val="004D033B"/>
    <w:rsid w:val="004D06AF"/>
    <w:rsid w:val="004D0B03"/>
    <w:rsid w:val="004D0E71"/>
    <w:rsid w:val="004D1ABE"/>
    <w:rsid w:val="004D1D0F"/>
    <w:rsid w:val="004D345B"/>
    <w:rsid w:val="004D3523"/>
    <w:rsid w:val="004D36AF"/>
    <w:rsid w:val="004D420F"/>
    <w:rsid w:val="004D4364"/>
    <w:rsid w:val="004D43F7"/>
    <w:rsid w:val="004D4AEB"/>
    <w:rsid w:val="004D4CB9"/>
    <w:rsid w:val="004D6F59"/>
    <w:rsid w:val="004D7458"/>
    <w:rsid w:val="004E0FA4"/>
    <w:rsid w:val="004E1417"/>
    <w:rsid w:val="004E2062"/>
    <w:rsid w:val="004E234B"/>
    <w:rsid w:val="004E25A5"/>
    <w:rsid w:val="004E26FE"/>
    <w:rsid w:val="004E30C4"/>
    <w:rsid w:val="004E3224"/>
    <w:rsid w:val="004E4262"/>
    <w:rsid w:val="004E42C0"/>
    <w:rsid w:val="004E4AD8"/>
    <w:rsid w:val="004E4C8C"/>
    <w:rsid w:val="004E56C6"/>
    <w:rsid w:val="004E5EEE"/>
    <w:rsid w:val="004E607B"/>
    <w:rsid w:val="004E6E6D"/>
    <w:rsid w:val="004E6EAD"/>
    <w:rsid w:val="004E7429"/>
    <w:rsid w:val="004E7769"/>
    <w:rsid w:val="004E790B"/>
    <w:rsid w:val="004F0167"/>
    <w:rsid w:val="004F1027"/>
    <w:rsid w:val="004F107A"/>
    <w:rsid w:val="004F13A1"/>
    <w:rsid w:val="004F22BF"/>
    <w:rsid w:val="004F2562"/>
    <w:rsid w:val="004F2BBF"/>
    <w:rsid w:val="004F2D9B"/>
    <w:rsid w:val="004F2F7F"/>
    <w:rsid w:val="004F357F"/>
    <w:rsid w:val="004F4009"/>
    <w:rsid w:val="004F414C"/>
    <w:rsid w:val="004F4336"/>
    <w:rsid w:val="004F4C0E"/>
    <w:rsid w:val="004F55A1"/>
    <w:rsid w:val="004F568E"/>
    <w:rsid w:val="004F652A"/>
    <w:rsid w:val="004F6C6E"/>
    <w:rsid w:val="004F72BE"/>
    <w:rsid w:val="004F744A"/>
    <w:rsid w:val="004F7762"/>
    <w:rsid w:val="004F79AF"/>
    <w:rsid w:val="005000A0"/>
    <w:rsid w:val="00500644"/>
    <w:rsid w:val="00500A82"/>
    <w:rsid w:val="00500D74"/>
    <w:rsid w:val="00500F71"/>
    <w:rsid w:val="00501469"/>
    <w:rsid w:val="00501D47"/>
    <w:rsid w:val="00502015"/>
    <w:rsid w:val="00502774"/>
    <w:rsid w:val="005028DD"/>
    <w:rsid w:val="00504E3F"/>
    <w:rsid w:val="0050503C"/>
    <w:rsid w:val="005052DF"/>
    <w:rsid w:val="00505390"/>
    <w:rsid w:val="005053E4"/>
    <w:rsid w:val="00505596"/>
    <w:rsid w:val="00506037"/>
    <w:rsid w:val="0050672B"/>
    <w:rsid w:val="005067B4"/>
    <w:rsid w:val="00506B15"/>
    <w:rsid w:val="00506D1A"/>
    <w:rsid w:val="00512A97"/>
    <w:rsid w:val="00513123"/>
    <w:rsid w:val="00514829"/>
    <w:rsid w:val="00515EF0"/>
    <w:rsid w:val="00515FD9"/>
    <w:rsid w:val="0051638A"/>
    <w:rsid w:val="00516606"/>
    <w:rsid w:val="005168DF"/>
    <w:rsid w:val="005169CB"/>
    <w:rsid w:val="00516DAE"/>
    <w:rsid w:val="0051724D"/>
    <w:rsid w:val="00517D7A"/>
    <w:rsid w:val="00517EE7"/>
    <w:rsid w:val="005215BD"/>
    <w:rsid w:val="00521E69"/>
    <w:rsid w:val="00521E9F"/>
    <w:rsid w:val="005222EE"/>
    <w:rsid w:val="00522603"/>
    <w:rsid w:val="0052288D"/>
    <w:rsid w:val="00523221"/>
    <w:rsid w:val="0052340E"/>
    <w:rsid w:val="00523961"/>
    <w:rsid w:val="00524090"/>
    <w:rsid w:val="005242BD"/>
    <w:rsid w:val="00524AA1"/>
    <w:rsid w:val="00524FBF"/>
    <w:rsid w:val="005254B7"/>
    <w:rsid w:val="00526753"/>
    <w:rsid w:val="0052765A"/>
    <w:rsid w:val="00530752"/>
    <w:rsid w:val="005309C1"/>
    <w:rsid w:val="005312AF"/>
    <w:rsid w:val="005315F8"/>
    <w:rsid w:val="0053166B"/>
    <w:rsid w:val="00532E9F"/>
    <w:rsid w:val="00534B84"/>
    <w:rsid w:val="00534D5A"/>
    <w:rsid w:val="0054079E"/>
    <w:rsid w:val="00540B59"/>
    <w:rsid w:val="00540FAC"/>
    <w:rsid w:val="005417CA"/>
    <w:rsid w:val="00542351"/>
    <w:rsid w:val="00542A51"/>
    <w:rsid w:val="00542AB5"/>
    <w:rsid w:val="005434F5"/>
    <w:rsid w:val="00544018"/>
    <w:rsid w:val="005447EC"/>
    <w:rsid w:val="005466E2"/>
    <w:rsid w:val="0054682B"/>
    <w:rsid w:val="00546C2C"/>
    <w:rsid w:val="00546CAD"/>
    <w:rsid w:val="00546CE1"/>
    <w:rsid w:val="00547F80"/>
    <w:rsid w:val="005514A2"/>
    <w:rsid w:val="00552B9D"/>
    <w:rsid w:val="00554030"/>
    <w:rsid w:val="005546D8"/>
    <w:rsid w:val="00554B74"/>
    <w:rsid w:val="00554BB2"/>
    <w:rsid w:val="0055549A"/>
    <w:rsid w:val="00555E54"/>
    <w:rsid w:val="00556048"/>
    <w:rsid w:val="005568E9"/>
    <w:rsid w:val="0056004F"/>
    <w:rsid w:val="005605E7"/>
    <w:rsid w:val="00560A4D"/>
    <w:rsid w:val="00561378"/>
    <w:rsid w:val="00561542"/>
    <w:rsid w:val="00561555"/>
    <w:rsid w:val="00561898"/>
    <w:rsid w:val="005619C0"/>
    <w:rsid w:val="0056223F"/>
    <w:rsid w:val="0056344E"/>
    <w:rsid w:val="00564B38"/>
    <w:rsid w:val="00564EF4"/>
    <w:rsid w:val="0056561B"/>
    <w:rsid w:val="005658BA"/>
    <w:rsid w:val="00565D8F"/>
    <w:rsid w:val="005666F5"/>
    <w:rsid w:val="005667AB"/>
    <w:rsid w:val="005667FF"/>
    <w:rsid w:val="00566E5D"/>
    <w:rsid w:val="00567357"/>
    <w:rsid w:val="005707C3"/>
    <w:rsid w:val="00570D7B"/>
    <w:rsid w:val="005710BD"/>
    <w:rsid w:val="00571BDC"/>
    <w:rsid w:val="0057201E"/>
    <w:rsid w:val="005728CE"/>
    <w:rsid w:val="00572A79"/>
    <w:rsid w:val="00572C60"/>
    <w:rsid w:val="00572CAB"/>
    <w:rsid w:val="00573322"/>
    <w:rsid w:val="00573632"/>
    <w:rsid w:val="00573845"/>
    <w:rsid w:val="005745AD"/>
    <w:rsid w:val="0057469A"/>
    <w:rsid w:val="005746E4"/>
    <w:rsid w:val="005747D4"/>
    <w:rsid w:val="00574916"/>
    <w:rsid w:val="005749A1"/>
    <w:rsid w:val="0057597A"/>
    <w:rsid w:val="00576007"/>
    <w:rsid w:val="00576473"/>
    <w:rsid w:val="0057651F"/>
    <w:rsid w:val="00576985"/>
    <w:rsid w:val="00576B96"/>
    <w:rsid w:val="005805DE"/>
    <w:rsid w:val="005805E7"/>
    <w:rsid w:val="00581254"/>
    <w:rsid w:val="00581452"/>
    <w:rsid w:val="0058270F"/>
    <w:rsid w:val="0058487C"/>
    <w:rsid w:val="005853C0"/>
    <w:rsid w:val="00585C5D"/>
    <w:rsid w:val="0058671E"/>
    <w:rsid w:val="00586D1E"/>
    <w:rsid w:val="00586D6F"/>
    <w:rsid w:val="00591590"/>
    <w:rsid w:val="00592A79"/>
    <w:rsid w:val="00592FA9"/>
    <w:rsid w:val="00593253"/>
    <w:rsid w:val="005945BB"/>
    <w:rsid w:val="00595019"/>
    <w:rsid w:val="00595643"/>
    <w:rsid w:val="00595997"/>
    <w:rsid w:val="00596096"/>
    <w:rsid w:val="00596A56"/>
    <w:rsid w:val="005978C6"/>
    <w:rsid w:val="005A1565"/>
    <w:rsid w:val="005A2157"/>
    <w:rsid w:val="005A2224"/>
    <w:rsid w:val="005A2D36"/>
    <w:rsid w:val="005A3A3C"/>
    <w:rsid w:val="005A4025"/>
    <w:rsid w:val="005A4886"/>
    <w:rsid w:val="005A4A29"/>
    <w:rsid w:val="005A5635"/>
    <w:rsid w:val="005A5696"/>
    <w:rsid w:val="005A6023"/>
    <w:rsid w:val="005A6167"/>
    <w:rsid w:val="005A62D0"/>
    <w:rsid w:val="005A68CA"/>
    <w:rsid w:val="005A6F23"/>
    <w:rsid w:val="005A79D9"/>
    <w:rsid w:val="005A7C72"/>
    <w:rsid w:val="005B060A"/>
    <w:rsid w:val="005B22D8"/>
    <w:rsid w:val="005B29BA"/>
    <w:rsid w:val="005B2C48"/>
    <w:rsid w:val="005B412E"/>
    <w:rsid w:val="005B43E6"/>
    <w:rsid w:val="005B4942"/>
    <w:rsid w:val="005B5A3F"/>
    <w:rsid w:val="005B5B5B"/>
    <w:rsid w:val="005B5F5F"/>
    <w:rsid w:val="005B61E6"/>
    <w:rsid w:val="005B6605"/>
    <w:rsid w:val="005B66C3"/>
    <w:rsid w:val="005B6CE6"/>
    <w:rsid w:val="005B6E9E"/>
    <w:rsid w:val="005B7786"/>
    <w:rsid w:val="005B79DD"/>
    <w:rsid w:val="005B7A0A"/>
    <w:rsid w:val="005B7A67"/>
    <w:rsid w:val="005B7AF4"/>
    <w:rsid w:val="005B7D0C"/>
    <w:rsid w:val="005C01E7"/>
    <w:rsid w:val="005C0712"/>
    <w:rsid w:val="005C11AA"/>
    <w:rsid w:val="005C223D"/>
    <w:rsid w:val="005C2481"/>
    <w:rsid w:val="005C2FD7"/>
    <w:rsid w:val="005C3027"/>
    <w:rsid w:val="005C306B"/>
    <w:rsid w:val="005C3467"/>
    <w:rsid w:val="005C48B4"/>
    <w:rsid w:val="005C589C"/>
    <w:rsid w:val="005C5F09"/>
    <w:rsid w:val="005C6DC6"/>
    <w:rsid w:val="005C6DDD"/>
    <w:rsid w:val="005C7DB6"/>
    <w:rsid w:val="005D0443"/>
    <w:rsid w:val="005D17AB"/>
    <w:rsid w:val="005D194F"/>
    <w:rsid w:val="005D1E55"/>
    <w:rsid w:val="005D2208"/>
    <w:rsid w:val="005D287B"/>
    <w:rsid w:val="005D294E"/>
    <w:rsid w:val="005D3100"/>
    <w:rsid w:val="005D3477"/>
    <w:rsid w:val="005D3E5E"/>
    <w:rsid w:val="005D4063"/>
    <w:rsid w:val="005D4AA6"/>
    <w:rsid w:val="005D6494"/>
    <w:rsid w:val="005D7380"/>
    <w:rsid w:val="005D7A01"/>
    <w:rsid w:val="005D7FF7"/>
    <w:rsid w:val="005E0857"/>
    <w:rsid w:val="005E097D"/>
    <w:rsid w:val="005E0B87"/>
    <w:rsid w:val="005E11D8"/>
    <w:rsid w:val="005E171A"/>
    <w:rsid w:val="005E181A"/>
    <w:rsid w:val="005E1858"/>
    <w:rsid w:val="005E2783"/>
    <w:rsid w:val="005E2C31"/>
    <w:rsid w:val="005E308B"/>
    <w:rsid w:val="005E4935"/>
    <w:rsid w:val="005E4A7F"/>
    <w:rsid w:val="005E4ECF"/>
    <w:rsid w:val="005E562B"/>
    <w:rsid w:val="005E5B69"/>
    <w:rsid w:val="005E5B95"/>
    <w:rsid w:val="005E6025"/>
    <w:rsid w:val="005E6761"/>
    <w:rsid w:val="005E6F70"/>
    <w:rsid w:val="005E75B8"/>
    <w:rsid w:val="005E77D1"/>
    <w:rsid w:val="005E78C6"/>
    <w:rsid w:val="005E79E3"/>
    <w:rsid w:val="005F024B"/>
    <w:rsid w:val="005F0252"/>
    <w:rsid w:val="005F06FD"/>
    <w:rsid w:val="005F0D01"/>
    <w:rsid w:val="005F1554"/>
    <w:rsid w:val="005F2333"/>
    <w:rsid w:val="005F446D"/>
    <w:rsid w:val="005F471D"/>
    <w:rsid w:val="005F4D6E"/>
    <w:rsid w:val="005F5A58"/>
    <w:rsid w:val="005F5D65"/>
    <w:rsid w:val="005F7BEB"/>
    <w:rsid w:val="006005EF"/>
    <w:rsid w:val="00600BF2"/>
    <w:rsid w:val="006022FE"/>
    <w:rsid w:val="006028C7"/>
    <w:rsid w:val="00602E49"/>
    <w:rsid w:val="006032C5"/>
    <w:rsid w:val="006038D2"/>
    <w:rsid w:val="006048BE"/>
    <w:rsid w:val="00604DCF"/>
    <w:rsid w:val="006064B0"/>
    <w:rsid w:val="006073EF"/>
    <w:rsid w:val="006078EE"/>
    <w:rsid w:val="00607C4C"/>
    <w:rsid w:val="0061045E"/>
    <w:rsid w:val="00611DA1"/>
    <w:rsid w:val="00612608"/>
    <w:rsid w:val="0061282E"/>
    <w:rsid w:val="00612973"/>
    <w:rsid w:val="00612BD0"/>
    <w:rsid w:val="00613105"/>
    <w:rsid w:val="006135B2"/>
    <w:rsid w:val="00613B57"/>
    <w:rsid w:val="006143E4"/>
    <w:rsid w:val="006153F2"/>
    <w:rsid w:val="006155F6"/>
    <w:rsid w:val="006176B2"/>
    <w:rsid w:val="00621405"/>
    <w:rsid w:val="00621999"/>
    <w:rsid w:val="00621DDE"/>
    <w:rsid w:val="00622662"/>
    <w:rsid w:val="00622D7A"/>
    <w:rsid w:val="006230AB"/>
    <w:rsid w:val="00623584"/>
    <w:rsid w:val="00623945"/>
    <w:rsid w:val="00623A10"/>
    <w:rsid w:val="00623B1F"/>
    <w:rsid w:val="00623B50"/>
    <w:rsid w:val="00623C60"/>
    <w:rsid w:val="006241A3"/>
    <w:rsid w:val="00624BAE"/>
    <w:rsid w:val="006254F0"/>
    <w:rsid w:val="00625E89"/>
    <w:rsid w:val="00626998"/>
    <w:rsid w:val="00626BF8"/>
    <w:rsid w:val="0062704B"/>
    <w:rsid w:val="00627404"/>
    <w:rsid w:val="00627BA9"/>
    <w:rsid w:val="00630798"/>
    <w:rsid w:val="00630864"/>
    <w:rsid w:val="00630E31"/>
    <w:rsid w:val="00632C99"/>
    <w:rsid w:val="00632EDA"/>
    <w:rsid w:val="006336B6"/>
    <w:rsid w:val="00633C3D"/>
    <w:rsid w:val="00634467"/>
    <w:rsid w:val="006348B6"/>
    <w:rsid w:val="006349FA"/>
    <w:rsid w:val="0063521A"/>
    <w:rsid w:val="006359DB"/>
    <w:rsid w:val="00636853"/>
    <w:rsid w:val="006370AF"/>
    <w:rsid w:val="0063719A"/>
    <w:rsid w:val="006374B1"/>
    <w:rsid w:val="00637A04"/>
    <w:rsid w:val="00637E91"/>
    <w:rsid w:val="00640CC2"/>
    <w:rsid w:val="00641775"/>
    <w:rsid w:val="00641929"/>
    <w:rsid w:val="00641A19"/>
    <w:rsid w:val="00641B58"/>
    <w:rsid w:val="00641EDE"/>
    <w:rsid w:val="00642C7F"/>
    <w:rsid w:val="00642FF0"/>
    <w:rsid w:val="00644598"/>
    <w:rsid w:val="00644B3F"/>
    <w:rsid w:val="00644B97"/>
    <w:rsid w:val="0064510C"/>
    <w:rsid w:val="006459D9"/>
    <w:rsid w:val="00645A24"/>
    <w:rsid w:val="00645C20"/>
    <w:rsid w:val="00645F0A"/>
    <w:rsid w:val="00645F0D"/>
    <w:rsid w:val="006465A7"/>
    <w:rsid w:val="00646EBF"/>
    <w:rsid w:val="0064754B"/>
    <w:rsid w:val="006479F1"/>
    <w:rsid w:val="00647C82"/>
    <w:rsid w:val="00650A52"/>
    <w:rsid w:val="0065124B"/>
    <w:rsid w:val="0065148D"/>
    <w:rsid w:val="00652205"/>
    <w:rsid w:val="006525A1"/>
    <w:rsid w:val="00652EBC"/>
    <w:rsid w:val="00654A09"/>
    <w:rsid w:val="00655039"/>
    <w:rsid w:val="006554E5"/>
    <w:rsid w:val="00655D79"/>
    <w:rsid w:val="00656B06"/>
    <w:rsid w:val="00656C43"/>
    <w:rsid w:val="006576FA"/>
    <w:rsid w:val="00657C3E"/>
    <w:rsid w:val="0066092A"/>
    <w:rsid w:val="00660DD4"/>
    <w:rsid w:val="00660EE6"/>
    <w:rsid w:val="00661097"/>
    <w:rsid w:val="00662F2F"/>
    <w:rsid w:val="006637CA"/>
    <w:rsid w:val="0066424F"/>
    <w:rsid w:val="006643AD"/>
    <w:rsid w:val="006643BC"/>
    <w:rsid w:val="0066448F"/>
    <w:rsid w:val="00664683"/>
    <w:rsid w:val="006649DA"/>
    <w:rsid w:val="00664AAC"/>
    <w:rsid w:val="006666AB"/>
    <w:rsid w:val="006671F6"/>
    <w:rsid w:val="00667D01"/>
    <w:rsid w:val="006700A5"/>
    <w:rsid w:val="006707D6"/>
    <w:rsid w:val="00671263"/>
    <w:rsid w:val="00672B47"/>
    <w:rsid w:val="006730AA"/>
    <w:rsid w:val="006731FD"/>
    <w:rsid w:val="00675324"/>
    <w:rsid w:val="0067532C"/>
    <w:rsid w:val="0067581B"/>
    <w:rsid w:val="00675DD9"/>
    <w:rsid w:val="006769E5"/>
    <w:rsid w:val="0067709D"/>
    <w:rsid w:val="006774B5"/>
    <w:rsid w:val="00677524"/>
    <w:rsid w:val="0067786E"/>
    <w:rsid w:val="006802C7"/>
    <w:rsid w:val="0068049C"/>
    <w:rsid w:val="00680CA6"/>
    <w:rsid w:val="00681525"/>
    <w:rsid w:val="006819A6"/>
    <w:rsid w:val="00681B8A"/>
    <w:rsid w:val="00682622"/>
    <w:rsid w:val="00682C82"/>
    <w:rsid w:val="00683C7E"/>
    <w:rsid w:val="00683E3C"/>
    <w:rsid w:val="0068413F"/>
    <w:rsid w:val="00684B31"/>
    <w:rsid w:val="0068516E"/>
    <w:rsid w:val="0068572C"/>
    <w:rsid w:val="006857A2"/>
    <w:rsid w:val="006866D5"/>
    <w:rsid w:val="0068671C"/>
    <w:rsid w:val="00687B23"/>
    <w:rsid w:val="0069085D"/>
    <w:rsid w:val="00690E8D"/>
    <w:rsid w:val="00691090"/>
    <w:rsid w:val="006915F4"/>
    <w:rsid w:val="00691843"/>
    <w:rsid w:val="00691FF3"/>
    <w:rsid w:val="00692402"/>
    <w:rsid w:val="0069247E"/>
    <w:rsid w:val="00692988"/>
    <w:rsid w:val="00692A75"/>
    <w:rsid w:val="00693BD4"/>
    <w:rsid w:val="006949F5"/>
    <w:rsid w:val="00694AAD"/>
    <w:rsid w:val="00694F50"/>
    <w:rsid w:val="00696F9E"/>
    <w:rsid w:val="006978BF"/>
    <w:rsid w:val="00697B9D"/>
    <w:rsid w:val="00697DD4"/>
    <w:rsid w:val="006A0A7A"/>
    <w:rsid w:val="006A1D3E"/>
    <w:rsid w:val="006A4701"/>
    <w:rsid w:val="006A49B3"/>
    <w:rsid w:val="006A5867"/>
    <w:rsid w:val="006A77FE"/>
    <w:rsid w:val="006A78B3"/>
    <w:rsid w:val="006B0179"/>
    <w:rsid w:val="006B112D"/>
    <w:rsid w:val="006B1EAA"/>
    <w:rsid w:val="006B24C6"/>
    <w:rsid w:val="006B2D11"/>
    <w:rsid w:val="006B3173"/>
    <w:rsid w:val="006B3291"/>
    <w:rsid w:val="006B3EA2"/>
    <w:rsid w:val="006B4653"/>
    <w:rsid w:val="006B606F"/>
    <w:rsid w:val="006B7598"/>
    <w:rsid w:val="006C20F3"/>
    <w:rsid w:val="006C2233"/>
    <w:rsid w:val="006C26EA"/>
    <w:rsid w:val="006C2BB6"/>
    <w:rsid w:val="006C3673"/>
    <w:rsid w:val="006C4D06"/>
    <w:rsid w:val="006C56FA"/>
    <w:rsid w:val="006C5B7A"/>
    <w:rsid w:val="006C5CFA"/>
    <w:rsid w:val="006C6CC6"/>
    <w:rsid w:val="006C7ABD"/>
    <w:rsid w:val="006D01B3"/>
    <w:rsid w:val="006D04AB"/>
    <w:rsid w:val="006D167C"/>
    <w:rsid w:val="006D25F8"/>
    <w:rsid w:val="006D2BB5"/>
    <w:rsid w:val="006D63BC"/>
    <w:rsid w:val="006D6CD4"/>
    <w:rsid w:val="006D7391"/>
    <w:rsid w:val="006D77E4"/>
    <w:rsid w:val="006D7B03"/>
    <w:rsid w:val="006E0F35"/>
    <w:rsid w:val="006E13EF"/>
    <w:rsid w:val="006E1A5B"/>
    <w:rsid w:val="006E295D"/>
    <w:rsid w:val="006E2AF2"/>
    <w:rsid w:val="006E2C10"/>
    <w:rsid w:val="006E459F"/>
    <w:rsid w:val="006E4653"/>
    <w:rsid w:val="006E507B"/>
    <w:rsid w:val="006E5186"/>
    <w:rsid w:val="006E5625"/>
    <w:rsid w:val="006E5730"/>
    <w:rsid w:val="006E5F97"/>
    <w:rsid w:val="006E60CB"/>
    <w:rsid w:val="006E6439"/>
    <w:rsid w:val="006E6BC9"/>
    <w:rsid w:val="006E78E3"/>
    <w:rsid w:val="006E7BC5"/>
    <w:rsid w:val="006E7DEE"/>
    <w:rsid w:val="006E7F0E"/>
    <w:rsid w:val="006F0126"/>
    <w:rsid w:val="006F048F"/>
    <w:rsid w:val="006F098E"/>
    <w:rsid w:val="006F0A2F"/>
    <w:rsid w:val="006F1E5A"/>
    <w:rsid w:val="006F20DA"/>
    <w:rsid w:val="006F30E1"/>
    <w:rsid w:val="006F3887"/>
    <w:rsid w:val="006F38AD"/>
    <w:rsid w:val="006F3A55"/>
    <w:rsid w:val="006F3B8C"/>
    <w:rsid w:val="006F3BBE"/>
    <w:rsid w:val="006F3BEA"/>
    <w:rsid w:val="006F3F32"/>
    <w:rsid w:val="006F4840"/>
    <w:rsid w:val="006F5D73"/>
    <w:rsid w:val="006F60DA"/>
    <w:rsid w:val="006F68AB"/>
    <w:rsid w:val="006F6FFF"/>
    <w:rsid w:val="006F7525"/>
    <w:rsid w:val="006F77B9"/>
    <w:rsid w:val="006F7CA9"/>
    <w:rsid w:val="00701561"/>
    <w:rsid w:val="0070309C"/>
    <w:rsid w:val="00703129"/>
    <w:rsid w:val="00703547"/>
    <w:rsid w:val="00704158"/>
    <w:rsid w:val="0070557A"/>
    <w:rsid w:val="007062BA"/>
    <w:rsid w:val="007066FF"/>
    <w:rsid w:val="00706701"/>
    <w:rsid w:val="0070695B"/>
    <w:rsid w:val="00706A67"/>
    <w:rsid w:val="007075C0"/>
    <w:rsid w:val="00707EBC"/>
    <w:rsid w:val="00711957"/>
    <w:rsid w:val="007122E0"/>
    <w:rsid w:val="007123EA"/>
    <w:rsid w:val="007124F2"/>
    <w:rsid w:val="00712E6C"/>
    <w:rsid w:val="00713BD5"/>
    <w:rsid w:val="007155F5"/>
    <w:rsid w:val="007158A6"/>
    <w:rsid w:val="00716352"/>
    <w:rsid w:val="00717724"/>
    <w:rsid w:val="00720365"/>
    <w:rsid w:val="007204E4"/>
    <w:rsid w:val="007216D3"/>
    <w:rsid w:val="00721C61"/>
    <w:rsid w:val="00722B72"/>
    <w:rsid w:val="00723C23"/>
    <w:rsid w:val="00724522"/>
    <w:rsid w:val="00724AD4"/>
    <w:rsid w:val="00725011"/>
    <w:rsid w:val="0072505E"/>
    <w:rsid w:val="00726CAC"/>
    <w:rsid w:val="007270FE"/>
    <w:rsid w:val="00727350"/>
    <w:rsid w:val="00727B91"/>
    <w:rsid w:val="00730A69"/>
    <w:rsid w:val="00731017"/>
    <w:rsid w:val="00732A60"/>
    <w:rsid w:val="00732B7F"/>
    <w:rsid w:val="007331AF"/>
    <w:rsid w:val="00733D7A"/>
    <w:rsid w:val="00734284"/>
    <w:rsid w:val="00734668"/>
    <w:rsid w:val="007347B8"/>
    <w:rsid w:val="00734CD0"/>
    <w:rsid w:val="00734E20"/>
    <w:rsid w:val="00735EBE"/>
    <w:rsid w:val="00736907"/>
    <w:rsid w:val="00737838"/>
    <w:rsid w:val="00737E83"/>
    <w:rsid w:val="007408AE"/>
    <w:rsid w:val="00740982"/>
    <w:rsid w:val="007418E2"/>
    <w:rsid w:val="00741D41"/>
    <w:rsid w:val="00742699"/>
    <w:rsid w:val="0074338D"/>
    <w:rsid w:val="00743447"/>
    <w:rsid w:val="0074360B"/>
    <w:rsid w:val="00744423"/>
    <w:rsid w:val="00744D1F"/>
    <w:rsid w:val="00744F4E"/>
    <w:rsid w:val="00745198"/>
    <w:rsid w:val="007455EA"/>
    <w:rsid w:val="0074615D"/>
    <w:rsid w:val="0074683E"/>
    <w:rsid w:val="00746D93"/>
    <w:rsid w:val="00747030"/>
    <w:rsid w:val="00750798"/>
    <w:rsid w:val="00750ADD"/>
    <w:rsid w:val="007512AF"/>
    <w:rsid w:val="007514A5"/>
    <w:rsid w:val="00751900"/>
    <w:rsid w:val="00751B60"/>
    <w:rsid w:val="00751D50"/>
    <w:rsid w:val="00751D80"/>
    <w:rsid w:val="0075315C"/>
    <w:rsid w:val="007535D9"/>
    <w:rsid w:val="0075371A"/>
    <w:rsid w:val="007539A8"/>
    <w:rsid w:val="007542F4"/>
    <w:rsid w:val="00754D84"/>
    <w:rsid w:val="007551C1"/>
    <w:rsid w:val="007554C2"/>
    <w:rsid w:val="00756167"/>
    <w:rsid w:val="00756A46"/>
    <w:rsid w:val="007572A6"/>
    <w:rsid w:val="00757607"/>
    <w:rsid w:val="007576D8"/>
    <w:rsid w:val="0075777D"/>
    <w:rsid w:val="00757D55"/>
    <w:rsid w:val="00760207"/>
    <w:rsid w:val="00760601"/>
    <w:rsid w:val="00761374"/>
    <w:rsid w:val="007614CF"/>
    <w:rsid w:val="00761546"/>
    <w:rsid w:val="00762C4D"/>
    <w:rsid w:val="00762D76"/>
    <w:rsid w:val="00765808"/>
    <w:rsid w:val="007663D3"/>
    <w:rsid w:val="0076651E"/>
    <w:rsid w:val="0076656D"/>
    <w:rsid w:val="007667B3"/>
    <w:rsid w:val="00770F94"/>
    <w:rsid w:val="00771026"/>
    <w:rsid w:val="00771C34"/>
    <w:rsid w:val="00772F8E"/>
    <w:rsid w:val="007734D8"/>
    <w:rsid w:val="007735E5"/>
    <w:rsid w:val="00774485"/>
    <w:rsid w:val="00774615"/>
    <w:rsid w:val="007754A3"/>
    <w:rsid w:val="00775F94"/>
    <w:rsid w:val="007765C7"/>
    <w:rsid w:val="00776718"/>
    <w:rsid w:val="00776A9A"/>
    <w:rsid w:val="00776D36"/>
    <w:rsid w:val="00776ED5"/>
    <w:rsid w:val="00776FCB"/>
    <w:rsid w:val="007777E6"/>
    <w:rsid w:val="00777D27"/>
    <w:rsid w:val="00780D45"/>
    <w:rsid w:val="00781BBB"/>
    <w:rsid w:val="00781CA9"/>
    <w:rsid w:val="00781DBA"/>
    <w:rsid w:val="007823E3"/>
    <w:rsid w:val="00782533"/>
    <w:rsid w:val="00782B67"/>
    <w:rsid w:val="00783319"/>
    <w:rsid w:val="0078430B"/>
    <w:rsid w:val="0078435A"/>
    <w:rsid w:val="007857F9"/>
    <w:rsid w:val="007866E8"/>
    <w:rsid w:val="00786D40"/>
    <w:rsid w:val="007870D3"/>
    <w:rsid w:val="00790529"/>
    <w:rsid w:val="0079126C"/>
    <w:rsid w:val="00791800"/>
    <w:rsid w:val="00791B4B"/>
    <w:rsid w:val="0079215B"/>
    <w:rsid w:val="0079316C"/>
    <w:rsid w:val="007933A7"/>
    <w:rsid w:val="0079379C"/>
    <w:rsid w:val="00793849"/>
    <w:rsid w:val="00795103"/>
    <w:rsid w:val="00796081"/>
    <w:rsid w:val="00796C1C"/>
    <w:rsid w:val="00797287"/>
    <w:rsid w:val="007975AC"/>
    <w:rsid w:val="007A09F8"/>
    <w:rsid w:val="007A0C28"/>
    <w:rsid w:val="007A0FC3"/>
    <w:rsid w:val="007A1AD5"/>
    <w:rsid w:val="007A231C"/>
    <w:rsid w:val="007A293A"/>
    <w:rsid w:val="007A45BB"/>
    <w:rsid w:val="007A52A6"/>
    <w:rsid w:val="007A5ACC"/>
    <w:rsid w:val="007A5F32"/>
    <w:rsid w:val="007A7745"/>
    <w:rsid w:val="007B0021"/>
    <w:rsid w:val="007B1DA5"/>
    <w:rsid w:val="007B1DF5"/>
    <w:rsid w:val="007B2898"/>
    <w:rsid w:val="007B2A14"/>
    <w:rsid w:val="007B32D7"/>
    <w:rsid w:val="007B486D"/>
    <w:rsid w:val="007B4998"/>
    <w:rsid w:val="007B4D87"/>
    <w:rsid w:val="007B57EF"/>
    <w:rsid w:val="007B5854"/>
    <w:rsid w:val="007B5A9C"/>
    <w:rsid w:val="007B608E"/>
    <w:rsid w:val="007B643B"/>
    <w:rsid w:val="007B7724"/>
    <w:rsid w:val="007B7D6C"/>
    <w:rsid w:val="007C0C2C"/>
    <w:rsid w:val="007C200F"/>
    <w:rsid w:val="007C2442"/>
    <w:rsid w:val="007C2E37"/>
    <w:rsid w:val="007C31F3"/>
    <w:rsid w:val="007C3299"/>
    <w:rsid w:val="007C373F"/>
    <w:rsid w:val="007C4086"/>
    <w:rsid w:val="007C5727"/>
    <w:rsid w:val="007C5DF0"/>
    <w:rsid w:val="007C6483"/>
    <w:rsid w:val="007C7B79"/>
    <w:rsid w:val="007C7E7D"/>
    <w:rsid w:val="007D131C"/>
    <w:rsid w:val="007D1927"/>
    <w:rsid w:val="007D2C41"/>
    <w:rsid w:val="007D3054"/>
    <w:rsid w:val="007D36B6"/>
    <w:rsid w:val="007D453B"/>
    <w:rsid w:val="007D462F"/>
    <w:rsid w:val="007D4948"/>
    <w:rsid w:val="007D4D6E"/>
    <w:rsid w:val="007D50A1"/>
    <w:rsid w:val="007D58A4"/>
    <w:rsid w:val="007E03DA"/>
    <w:rsid w:val="007E0DA0"/>
    <w:rsid w:val="007E1147"/>
    <w:rsid w:val="007E11FF"/>
    <w:rsid w:val="007E1207"/>
    <w:rsid w:val="007E2B93"/>
    <w:rsid w:val="007E3764"/>
    <w:rsid w:val="007E590E"/>
    <w:rsid w:val="007E6CAC"/>
    <w:rsid w:val="007E7001"/>
    <w:rsid w:val="007E7002"/>
    <w:rsid w:val="007E726B"/>
    <w:rsid w:val="007F03DE"/>
    <w:rsid w:val="007F1B11"/>
    <w:rsid w:val="007F294A"/>
    <w:rsid w:val="007F3116"/>
    <w:rsid w:val="007F4303"/>
    <w:rsid w:val="007F4FEA"/>
    <w:rsid w:val="007F54C2"/>
    <w:rsid w:val="007F5DFA"/>
    <w:rsid w:val="007F671E"/>
    <w:rsid w:val="007F6CDF"/>
    <w:rsid w:val="007F6F89"/>
    <w:rsid w:val="007F7EA7"/>
    <w:rsid w:val="007F7F19"/>
    <w:rsid w:val="0080030B"/>
    <w:rsid w:val="00800317"/>
    <w:rsid w:val="00800AFC"/>
    <w:rsid w:val="00801890"/>
    <w:rsid w:val="00801EA2"/>
    <w:rsid w:val="00802396"/>
    <w:rsid w:val="00802523"/>
    <w:rsid w:val="00802C54"/>
    <w:rsid w:val="0080367F"/>
    <w:rsid w:val="00803872"/>
    <w:rsid w:val="00804693"/>
    <w:rsid w:val="0080562C"/>
    <w:rsid w:val="00806786"/>
    <w:rsid w:val="0080708D"/>
    <w:rsid w:val="00807AF1"/>
    <w:rsid w:val="008105C0"/>
    <w:rsid w:val="0081185C"/>
    <w:rsid w:val="0081373B"/>
    <w:rsid w:val="0081477E"/>
    <w:rsid w:val="008147F4"/>
    <w:rsid w:val="00814B44"/>
    <w:rsid w:val="00814CB5"/>
    <w:rsid w:val="00814E3C"/>
    <w:rsid w:val="00814F05"/>
    <w:rsid w:val="00814F4E"/>
    <w:rsid w:val="00815354"/>
    <w:rsid w:val="008155DA"/>
    <w:rsid w:val="008157F0"/>
    <w:rsid w:val="00815992"/>
    <w:rsid w:val="00815F22"/>
    <w:rsid w:val="0081618D"/>
    <w:rsid w:val="008179D7"/>
    <w:rsid w:val="00817AFE"/>
    <w:rsid w:val="0082059E"/>
    <w:rsid w:val="0082135E"/>
    <w:rsid w:val="00822250"/>
    <w:rsid w:val="008222CF"/>
    <w:rsid w:val="0082249F"/>
    <w:rsid w:val="0082353A"/>
    <w:rsid w:val="00823733"/>
    <w:rsid w:val="008240C6"/>
    <w:rsid w:val="00825289"/>
    <w:rsid w:val="0082549B"/>
    <w:rsid w:val="00825E05"/>
    <w:rsid w:val="008271EF"/>
    <w:rsid w:val="008275C4"/>
    <w:rsid w:val="00827C66"/>
    <w:rsid w:val="00830DCF"/>
    <w:rsid w:val="008314D0"/>
    <w:rsid w:val="008318E5"/>
    <w:rsid w:val="00831A87"/>
    <w:rsid w:val="008320B0"/>
    <w:rsid w:val="008334D7"/>
    <w:rsid w:val="008352D4"/>
    <w:rsid w:val="008366C1"/>
    <w:rsid w:val="00837974"/>
    <w:rsid w:val="00837E5D"/>
    <w:rsid w:val="00840012"/>
    <w:rsid w:val="00840560"/>
    <w:rsid w:val="008407EC"/>
    <w:rsid w:val="00841049"/>
    <w:rsid w:val="008423AF"/>
    <w:rsid w:val="00843758"/>
    <w:rsid w:val="0084403F"/>
    <w:rsid w:val="00844330"/>
    <w:rsid w:val="00844994"/>
    <w:rsid w:val="008449D1"/>
    <w:rsid w:val="008449E3"/>
    <w:rsid w:val="00844A7D"/>
    <w:rsid w:val="00844F98"/>
    <w:rsid w:val="008456FE"/>
    <w:rsid w:val="00845828"/>
    <w:rsid w:val="008471C6"/>
    <w:rsid w:val="00847510"/>
    <w:rsid w:val="0085013F"/>
    <w:rsid w:val="0085095D"/>
    <w:rsid w:val="008514EC"/>
    <w:rsid w:val="00851D16"/>
    <w:rsid w:val="00851DB5"/>
    <w:rsid w:val="008523A7"/>
    <w:rsid w:val="0085448C"/>
    <w:rsid w:val="00854B9A"/>
    <w:rsid w:val="00855463"/>
    <w:rsid w:val="008571D0"/>
    <w:rsid w:val="008577C9"/>
    <w:rsid w:val="00857A0A"/>
    <w:rsid w:val="00860C3F"/>
    <w:rsid w:val="00860DE7"/>
    <w:rsid w:val="008616B4"/>
    <w:rsid w:val="00862261"/>
    <w:rsid w:val="008626A9"/>
    <w:rsid w:val="00862E61"/>
    <w:rsid w:val="0086344F"/>
    <w:rsid w:val="00863552"/>
    <w:rsid w:val="00863F28"/>
    <w:rsid w:val="00863FAF"/>
    <w:rsid w:val="00863FE9"/>
    <w:rsid w:val="008640D3"/>
    <w:rsid w:val="00864BB9"/>
    <w:rsid w:val="00865061"/>
    <w:rsid w:val="00865233"/>
    <w:rsid w:val="008669D7"/>
    <w:rsid w:val="00867412"/>
    <w:rsid w:val="00867AD4"/>
    <w:rsid w:val="00867DCE"/>
    <w:rsid w:val="008700E0"/>
    <w:rsid w:val="00870B3A"/>
    <w:rsid w:val="00870FEF"/>
    <w:rsid w:val="00871387"/>
    <w:rsid w:val="008720DF"/>
    <w:rsid w:val="008725EB"/>
    <w:rsid w:val="008732FD"/>
    <w:rsid w:val="0087420F"/>
    <w:rsid w:val="008752C3"/>
    <w:rsid w:val="00875307"/>
    <w:rsid w:val="00875402"/>
    <w:rsid w:val="008760F8"/>
    <w:rsid w:val="00876839"/>
    <w:rsid w:val="00877D9B"/>
    <w:rsid w:val="00880481"/>
    <w:rsid w:val="00880574"/>
    <w:rsid w:val="0088108D"/>
    <w:rsid w:val="008816C1"/>
    <w:rsid w:val="0088210B"/>
    <w:rsid w:val="00882984"/>
    <w:rsid w:val="0088407D"/>
    <w:rsid w:val="00884812"/>
    <w:rsid w:val="008851D1"/>
    <w:rsid w:val="00885AF0"/>
    <w:rsid w:val="00886E69"/>
    <w:rsid w:val="00887384"/>
    <w:rsid w:val="00887C19"/>
    <w:rsid w:val="00887CD7"/>
    <w:rsid w:val="00890220"/>
    <w:rsid w:val="00890F9D"/>
    <w:rsid w:val="0089103D"/>
    <w:rsid w:val="0089114D"/>
    <w:rsid w:val="00892547"/>
    <w:rsid w:val="00892803"/>
    <w:rsid w:val="00892990"/>
    <w:rsid w:val="00893AA3"/>
    <w:rsid w:val="00894325"/>
    <w:rsid w:val="00894E99"/>
    <w:rsid w:val="00895907"/>
    <w:rsid w:val="008969F3"/>
    <w:rsid w:val="00896D81"/>
    <w:rsid w:val="008975D4"/>
    <w:rsid w:val="008A0077"/>
    <w:rsid w:val="008A01F8"/>
    <w:rsid w:val="008A132F"/>
    <w:rsid w:val="008A1EE8"/>
    <w:rsid w:val="008A367C"/>
    <w:rsid w:val="008A3E81"/>
    <w:rsid w:val="008A47EC"/>
    <w:rsid w:val="008A4C4C"/>
    <w:rsid w:val="008A4C65"/>
    <w:rsid w:val="008A5AF8"/>
    <w:rsid w:val="008A6513"/>
    <w:rsid w:val="008A7E8C"/>
    <w:rsid w:val="008B0DC5"/>
    <w:rsid w:val="008B1442"/>
    <w:rsid w:val="008B14AB"/>
    <w:rsid w:val="008B1559"/>
    <w:rsid w:val="008B23A8"/>
    <w:rsid w:val="008B27CF"/>
    <w:rsid w:val="008B2B2C"/>
    <w:rsid w:val="008B2CC3"/>
    <w:rsid w:val="008B2D29"/>
    <w:rsid w:val="008B45EF"/>
    <w:rsid w:val="008B54B8"/>
    <w:rsid w:val="008B564B"/>
    <w:rsid w:val="008B6033"/>
    <w:rsid w:val="008B72B9"/>
    <w:rsid w:val="008B74CD"/>
    <w:rsid w:val="008B7995"/>
    <w:rsid w:val="008C0767"/>
    <w:rsid w:val="008C07CB"/>
    <w:rsid w:val="008C1402"/>
    <w:rsid w:val="008C25A8"/>
    <w:rsid w:val="008C269F"/>
    <w:rsid w:val="008C4024"/>
    <w:rsid w:val="008C58A6"/>
    <w:rsid w:val="008C6DC7"/>
    <w:rsid w:val="008C6F74"/>
    <w:rsid w:val="008C722D"/>
    <w:rsid w:val="008C757C"/>
    <w:rsid w:val="008C778E"/>
    <w:rsid w:val="008C78E0"/>
    <w:rsid w:val="008C79B9"/>
    <w:rsid w:val="008D09E1"/>
    <w:rsid w:val="008D270F"/>
    <w:rsid w:val="008D297B"/>
    <w:rsid w:val="008D3139"/>
    <w:rsid w:val="008D38F1"/>
    <w:rsid w:val="008D3CAC"/>
    <w:rsid w:val="008D3CC8"/>
    <w:rsid w:val="008D3D3B"/>
    <w:rsid w:val="008D4412"/>
    <w:rsid w:val="008D592A"/>
    <w:rsid w:val="008D5AA3"/>
    <w:rsid w:val="008D7526"/>
    <w:rsid w:val="008D795D"/>
    <w:rsid w:val="008D7A36"/>
    <w:rsid w:val="008E0906"/>
    <w:rsid w:val="008E095B"/>
    <w:rsid w:val="008E3796"/>
    <w:rsid w:val="008E39B3"/>
    <w:rsid w:val="008E3BF0"/>
    <w:rsid w:val="008E49EA"/>
    <w:rsid w:val="008E4EA3"/>
    <w:rsid w:val="008E5768"/>
    <w:rsid w:val="008E6419"/>
    <w:rsid w:val="008E6E6C"/>
    <w:rsid w:val="008E76D5"/>
    <w:rsid w:val="008E7744"/>
    <w:rsid w:val="008E7AD6"/>
    <w:rsid w:val="008E7B30"/>
    <w:rsid w:val="008F1B1B"/>
    <w:rsid w:val="008F1F41"/>
    <w:rsid w:val="008F2082"/>
    <w:rsid w:val="008F2720"/>
    <w:rsid w:val="008F2AA8"/>
    <w:rsid w:val="008F2C96"/>
    <w:rsid w:val="008F3040"/>
    <w:rsid w:val="008F3293"/>
    <w:rsid w:val="008F346B"/>
    <w:rsid w:val="008F3890"/>
    <w:rsid w:val="008F3CDE"/>
    <w:rsid w:val="008F3E52"/>
    <w:rsid w:val="008F455F"/>
    <w:rsid w:val="008F4C1D"/>
    <w:rsid w:val="008F4FD7"/>
    <w:rsid w:val="008F5A62"/>
    <w:rsid w:val="008F60CF"/>
    <w:rsid w:val="008F61D4"/>
    <w:rsid w:val="008F643B"/>
    <w:rsid w:val="008F74F5"/>
    <w:rsid w:val="00900B21"/>
    <w:rsid w:val="00901737"/>
    <w:rsid w:val="009019E7"/>
    <w:rsid w:val="00901A82"/>
    <w:rsid w:val="00901B3D"/>
    <w:rsid w:val="00901C72"/>
    <w:rsid w:val="00902086"/>
    <w:rsid w:val="00902618"/>
    <w:rsid w:val="00903007"/>
    <w:rsid w:val="0090369D"/>
    <w:rsid w:val="009037D3"/>
    <w:rsid w:val="00904581"/>
    <w:rsid w:val="00904683"/>
    <w:rsid w:val="00905E9A"/>
    <w:rsid w:val="00906704"/>
    <w:rsid w:val="0090787F"/>
    <w:rsid w:val="00910952"/>
    <w:rsid w:val="00910BDE"/>
    <w:rsid w:val="00911D54"/>
    <w:rsid w:val="009120AD"/>
    <w:rsid w:val="0091227E"/>
    <w:rsid w:val="00912FE3"/>
    <w:rsid w:val="00913339"/>
    <w:rsid w:val="009136B4"/>
    <w:rsid w:val="00914362"/>
    <w:rsid w:val="009146A0"/>
    <w:rsid w:val="0091473D"/>
    <w:rsid w:val="00914E46"/>
    <w:rsid w:val="00914FE8"/>
    <w:rsid w:val="0091554B"/>
    <w:rsid w:val="00915BC0"/>
    <w:rsid w:val="00916D19"/>
    <w:rsid w:val="00916F74"/>
    <w:rsid w:val="009173D3"/>
    <w:rsid w:val="00917434"/>
    <w:rsid w:val="00917842"/>
    <w:rsid w:val="00920393"/>
    <w:rsid w:val="0092113E"/>
    <w:rsid w:val="00921435"/>
    <w:rsid w:val="00922678"/>
    <w:rsid w:val="00922BCF"/>
    <w:rsid w:val="00923840"/>
    <w:rsid w:val="00924269"/>
    <w:rsid w:val="0092571C"/>
    <w:rsid w:val="0092587B"/>
    <w:rsid w:val="0092648B"/>
    <w:rsid w:val="0092693F"/>
    <w:rsid w:val="0092731D"/>
    <w:rsid w:val="00927EF6"/>
    <w:rsid w:val="009310CF"/>
    <w:rsid w:val="00931B59"/>
    <w:rsid w:val="009320C1"/>
    <w:rsid w:val="00932867"/>
    <w:rsid w:val="00932897"/>
    <w:rsid w:val="00932FA6"/>
    <w:rsid w:val="00934762"/>
    <w:rsid w:val="00934825"/>
    <w:rsid w:val="00934A49"/>
    <w:rsid w:val="0093565A"/>
    <w:rsid w:val="00935749"/>
    <w:rsid w:val="00935BF1"/>
    <w:rsid w:val="00935C04"/>
    <w:rsid w:val="00935D56"/>
    <w:rsid w:val="00935F57"/>
    <w:rsid w:val="00936C8A"/>
    <w:rsid w:val="00937857"/>
    <w:rsid w:val="00937874"/>
    <w:rsid w:val="00937C05"/>
    <w:rsid w:val="0094054E"/>
    <w:rsid w:val="009411A8"/>
    <w:rsid w:val="009438F3"/>
    <w:rsid w:val="00944377"/>
    <w:rsid w:val="0094463A"/>
    <w:rsid w:val="00944C1D"/>
    <w:rsid w:val="009469B2"/>
    <w:rsid w:val="00946A3E"/>
    <w:rsid w:val="00946BBD"/>
    <w:rsid w:val="00946C8F"/>
    <w:rsid w:val="00947A75"/>
    <w:rsid w:val="00947E22"/>
    <w:rsid w:val="00950021"/>
    <w:rsid w:val="009501FA"/>
    <w:rsid w:val="00950A25"/>
    <w:rsid w:val="00951286"/>
    <w:rsid w:val="00951512"/>
    <w:rsid w:val="00951E4B"/>
    <w:rsid w:val="00952233"/>
    <w:rsid w:val="009526CF"/>
    <w:rsid w:val="00952918"/>
    <w:rsid w:val="00952A04"/>
    <w:rsid w:val="00952B12"/>
    <w:rsid w:val="0095336B"/>
    <w:rsid w:val="00953DC6"/>
    <w:rsid w:val="00953FDE"/>
    <w:rsid w:val="0095461C"/>
    <w:rsid w:val="009575C4"/>
    <w:rsid w:val="00960A2A"/>
    <w:rsid w:val="00961466"/>
    <w:rsid w:val="00961A12"/>
    <w:rsid w:val="009623F8"/>
    <w:rsid w:val="00962432"/>
    <w:rsid w:val="009628C3"/>
    <w:rsid w:val="00963600"/>
    <w:rsid w:val="0096370E"/>
    <w:rsid w:val="00964638"/>
    <w:rsid w:val="009651F9"/>
    <w:rsid w:val="00965232"/>
    <w:rsid w:val="0096640D"/>
    <w:rsid w:val="009664EE"/>
    <w:rsid w:val="00970DED"/>
    <w:rsid w:val="009714A8"/>
    <w:rsid w:val="009719A9"/>
    <w:rsid w:val="00971E82"/>
    <w:rsid w:val="00971FAE"/>
    <w:rsid w:val="00972700"/>
    <w:rsid w:val="00972855"/>
    <w:rsid w:val="009728D9"/>
    <w:rsid w:val="00972ACC"/>
    <w:rsid w:val="0097366A"/>
    <w:rsid w:val="00973A00"/>
    <w:rsid w:val="009746AE"/>
    <w:rsid w:val="009756FC"/>
    <w:rsid w:val="00976334"/>
    <w:rsid w:val="00976880"/>
    <w:rsid w:val="00976BFF"/>
    <w:rsid w:val="00976DB9"/>
    <w:rsid w:val="0097750A"/>
    <w:rsid w:val="00977F18"/>
    <w:rsid w:val="009811F2"/>
    <w:rsid w:val="0098138B"/>
    <w:rsid w:val="00981DA0"/>
    <w:rsid w:val="00982153"/>
    <w:rsid w:val="00982267"/>
    <w:rsid w:val="0098243A"/>
    <w:rsid w:val="00983037"/>
    <w:rsid w:val="0098326D"/>
    <w:rsid w:val="0098364D"/>
    <w:rsid w:val="0098379B"/>
    <w:rsid w:val="00984F43"/>
    <w:rsid w:val="00985270"/>
    <w:rsid w:val="00985327"/>
    <w:rsid w:val="00985935"/>
    <w:rsid w:val="00985E4E"/>
    <w:rsid w:val="00986628"/>
    <w:rsid w:val="00987177"/>
    <w:rsid w:val="009878ED"/>
    <w:rsid w:val="009933EB"/>
    <w:rsid w:val="009948E0"/>
    <w:rsid w:val="00995D7F"/>
    <w:rsid w:val="00996B27"/>
    <w:rsid w:val="0099798E"/>
    <w:rsid w:val="00997E7F"/>
    <w:rsid w:val="009A006E"/>
    <w:rsid w:val="009A06BB"/>
    <w:rsid w:val="009A241D"/>
    <w:rsid w:val="009A2859"/>
    <w:rsid w:val="009A2F51"/>
    <w:rsid w:val="009A3629"/>
    <w:rsid w:val="009A4474"/>
    <w:rsid w:val="009A4CD0"/>
    <w:rsid w:val="009A5AD4"/>
    <w:rsid w:val="009A61AA"/>
    <w:rsid w:val="009B00D5"/>
    <w:rsid w:val="009B2733"/>
    <w:rsid w:val="009B3197"/>
    <w:rsid w:val="009B31C2"/>
    <w:rsid w:val="009B3230"/>
    <w:rsid w:val="009B3539"/>
    <w:rsid w:val="009B4DE8"/>
    <w:rsid w:val="009B5253"/>
    <w:rsid w:val="009B5E3B"/>
    <w:rsid w:val="009B6DC2"/>
    <w:rsid w:val="009B7716"/>
    <w:rsid w:val="009B7F57"/>
    <w:rsid w:val="009C0C74"/>
    <w:rsid w:val="009C2457"/>
    <w:rsid w:val="009C2891"/>
    <w:rsid w:val="009C37D3"/>
    <w:rsid w:val="009C3A5C"/>
    <w:rsid w:val="009C4AE5"/>
    <w:rsid w:val="009C52C4"/>
    <w:rsid w:val="009C5584"/>
    <w:rsid w:val="009C5AD4"/>
    <w:rsid w:val="009C5B58"/>
    <w:rsid w:val="009C610E"/>
    <w:rsid w:val="009C64C6"/>
    <w:rsid w:val="009D0071"/>
    <w:rsid w:val="009D05DC"/>
    <w:rsid w:val="009D22CA"/>
    <w:rsid w:val="009D2537"/>
    <w:rsid w:val="009D2949"/>
    <w:rsid w:val="009D48E6"/>
    <w:rsid w:val="009D4AD2"/>
    <w:rsid w:val="009D553A"/>
    <w:rsid w:val="009D668A"/>
    <w:rsid w:val="009D6B24"/>
    <w:rsid w:val="009D6E51"/>
    <w:rsid w:val="009D70B3"/>
    <w:rsid w:val="009D7AB6"/>
    <w:rsid w:val="009E07CE"/>
    <w:rsid w:val="009E0ACA"/>
    <w:rsid w:val="009E11D5"/>
    <w:rsid w:val="009E1BB0"/>
    <w:rsid w:val="009E1D4B"/>
    <w:rsid w:val="009E1EA5"/>
    <w:rsid w:val="009E2917"/>
    <w:rsid w:val="009E2BAD"/>
    <w:rsid w:val="009E2F98"/>
    <w:rsid w:val="009E2FE5"/>
    <w:rsid w:val="009E35F5"/>
    <w:rsid w:val="009E36D7"/>
    <w:rsid w:val="009E43FC"/>
    <w:rsid w:val="009E5086"/>
    <w:rsid w:val="009E5284"/>
    <w:rsid w:val="009E5CBB"/>
    <w:rsid w:val="009E650E"/>
    <w:rsid w:val="009E6515"/>
    <w:rsid w:val="009E6DB3"/>
    <w:rsid w:val="009E6EDD"/>
    <w:rsid w:val="009E776A"/>
    <w:rsid w:val="009F0D06"/>
    <w:rsid w:val="009F0F8C"/>
    <w:rsid w:val="009F1712"/>
    <w:rsid w:val="009F22BD"/>
    <w:rsid w:val="009F2375"/>
    <w:rsid w:val="009F36CC"/>
    <w:rsid w:val="009F3700"/>
    <w:rsid w:val="009F3832"/>
    <w:rsid w:val="009F3EDA"/>
    <w:rsid w:val="009F52B6"/>
    <w:rsid w:val="009F5411"/>
    <w:rsid w:val="009F5ABA"/>
    <w:rsid w:val="009F5B40"/>
    <w:rsid w:val="009F5C77"/>
    <w:rsid w:val="009F650B"/>
    <w:rsid w:val="009F66E9"/>
    <w:rsid w:val="009F6710"/>
    <w:rsid w:val="009F6737"/>
    <w:rsid w:val="009F6B74"/>
    <w:rsid w:val="009F6BDB"/>
    <w:rsid w:val="00A00806"/>
    <w:rsid w:val="00A008D5"/>
    <w:rsid w:val="00A00FD9"/>
    <w:rsid w:val="00A017E1"/>
    <w:rsid w:val="00A01DFE"/>
    <w:rsid w:val="00A039D7"/>
    <w:rsid w:val="00A03DE4"/>
    <w:rsid w:val="00A03DF8"/>
    <w:rsid w:val="00A04F22"/>
    <w:rsid w:val="00A050E8"/>
    <w:rsid w:val="00A0529C"/>
    <w:rsid w:val="00A05657"/>
    <w:rsid w:val="00A06189"/>
    <w:rsid w:val="00A0630E"/>
    <w:rsid w:val="00A0759C"/>
    <w:rsid w:val="00A07966"/>
    <w:rsid w:val="00A07BFD"/>
    <w:rsid w:val="00A10534"/>
    <w:rsid w:val="00A106DB"/>
    <w:rsid w:val="00A11CC4"/>
    <w:rsid w:val="00A11CF4"/>
    <w:rsid w:val="00A12B0C"/>
    <w:rsid w:val="00A13EB2"/>
    <w:rsid w:val="00A1596C"/>
    <w:rsid w:val="00A161E2"/>
    <w:rsid w:val="00A16605"/>
    <w:rsid w:val="00A16AF7"/>
    <w:rsid w:val="00A16D53"/>
    <w:rsid w:val="00A17201"/>
    <w:rsid w:val="00A173E9"/>
    <w:rsid w:val="00A214A1"/>
    <w:rsid w:val="00A219F2"/>
    <w:rsid w:val="00A249AF"/>
    <w:rsid w:val="00A24FA8"/>
    <w:rsid w:val="00A24FBC"/>
    <w:rsid w:val="00A252C8"/>
    <w:rsid w:val="00A253AB"/>
    <w:rsid w:val="00A25536"/>
    <w:rsid w:val="00A278F9"/>
    <w:rsid w:val="00A30251"/>
    <w:rsid w:val="00A303A8"/>
    <w:rsid w:val="00A309A4"/>
    <w:rsid w:val="00A3112F"/>
    <w:rsid w:val="00A31369"/>
    <w:rsid w:val="00A319F1"/>
    <w:rsid w:val="00A32424"/>
    <w:rsid w:val="00A334DD"/>
    <w:rsid w:val="00A335D8"/>
    <w:rsid w:val="00A33D5C"/>
    <w:rsid w:val="00A34475"/>
    <w:rsid w:val="00A3461E"/>
    <w:rsid w:val="00A34A58"/>
    <w:rsid w:val="00A34D2F"/>
    <w:rsid w:val="00A352CB"/>
    <w:rsid w:val="00A3533D"/>
    <w:rsid w:val="00A369E9"/>
    <w:rsid w:val="00A36D13"/>
    <w:rsid w:val="00A37614"/>
    <w:rsid w:val="00A37689"/>
    <w:rsid w:val="00A40214"/>
    <w:rsid w:val="00A444F2"/>
    <w:rsid w:val="00A457EB"/>
    <w:rsid w:val="00A45D93"/>
    <w:rsid w:val="00A46298"/>
    <w:rsid w:val="00A46688"/>
    <w:rsid w:val="00A46C1F"/>
    <w:rsid w:val="00A47509"/>
    <w:rsid w:val="00A47956"/>
    <w:rsid w:val="00A5029D"/>
    <w:rsid w:val="00A50D82"/>
    <w:rsid w:val="00A50F41"/>
    <w:rsid w:val="00A5234B"/>
    <w:rsid w:val="00A5243F"/>
    <w:rsid w:val="00A52A33"/>
    <w:rsid w:val="00A52AF5"/>
    <w:rsid w:val="00A52C88"/>
    <w:rsid w:val="00A538C4"/>
    <w:rsid w:val="00A53A44"/>
    <w:rsid w:val="00A54D55"/>
    <w:rsid w:val="00A55927"/>
    <w:rsid w:val="00A573DD"/>
    <w:rsid w:val="00A604AC"/>
    <w:rsid w:val="00A60697"/>
    <w:rsid w:val="00A61AA9"/>
    <w:rsid w:val="00A62A94"/>
    <w:rsid w:val="00A62D08"/>
    <w:rsid w:val="00A639CF"/>
    <w:rsid w:val="00A65B82"/>
    <w:rsid w:val="00A662CD"/>
    <w:rsid w:val="00A6636B"/>
    <w:rsid w:val="00A667B3"/>
    <w:rsid w:val="00A66DF8"/>
    <w:rsid w:val="00A67A17"/>
    <w:rsid w:val="00A67C84"/>
    <w:rsid w:val="00A7040B"/>
    <w:rsid w:val="00A712A5"/>
    <w:rsid w:val="00A712C7"/>
    <w:rsid w:val="00A71847"/>
    <w:rsid w:val="00A71CC1"/>
    <w:rsid w:val="00A725F9"/>
    <w:rsid w:val="00A73DE5"/>
    <w:rsid w:val="00A73E53"/>
    <w:rsid w:val="00A74E59"/>
    <w:rsid w:val="00A75B96"/>
    <w:rsid w:val="00A76497"/>
    <w:rsid w:val="00A76643"/>
    <w:rsid w:val="00A76F9B"/>
    <w:rsid w:val="00A8061B"/>
    <w:rsid w:val="00A80680"/>
    <w:rsid w:val="00A816BD"/>
    <w:rsid w:val="00A8223F"/>
    <w:rsid w:val="00A831D8"/>
    <w:rsid w:val="00A83D5A"/>
    <w:rsid w:val="00A84232"/>
    <w:rsid w:val="00A84331"/>
    <w:rsid w:val="00A84F51"/>
    <w:rsid w:val="00A853BA"/>
    <w:rsid w:val="00A8553A"/>
    <w:rsid w:val="00A85FA2"/>
    <w:rsid w:val="00A85FFB"/>
    <w:rsid w:val="00A86609"/>
    <w:rsid w:val="00A877F2"/>
    <w:rsid w:val="00A90112"/>
    <w:rsid w:val="00A90455"/>
    <w:rsid w:val="00A90AEF"/>
    <w:rsid w:val="00A90E93"/>
    <w:rsid w:val="00A90F06"/>
    <w:rsid w:val="00A9123A"/>
    <w:rsid w:val="00A914EF"/>
    <w:rsid w:val="00A9302D"/>
    <w:rsid w:val="00A935A8"/>
    <w:rsid w:val="00A9381A"/>
    <w:rsid w:val="00A93971"/>
    <w:rsid w:val="00A93DF3"/>
    <w:rsid w:val="00A94569"/>
    <w:rsid w:val="00A95B5E"/>
    <w:rsid w:val="00A95BF8"/>
    <w:rsid w:val="00A95F56"/>
    <w:rsid w:val="00A9788B"/>
    <w:rsid w:val="00AA0182"/>
    <w:rsid w:val="00AA0B10"/>
    <w:rsid w:val="00AA15E9"/>
    <w:rsid w:val="00AA2230"/>
    <w:rsid w:val="00AA2EA3"/>
    <w:rsid w:val="00AA46B9"/>
    <w:rsid w:val="00AA5B8C"/>
    <w:rsid w:val="00AA5FFB"/>
    <w:rsid w:val="00AA68D5"/>
    <w:rsid w:val="00AA6B6F"/>
    <w:rsid w:val="00AA7812"/>
    <w:rsid w:val="00AA7D59"/>
    <w:rsid w:val="00AB068B"/>
    <w:rsid w:val="00AB06DC"/>
    <w:rsid w:val="00AB1010"/>
    <w:rsid w:val="00AB1104"/>
    <w:rsid w:val="00AB128B"/>
    <w:rsid w:val="00AB16E1"/>
    <w:rsid w:val="00AB1762"/>
    <w:rsid w:val="00AB1C3A"/>
    <w:rsid w:val="00AB2479"/>
    <w:rsid w:val="00AB2E53"/>
    <w:rsid w:val="00AB3176"/>
    <w:rsid w:val="00AB33C5"/>
    <w:rsid w:val="00AB38C2"/>
    <w:rsid w:val="00AB3A15"/>
    <w:rsid w:val="00AB4139"/>
    <w:rsid w:val="00AB4D01"/>
    <w:rsid w:val="00AB4D27"/>
    <w:rsid w:val="00AB523F"/>
    <w:rsid w:val="00AB56B1"/>
    <w:rsid w:val="00AB5797"/>
    <w:rsid w:val="00AB5B0E"/>
    <w:rsid w:val="00AB7446"/>
    <w:rsid w:val="00AB7A36"/>
    <w:rsid w:val="00AC00D8"/>
    <w:rsid w:val="00AC0293"/>
    <w:rsid w:val="00AC0381"/>
    <w:rsid w:val="00AC0F96"/>
    <w:rsid w:val="00AC17DD"/>
    <w:rsid w:val="00AC192E"/>
    <w:rsid w:val="00AC2226"/>
    <w:rsid w:val="00AC2BDD"/>
    <w:rsid w:val="00AC2C87"/>
    <w:rsid w:val="00AC3742"/>
    <w:rsid w:val="00AC3E42"/>
    <w:rsid w:val="00AC3E82"/>
    <w:rsid w:val="00AC40CD"/>
    <w:rsid w:val="00AC72C6"/>
    <w:rsid w:val="00AC73D2"/>
    <w:rsid w:val="00AC757E"/>
    <w:rsid w:val="00AC77BE"/>
    <w:rsid w:val="00AC7944"/>
    <w:rsid w:val="00AD0067"/>
    <w:rsid w:val="00AD0654"/>
    <w:rsid w:val="00AD0CBB"/>
    <w:rsid w:val="00AD0E92"/>
    <w:rsid w:val="00AD1CE2"/>
    <w:rsid w:val="00AD37E4"/>
    <w:rsid w:val="00AD382E"/>
    <w:rsid w:val="00AD498C"/>
    <w:rsid w:val="00AD4EE1"/>
    <w:rsid w:val="00AD58CC"/>
    <w:rsid w:val="00AD67B4"/>
    <w:rsid w:val="00AD6A63"/>
    <w:rsid w:val="00AD6E1A"/>
    <w:rsid w:val="00AD713E"/>
    <w:rsid w:val="00AD731A"/>
    <w:rsid w:val="00AD7410"/>
    <w:rsid w:val="00AE06EC"/>
    <w:rsid w:val="00AE0708"/>
    <w:rsid w:val="00AE235F"/>
    <w:rsid w:val="00AE2F7B"/>
    <w:rsid w:val="00AE2F84"/>
    <w:rsid w:val="00AE2F90"/>
    <w:rsid w:val="00AE3219"/>
    <w:rsid w:val="00AE3A15"/>
    <w:rsid w:val="00AE3D08"/>
    <w:rsid w:val="00AE403E"/>
    <w:rsid w:val="00AE4549"/>
    <w:rsid w:val="00AE55C8"/>
    <w:rsid w:val="00AE56DE"/>
    <w:rsid w:val="00AE580A"/>
    <w:rsid w:val="00AE5D87"/>
    <w:rsid w:val="00AE6A99"/>
    <w:rsid w:val="00AE7A49"/>
    <w:rsid w:val="00AE7D12"/>
    <w:rsid w:val="00AE7E7F"/>
    <w:rsid w:val="00AF11D5"/>
    <w:rsid w:val="00AF24C3"/>
    <w:rsid w:val="00AF24D9"/>
    <w:rsid w:val="00AF4452"/>
    <w:rsid w:val="00AF5112"/>
    <w:rsid w:val="00AF56B2"/>
    <w:rsid w:val="00AF6923"/>
    <w:rsid w:val="00AF6A46"/>
    <w:rsid w:val="00B00910"/>
    <w:rsid w:val="00B00AA3"/>
    <w:rsid w:val="00B0115C"/>
    <w:rsid w:val="00B015F4"/>
    <w:rsid w:val="00B018FC"/>
    <w:rsid w:val="00B02099"/>
    <w:rsid w:val="00B023DA"/>
    <w:rsid w:val="00B02703"/>
    <w:rsid w:val="00B0274F"/>
    <w:rsid w:val="00B0380C"/>
    <w:rsid w:val="00B039E7"/>
    <w:rsid w:val="00B04D82"/>
    <w:rsid w:val="00B04DFF"/>
    <w:rsid w:val="00B058EB"/>
    <w:rsid w:val="00B06655"/>
    <w:rsid w:val="00B06B88"/>
    <w:rsid w:val="00B06ED1"/>
    <w:rsid w:val="00B07D74"/>
    <w:rsid w:val="00B10118"/>
    <w:rsid w:val="00B10722"/>
    <w:rsid w:val="00B12004"/>
    <w:rsid w:val="00B12144"/>
    <w:rsid w:val="00B12271"/>
    <w:rsid w:val="00B12BAA"/>
    <w:rsid w:val="00B12FA7"/>
    <w:rsid w:val="00B14164"/>
    <w:rsid w:val="00B15219"/>
    <w:rsid w:val="00B157D2"/>
    <w:rsid w:val="00B1678E"/>
    <w:rsid w:val="00B16E5E"/>
    <w:rsid w:val="00B174A6"/>
    <w:rsid w:val="00B176E6"/>
    <w:rsid w:val="00B178CD"/>
    <w:rsid w:val="00B17B9D"/>
    <w:rsid w:val="00B17CC8"/>
    <w:rsid w:val="00B20A71"/>
    <w:rsid w:val="00B21B18"/>
    <w:rsid w:val="00B22015"/>
    <w:rsid w:val="00B22C4D"/>
    <w:rsid w:val="00B22F54"/>
    <w:rsid w:val="00B233C7"/>
    <w:rsid w:val="00B242EE"/>
    <w:rsid w:val="00B24A3D"/>
    <w:rsid w:val="00B24CCC"/>
    <w:rsid w:val="00B25298"/>
    <w:rsid w:val="00B25D7E"/>
    <w:rsid w:val="00B25F46"/>
    <w:rsid w:val="00B26B41"/>
    <w:rsid w:val="00B27306"/>
    <w:rsid w:val="00B2741A"/>
    <w:rsid w:val="00B27972"/>
    <w:rsid w:val="00B3037D"/>
    <w:rsid w:val="00B3087C"/>
    <w:rsid w:val="00B31418"/>
    <w:rsid w:val="00B326BE"/>
    <w:rsid w:val="00B32751"/>
    <w:rsid w:val="00B33373"/>
    <w:rsid w:val="00B33D2D"/>
    <w:rsid w:val="00B3513A"/>
    <w:rsid w:val="00B35E41"/>
    <w:rsid w:val="00B36389"/>
    <w:rsid w:val="00B36B85"/>
    <w:rsid w:val="00B378F1"/>
    <w:rsid w:val="00B37974"/>
    <w:rsid w:val="00B4014F"/>
    <w:rsid w:val="00B401A8"/>
    <w:rsid w:val="00B41B0A"/>
    <w:rsid w:val="00B41CEE"/>
    <w:rsid w:val="00B42467"/>
    <w:rsid w:val="00B42951"/>
    <w:rsid w:val="00B43E54"/>
    <w:rsid w:val="00B4464E"/>
    <w:rsid w:val="00B44B13"/>
    <w:rsid w:val="00B455E4"/>
    <w:rsid w:val="00B45E7B"/>
    <w:rsid w:val="00B4651D"/>
    <w:rsid w:val="00B4699C"/>
    <w:rsid w:val="00B4787F"/>
    <w:rsid w:val="00B510EF"/>
    <w:rsid w:val="00B51F0D"/>
    <w:rsid w:val="00B54196"/>
    <w:rsid w:val="00B5420B"/>
    <w:rsid w:val="00B546CF"/>
    <w:rsid w:val="00B54801"/>
    <w:rsid w:val="00B55868"/>
    <w:rsid w:val="00B55D61"/>
    <w:rsid w:val="00B55FA2"/>
    <w:rsid w:val="00B57436"/>
    <w:rsid w:val="00B57AEA"/>
    <w:rsid w:val="00B57E72"/>
    <w:rsid w:val="00B6012C"/>
    <w:rsid w:val="00B604E3"/>
    <w:rsid w:val="00B60CE8"/>
    <w:rsid w:val="00B625F7"/>
    <w:rsid w:val="00B6262D"/>
    <w:rsid w:val="00B63511"/>
    <w:rsid w:val="00B63B37"/>
    <w:rsid w:val="00B64635"/>
    <w:rsid w:val="00B64990"/>
    <w:rsid w:val="00B654A3"/>
    <w:rsid w:val="00B657D8"/>
    <w:rsid w:val="00B6666C"/>
    <w:rsid w:val="00B67CBD"/>
    <w:rsid w:val="00B70318"/>
    <w:rsid w:val="00B70759"/>
    <w:rsid w:val="00B708C9"/>
    <w:rsid w:val="00B70FDD"/>
    <w:rsid w:val="00B716FF"/>
    <w:rsid w:val="00B71EDF"/>
    <w:rsid w:val="00B71FF2"/>
    <w:rsid w:val="00B726AA"/>
    <w:rsid w:val="00B7449B"/>
    <w:rsid w:val="00B74ACA"/>
    <w:rsid w:val="00B751E3"/>
    <w:rsid w:val="00B753A8"/>
    <w:rsid w:val="00B75B07"/>
    <w:rsid w:val="00B75B5A"/>
    <w:rsid w:val="00B75DAC"/>
    <w:rsid w:val="00B76573"/>
    <w:rsid w:val="00B7677B"/>
    <w:rsid w:val="00B808E7"/>
    <w:rsid w:val="00B81225"/>
    <w:rsid w:val="00B81AED"/>
    <w:rsid w:val="00B81D36"/>
    <w:rsid w:val="00B82C96"/>
    <w:rsid w:val="00B82DC2"/>
    <w:rsid w:val="00B84A78"/>
    <w:rsid w:val="00B84DAF"/>
    <w:rsid w:val="00B84FF8"/>
    <w:rsid w:val="00B85E01"/>
    <w:rsid w:val="00B86400"/>
    <w:rsid w:val="00B87967"/>
    <w:rsid w:val="00B87D7A"/>
    <w:rsid w:val="00B9008B"/>
    <w:rsid w:val="00B91263"/>
    <w:rsid w:val="00B91EC3"/>
    <w:rsid w:val="00B9290E"/>
    <w:rsid w:val="00B92A4E"/>
    <w:rsid w:val="00B92BB3"/>
    <w:rsid w:val="00B93272"/>
    <w:rsid w:val="00B946C4"/>
    <w:rsid w:val="00B948FA"/>
    <w:rsid w:val="00B9561F"/>
    <w:rsid w:val="00B9605B"/>
    <w:rsid w:val="00B96CEF"/>
    <w:rsid w:val="00B96DA7"/>
    <w:rsid w:val="00B979BA"/>
    <w:rsid w:val="00BA0AEA"/>
    <w:rsid w:val="00BA1C05"/>
    <w:rsid w:val="00BA2349"/>
    <w:rsid w:val="00BA2414"/>
    <w:rsid w:val="00BA2C62"/>
    <w:rsid w:val="00BA3410"/>
    <w:rsid w:val="00BA3684"/>
    <w:rsid w:val="00BA3A27"/>
    <w:rsid w:val="00BA3FB9"/>
    <w:rsid w:val="00BA40F7"/>
    <w:rsid w:val="00BA44CC"/>
    <w:rsid w:val="00BA5EB6"/>
    <w:rsid w:val="00BA67C0"/>
    <w:rsid w:val="00BA67D6"/>
    <w:rsid w:val="00BA6909"/>
    <w:rsid w:val="00BA73F0"/>
    <w:rsid w:val="00BA75C2"/>
    <w:rsid w:val="00BA76D0"/>
    <w:rsid w:val="00BA7A3B"/>
    <w:rsid w:val="00BB0301"/>
    <w:rsid w:val="00BB0538"/>
    <w:rsid w:val="00BB08CF"/>
    <w:rsid w:val="00BB08E6"/>
    <w:rsid w:val="00BB11A5"/>
    <w:rsid w:val="00BB13D0"/>
    <w:rsid w:val="00BB1708"/>
    <w:rsid w:val="00BB34F4"/>
    <w:rsid w:val="00BB3A3A"/>
    <w:rsid w:val="00BB4DC5"/>
    <w:rsid w:val="00BB53A4"/>
    <w:rsid w:val="00BB5DE0"/>
    <w:rsid w:val="00BB637E"/>
    <w:rsid w:val="00BB6D8B"/>
    <w:rsid w:val="00BB7A10"/>
    <w:rsid w:val="00BC1247"/>
    <w:rsid w:val="00BC1A38"/>
    <w:rsid w:val="00BC1DB3"/>
    <w:rsid w:val="00BC4CDA"/>
    <w:rsid w:val="00BC4F0B"/>
    <w:rsid w:val="00BC51A2"/>
    <w:rsid w:val="00BC5A3B"/>
    <w:rsid w:val="00BC5C77"/>
    <w:rsid w:val="00BC5DA4"/>
    <w:rsid w:val="00BC5E03"/>
    <w:rsid w:val="00BC602D"/>
    <w:rsid w:val="00BC62CC"/>
    <w:rsid w:val="00BC708C"/>
    <w:rsid w:val="00BC7B88"/>
    <w:rsid w:val="00BC7DF3"/>
    <w:rsid w:val="00BD080E"/>
    <w:rsid w:val="00BD0A78"/>
    <w:rsid w:val="00BD0AA2"/>
    <w:rsid w:val="00BD16F5"/>
    <w:rsid w:val="00BD1C25"/>
    <w:rsid w:val="00BD2119"/>
    <w:rsid w:val="00BD25E5"/>
    <w:rsid w:val="00BD2904"/>
    <w:rsid w:val="00BD2DFB"/>
    <w:rsid w:val="00BD2F29"/>
    <w:rsid w:val="00BD2FCF"/>
    <w:rsid w:val="00BD3462"/>
    <w:rsid w:val="00BD39A5"/>
    <w:rsid w:val="00BD4943"/>
    <w:rsid w:val="00BD4F7D"/>
    <w:rsid w:val="00BD5120"/>
    <w:rsid w:val="00BD5A42"/>
    <w:rsid w:val="00BD6015"/>
    <w:rsid w:val="00BD69F8"/>
    <w:rsid w:val="00BD6AA8"/>
    <w:rsid w:val="00BD6F66"/>
    <w:rsid w:val="00BD714C"/>
    <w:rsid w:val="00BE06E0"/>
    <w:rsid w:val="00BE0B7F"/>
    <w:rsid w:val="00BE0FAA"/>
    <w:rsid w:val="00BE12AC"/>
    <w:rsid w:val="00BE141E"/>
    <w:rsid w:val="00BE1C64"/>
    <w:rsid w:val="00BE31AC"/>
    <w:rsid w:val="00BE3443"/>
    <w:rsid w:val="00BE3E56"/>
    <w:rsid w:val="00BE43D7"/>
    <w:rsid w:val="00BE5205"/>
    <w:rsid w:val="00BE5D48"/>
    <w:rsid w:val="00BE5F89"/>
    <w:rsid w:val="00BE61C1"/>
    <w:rsid w:val="00BE63A9"/>
    <w:rsid w:val="00BE66AF"/>
    <w:rsid w:val="00BE6E7B"/>
    <w:rsid w:val="00BE7872"/>
    <w:rsid w:val="00BE7B30"/>
    <w:rsid w:val="00BE7DCD"/>
    <w:rsid w:val="00BF03DF"/>
    <w:rsid w:val="00BF0917"/>
    <w:rsid w:val="00BF0D29"/>
    <w:rsid w:val="00BF0EC3"/>
    <w:rsid w:val="00BF1951"/>
    <w:rsid w:val="00BF1D45"/>
    <w:rsid w:val="00BF201E"/>
    <w:rsid w:val="00BF20C0"/>
    <w:rsid w:val="00BF2175"/>
    <w:rsid w:val="00BF3B72"/>
    <w:rsid w:val="00BF3D45"/>
    <w:rsid w:val="00BF4BC4"/>
    <w:rsid w:val="00BF4D7B"/>
    <w:rsid w:val="00BF5237"/>
    <w:rsid w:val="00BF5AD4"/>
    <w:rsid w:val="00BF5D67"/>
    <w:rsid w:val="00BF6522"/>
    <w:rsid w:val="00BF6C6D"/>
    <w:rsid w:val="00BF73A9"/>
    <w:rsid w:val="00BF7DDC"/>
    <w:rsid w:val="00C0124C"/>
    <w:rsid w:val="00C020B1"/>
    <w:rsid w:val="00C0216B"/>
    <w:rsid w:val="00C039E1"/>
    <w:rsid w:val="00C03ED7"/>
    <w:rsid w:val="00C0401E"/>
    <w:rsid w:val="00C050DC"/>
    <w:rsid w:val="00C06077"/>
    <w:rsid w:val="00C06523"/>
    <w:rsid w:val="00C06C20"/>
    <w:rsid w:val="00C07886"/>
    <w:rsid w:val="00C07B74"/>
    <w:rsid w:val="00C1060F"/>
    <w:rsid w:val="00C10B8F"/>
    <w:rsid w:val="00C10D5B"/>
    <w:rsid w:val="00C12AC7"/>
    <w:rsid w:val="00C13083"/>
    <w:rsid w:val="00C140B5"/>
    <w:rsid w:val="00C14698"/>
    <w:rsid w:val="00C149A7"/>
    <w:rsid w:val="00C14C71"/>
    <w:rsid w:val="00C14E36"/>
    <w:rsid w:val="00C15249"/>
    <w:rsid w:val="00C15D3F"/>
    <w:rsid w:val="00C15D7B"/>
    <w:rsid w:val="00C17354"/>
    <w:rsid w:val="00C1752C"/>
    <w:rsid w:val="00C17A29"/>
    <w:rsid w:val="00C17A2F"/>
    <w:rsid w:val="00C17AE7"/>
    <w:rsid w:val="00C20693"/>
    <w:rsid w:val="00C22D8C"/>
    <w:rsid w:val="00C22DFB"/>
    <w:rsid w:val="00C22FEB"/>
    <w:rsid w:val="00C23CAC"/>
    <w:rsid w:val="00C24738"/>
    <w:rsid w:val="00C24C9A"/>
    <w:rsid w:val="00C257BD"/>
    <w:rsid w:val="00C25BB4"/>
    <w:rsid w:val="00C26161"/>
    <w:rsid w:val="00C265FD"/>
    <w:rsid w:val="00C26843"/>
    <w:rsid w:val="00C27629"/>
    <w:rsid w:val="00C27967"/>
    <w:rsid w:val="00C279D9"/>
    <w:rsid w:val="00C27BF9"/>
    <w:rsid w:val="00C27F6B"/>
    <w:rsid w:val="00C30F49"/>
    <w:rsid w:val="00C3141D"/>
    <w:rsid w:val="00C3179A"/>
    <w:rsid w:val="00C31B19"/>
    <w:rsid w:val="00C3299B"/>
    <w:rsid w:val="00C32CC2"/>
    <w:rsid w:val="00C32CED"/>
    <w:rsid w:val="00C333B1"/>
    <w:rsid w:val="00C341FF"/>
    <w:rsid w:val="00C34550"/>
    <w:rsid w:val="00C3459D"/>
    <w:rsid w:val="00C3539B"/>
    <w:rsid w:val="00C35408"/>
    <w:rsid w:val="00C35643"/>
    <w:rsid w:val="00C35A7E"/>
    <w:rsid w:val="00C35B88"/>
    <w:rsid w:val="00C35E52"/>
    <w:rsid w:val="00C36177"/>
    <w:rsid w:val="00C374A7"/>
    <w:rsid w:val="00C374F1"/>
    <w:rsid w:val="00C3757B"/>
    <w:rsid w:val="00C41C91"/>
    <w:rsid w:val="00C41E71"/>
    <w:rsid w:val="00C41F4F"/>
    <w:rsid w:val="00C42447"/>
    <w:rsid w:val="00C43B0E"/>
    <w:rsid w:val="00C43E7E"/>
    <w:rsid w:val="00C43FBB"/>
    <w:rsid w:val="00C44557"/>
    <w:rsid w:val="00C455DA"/>
    <w:rsid w:val="00C4613E"/>
    <w:rsid w:val="00C46BDE"/>
    <w:rsid w:val="00C474F5"/>
    <w:rsid w:val="00C475C4"/>
    <w:rsid w:val="00C47717"/>
    <w:rsid w:val="00C50030"/>
    <w:rsid w:val="00C5179E"/>
    <w:rsid w:val="00C524FB"/>
    <w:rsid w:val="00C52705"/>
    <w:rsid w:val="00C52F26"/>
    <w:rsid w:val="00C53097"/>
    <w:rsid w:val="00C54A07"/>
    <w:rsid w:val="00C55463"/>
    <w:rsid w:val="00C556BC"/>
    <w:rsid w:val="00C56960"/>
    <w:rsid w:val="00C56C0B"/>
    <w:rsid w:val="00C56FB0"/>
    <w:rsid w:val="00C57ED7"/>
    <w:rsid w:val="00C600FC"/>
    <w:rsid w:val="00C604C8"/>
    <w:rsid w:val="00C6204E"/>
    <w:rsid w:val="00C6225F"/>
    <w:rsid w:val="00C624F9"/>
    <w:rsid w:val="00C62B61"/>
    <w:rsid w:val="00C62BE2"/>
    <w:rsid w:val="00C62FCB"/>
    <w:rsid w:val="00C63748"/>
    <w:rsid w:val="00C63D48"/>
    <w:rsid w:val="00C64A3F"/>
    <w:rsid w:val="00C64BF1"/>
    <w:rsid w:val="00C657B6"/>
    <w:rsid w:val="00C65837"/>
    <w:rsid w:val="00C65C70"/>
    <w:rsid w:val="00C67AA0"/>
    <w:rsid w:val="00C70E3E"/>
    <w:rsid w:val="00C72625"/>
    <w:rsid w:val="00C72998"/>
    <w:rsid w:val="00C72A35"/>
    <w:rsid w:val="00C730A5"/>
    <w:rsid w:val="00C73769"/>
    <w:rsid w:val="00C73E90"/>
    <w:rsid w:val="00C7680A"/>
    <w:rsid w:val="00C7762F"/>
    <w:rsid w:val="00C77847"/>
    <w:rsid w:val="00C77931"/>
    <w:rsid w:val="00C802C4"/>
    <w:rsid w:val="00C8060B"/>
    <w:rsid w:val="00C81290"/>
    <w:rsid w:val="00C8203E"/>
    <w:rsid w:val="00C828B7"/>
    <w:rsid w:val="00C82D63"/>
    <w:rsid w:val="00C83F31"/>
    <w:rsid w:val="00C8409A"/>
    <w:rsid w:val="00C854F8"/>
    <w:rsid w:val="00C8590B"/>
    <w:rsid w:val="00C865FD"/>
    <w:rsid w:val="00C867F9"/>
    <w:rsid w:val="00C86C88"/>
    <w:rsid w:val="00C8777D"/>
    <w:rsid w:val="00C877B6"/>
    <w:rsid w:val="00C87E6E"/>
    <w:rsid w:val="00C91CA4"/>
    <w:rsid w:val="00C92A45"/>
    <w:rsid w:val="00C93779"/>
    <w:rsid w:val="00C938D9"/>
    <w:rsid w:val="00C93D3D"/>
    <w:rsid w:val="00C942C7"/>
    <w:rsid w:val="00C9457A"/>
    <w:rsid w:val="00C947C9"/>
    <w:rsid w:val="00C94F35"/>
    <w:rsid w:val="00C95094"/>
    <w:rsid w:val="00C950C4"/>
    <w:rsid w:val="00C950D8"/>
    <w:rsid w:val="00C957FF"/>
    <w:rsid w:val="00C96FBC"/>
    <w:rsid w:val="00CA1661"/>
    <w:rsid w:val="00CA31FA"/>
    <w:rsid w:val="00CA387B"/>
    <w:rsid w:val="00CA39A1"/>
    <w:rsid w:val="00CA3CA6"/>
    <w:rsid w:val="00CA4553"/>
    <w:rsid w:val="00CA50B9"/>
    <w:rsid w:val="00CA5903"/>
    <w:rsid w:val="00CA60D0"/>
    <w:rsid w:val="00CA6B1A"/>
    <w:rsid w:val="00CA6C84"/>
    <w:rsid w:val="00CA6DE1"/>
    <w:rsid w:val="00CA6FA8"/>
    <w:rsid w:val="00CA76CB"/>
    <w:rsid w:val="00CA781B"/>
    <w:rsid w:val="00CA7D62"/>
    <w:rsid w:val="00CA9DE8"/>
    <w:rsid w:val="00CB04B3"/>
    <w:rsid w:val="00CB08CD"/>
    <w:rsid w:val="00CB09FE"/>
    <w:rsid w:val="00CB0BB7"/>
    <w:rsid w:val="00CB0EFD"/>
    <w:rsid w:val="00CB11FF"/>
    <w:rsid w:val="00CB1392"/>
    <w:rsid w:val="00CB1465"/>
    <w:rsid w:val="00CB1DA8"/>
    <w:rsid w:val="00CB1EF9"/>
    <w:rsid w:val="00CB2F2A"/>
    <w:rsid w:val="00CB3CD8"/>
    <w:rsid w:val="00CB40C7"/>
    <w:rsid w:val="00CB42AB"/>
    <w:rsid w:val="00CB4A40"/>
    <w:rsid w:val="00CB56C0"/>
    <w:rsid w:val="00CB77F1"/>
    <w:rsid w:val="00CB7BE5"/>
    <w:rsid w:val="00CB7DE3"/>
    <w:rsid w:val="00CB7E38"/>
    <w:rsid w:val="00CB7F7A"/>
    <w:rsid w:val="00CC0525"/>
    <w:rsid w:val="00CC0B28"/>
    <w:rsid w:val="00CC147A"/>
    <w:rsid w:val="00CC2D24"/>
    <w:rsid w:val="00CC3398"/>
    <w:rsid w:val="00CC3FCB"/>
    <w:rsid w:val="00CC4714"/>
    <w:rsid w:val="00CC5585"/>
    <w:rsid w:val="00CC5DFF"/>
    <w:rsid w:val="00CC6494"/>
    <w:rsid w:val="00CC6EEE"/>
    <w:rsid w:val="00CC7751"/>
    <w:rsid w:val="00CD0CE5"/>
    <w:rsid w:val="00CD16BE"/>
    <w:rsid w:val="00CD1BE3"/>
    <w:rsid w:val="00CD2083"/>
    <w:rsid w:val="00CD27AF"/>
    <w:rsid w:val="00CD2B14"/>
    <w:rsid w:val="00CD3710"/>
    <w:rsid w:val="00CD497E"/>
    <w:rsid w:val="00CD4AFF"/>
    <w:rsid w:val="00CD4C15"/>
    <w:rsid w:val="00CD53F5"/>
    <w:rsid w:val="00CD5809"/>
    <w:rsid w:val="00CD6644"/>
    <w:rsid w:val="00CD67B5"/>
    <w:rsid w:val="00CD7474"/>
    <w:rsid w:val="00CD7B8F"/>
    <w:rsid w:val="00CE0A81"/>
    <w:rsid w:val="00CE10DF"/>
    <w:rsid w:val="00CE170F"/>
    <w:rsid w:val="00CE17CA"/>
    <w:rsid w:val="00CE1F9B"/>
    <w:rsid w:val="00CE24A2"/>
    <w:rsid w:val="00CE38FC"/>
    <w:rsid w:val="00CE4C09"/>
    <w:rsid w:val="00CE4E57"/>
    <w:rsid w:val="00CE51EE"/>
    <w:rsid w:val="00CE5587"/>
    <w:rsid w:val="00CE6B28"/>
    <w:rsid w:val="00CE6FC5"/>
    <w:rsid w:val="00CE7FA6"/>
    <w:rsid w:val="00CF0979"/>
    <w:rsid w:val="00CF0A5D"/>
    <w:rsid w:val="00CF0F51"/>
    <w:rsid w:val="00CF13D6"/>
    <w:rsid w:val="00CF209B"/>
    <w:rsid w:val="00CF28CF"/>
    <w:rsid w:val="00CF2BC6"/>
    <w:rsid w:val="00CF2D76"/>
    <w:rsid w:val="00CF4267"/>
    <w:rsid w:val="00CF4F9D"/>
    <w:rsid w:val="00CF56A4"/>
    <w:rsid w:val="00CF58F7"/>
    <w:rsid w:val="00CF5EA7"/>
    <w:rsid w:val="00CF6175"/>
    <w:rsid w:val="00CF6677"/>
    <w:rsid w:val="00CF7888"/>
    <w:rsid w:val="00CF7A04"/>
    <w:rsid w:val="00D00810"/>
    <w:rsid w:val="00D00DC5"/>
    <w:rsid w:val="00D01578"/>
    <w:rsid w:val="00D01925"/>
    <w:rsid w:val="00D02560"/>
    <w:rsid w:val="00D03099"/>
    <w:rsid w:val="00D057F2"/>
    <w:rsid w:val="00D05D3E"/>
    <w:rsid w:val="00D064EA"/>
    <w:rsid w:val="00D07A35"/>
    <w:rsid w:val="00D116BF"/>
    <w:rsid w:val="00D11836"/>
    <w:rsid w:val="00D11CA3"/>
    <w:rsid w:val="00D12310"/>
    <w:rsid w:val="00D1347F"/>
    <w:rsid w:val="00D13F59"/>
    <w:rsid w:val="00D142D1"/>
    <w:rsid w:val="00D15059"/>
    <w:rsid w:val="00D15825"/>
    <w:rsid w:val="00D1627D"/>
    <w:rsid w:val="00D17629"/>
    <w:rsid w:val="00D17CC7"/>
    <w:rsid w:val="00D20A16"/>
    <w:rsid w:val="00D20BC5"/>
    <w:rsid w:val="00D213B6"/>
    <w:rsid w:val="00D21D8C"/>
    <w:rsid w:val="00D24043"/>
    <w:rsid w:val="00D2439E"/>
    <w:rsid w:val="00D243CB"/>
    <w:rsid w:val="00D24414"/>
    <w:rsid w:val="00D24733"/>
    <w:rsid w:val="00D2476E"/>
    <w:rsid w:val="00D2497C"/>
    <w:rsid w:val="00D25573"/>
    <w:rsid w:val="00D255B9"/>
    <w:rsid w:val="00D2585F"/>
    <w:rsid w:val="00D25B38"/>
    <w:rsid w:val="00D260A2"/>
    <w:rsid w:val="00D30587"/>
    <w:rsid w:val="00D315E4"/>
    <w:rsid w:val="00D31B87"/>
    <w:rsid w:val="00D32250"/>
    <w:rsid w:val="00D32B88"/>
    <w:rsid w:val="00D33118"/>
    <w:rsid w:val="00D33433"/>
    <w:rsid w:val="00D348F8"/>
    <w:rsid w:val="00D3513B"/>
    <w:rsid w:val="00D3650C"/>
    <w:rsid w:val="00D366C9"/>
    <w:rsid w:val="00D36C4F"/>
    <w:rsid w:val="00D372E7"/>
    <w:rsid w:val="00D378A2"/>
    <w:rsid w:val="00D37C79"/>
    <w:rsid w:val="00D40107"/>
    <w:rsid w:val="00D40218"/>
    <w:rsid w:val="00D40A81"/>
    <w:rsid w:val="00D4105F"/>
    <w:rsid w:val="00D41DBA"/>
    <w:rsid w:val="00D42A2C"/>
    <w:rsid w:val="00D43381"/>
    <w:rsid w:val="00D448A6"/>
    <w:rsid w:val="00D4577E"/>
    <w:rsid w:val="00D45E26"/>
    <w:rsid w:val="00D45FFA"/>
    <w:rsid w:val="00D46F54"/>
    <w:rsid w:val="00D476EE"/>
    <w:rsid w:val="00D47F2E"/>
    <w:rsid w:val="00D50B64"/>
    <w:rsid w:val="00D519D7"/>
    <w:rsid w:val="00D51C98"/>
    <w:rsid w:val="00D52CD8"/>
    <w:rsid w:val="00D52EB3"/>
    <w:rsid w:val="00D530BC"/>
    <w:rsid w:val="00D53643"/>
    <w:rsid w:val="00D53D5D"/>
    <w:rsid w:val="00D5478D"/>
    <w:rsid w:val="00D54A9A"/>
    <w:rsid w:val="00D553DD"/>
    <w:rsid w:val="00D55EB4"/>
    <w:rsid w:val="00D56579"/>
    <w:rsid w:val="00D56594"/>
    <w:rsid w:val="00D56AEA"/>
    <w:rsid w:val="00D56D41"/>
    <w:rsid w:val="00D57447"/>
    <w:rsid w:val="00D5767A"/>
    <w:rsid w:val="00D57DBE"/>
    <w:rsid w:val="00D60675"/>
    <w:rsid w:val="00D606A4"/>
    <w:rsid w:val="00D61127"/>
    <w:rsid w:val="00D624EF"/>
    <w:rsid w:val="00D62632"/>
    <w:rsid w:val="00D63DC3"/>
    <w:rsid w:val="00D64837"/>
    <w:rsid w:val="00D64A04"/>
    <w:rsid w:val="00D64ADB"/>
    <w:rsid w:val="00D65340"/>
    <w:rsid w:val="00D6573A"/>
    <w:rsid w:val="00D65F96"/>
    <w:rsid w:val="00D66759"/>
    <w:rsid w:val="00D70023"/>
    <w:rsid w:val="00D705E6"/>
    <w:rsid w:val="00D71AEE"/>
    <w:rsid w:val="00D72A39"/>
    <w:rsid w:val="00D7470E"/>
    <w:rsid w:val="00D7473F"/>
    <w:rsid w:val="00D75609"/>
    <w:rsid w:val="00D762A8"/>
    <w:rsid w:val="00D7637F"/>
    <w:rsid w:val="00D76AE4"/>
    <w:rsid w:val="00D76EE9"/>
    <w:rsid w:val="00D82138"/>
    <w:rsid w:val="00D824B8"/>
    <w:rsid w:val="00D82DAB"/>
    <w:rsid w:val="00D83142"/>
    <w:rsid w:val="00D83A2A"/>
    <w:rsid w:val="00D84091"/>
    <w:rsid w:val="00D8464C"/>
    <w:rsid w:val="00D85F3E"/>
    <w:rsid w:val="00D87094"/>
    <w:rsid w:val="00D871C3"/>
    <w:rsid w:val="00D87268"/>
    <w:rsid w:val="00D874AA"/>
    <w:rsid w:val="00D87DB9"/>
    <w:rsid w:val="00D87EB4"/>
    <w:rsid w:val="00D903DE"/>
    <w:rsid w:val="00D90519"/>
    <w:rsid w:val="00D9093D"/>
    <w:rsid w:val="00D9093E"/>
    <w:rsid w:val="00D919D2"/>
    <w:rsid w:val="00D91B7A"/>
    <w:rsid w:val="00D91F07"/>
    <w:rsid w:val="00D922EE"/>
    <w:rsid w:val="00D93830"/>
    <w:rsid w:val="00D93E06"/>
    <w:rsid w:val="00D95515"/>
    <w:rsid w:val="00D95AE8"/>
    <w:rsid w:val="00D95D63"/>
    <w:rsid w:val="00D9612B"/>
    <w:rsid w:val="00D968C6"/>
    <w:rsid w:val="00D977DC"/>
    <w:rsid w:val="00DA05B4"/>
    <w:rsid w:val="00DA1FAF"/>
    <w:rsid w:val="00DA20C6"/>
    <w:rsid w:val="00DA28C4"/>
    <w:rsid w:val="00DA388D"/>
    <w:rsid w:val="00DA43BD"/>
    <w:rsid w:val="00DA4FD2"/>
    <w:rsid w:val="00DA50ED"/>
    <w:rsid w:val="00DA53AE"/>
    <w:rsid w:val="00DA563B"/>
    <w:rsid w:val="00DA612A"/>
    <w:rsid w:val="00DA7806"/>
    <w:rsid w:val="00DB0553"/>
    <w:rsid w:val="00DB0A1E"/>
    <w:rsid w:val="00DB19F1"/>
    <w:rsid w:val="00DB21A7"/>
    <w:rsid w:val="00DB22B6"/>
    <w:rsid w:val="00DB3085"/>
    <w:rsid w:val="00DB3183"/>
    <w:rsid w:val="00DB33C1"/>
    <w:rsid w:val="00DB3796"/>
    <w:rsid w:val="00DB3F30"/>
    <w:rsid w:val="00DB49EA"/>
    <w:rsid w:val="00DB54D4"/>
    <w:rsid w:val="00DB5708"/>
    <w:rsid w:val="00DB5C03"/>
    <w:rsid w:val="00DB5E4E"/>
    <w:rsid w:val="00DB69A5"/>
    <w:rsid w:val="00DB69A8"/>
    <w:rsid w:val="00DB7012"/>
    <w:rsid w:val="00DB76FB"/>
    <w:rsid w:val="00DC13B3"/>
    <w:rsid w:val="00DC2129"/>
    <w:rsid w:val="00DC25F6"/>
    <w:rsid w:val="00DC2E2A"/>
    <w:rsid w:val="00DC2EEC"/>
    <w:rsid w:val="00DC2FF2"/>
    <w:rsid w:val="00DC3704"/>
    <w:rsid w:val="00DC4129"/>
    <w:rsid w:val="00DC4C54"/>
    <w:rsid w:val="00DC6684"/>
    <w:rsid w:val="00DC76DC"/>
    <w:rsid w:val="00DC7D41"/>
    <w:rsid w:val="00DC7E49"/>
    <w:rsid w:val="00DD08DF"/>
    <w:rsid w:val="00DD1FE0"/>
    <w:rsid w:val="00DD2163"/>
    <w:rsid w:val="00DD2448"/>
    <w:rsid w:val="00DD2B9C"/>
    <w:rsid w:val="00DD3739"/>
    <w:rsid w:val="00DD3ECA"/>
    <w:rsid w:val="00DD49A2"/>
    <w:rsid w:val="00DD4AE6"/>
    <w:rsid w:val="00DD5251"/>
    <w:rsid w:val="00DD5AF3"/>
    <w:rsid w:val="00DD5BD8"/>
    <w:rsid w:val="00DD5E73"/>
    <w:rsid w:val="00DE0313"/>
    <w:rsid w:val="00DE1B18"/>
    <w:rsid w:val="00DE1F27"/>
    <w:rsid w:val="00DE31B4"/>
    <w:rsid w:val="00DE339B"/>
    <w:rsid w:val="00DE39A2"/>
    <w:rsid w:val="00DE3A8B"/>
    <w:rsid w:val="00DE4872"/>
    <w:rsid w:val="00DE50DC"/>
    <w:rsid w:val="00DE58F7"/>
    <w:rsid w:val="00DE6154"/>
    <w:rsid w:val="00DE6BF9"/>
    <w:rsid w:val="00DE6C5B"/>
    <w:rsid w:val="00DE7C76"/>
    <w:rsid w:val="00DE7EB6"/>
    <w:rsid w:val="00DF018A"/>
    <w:rsid w:val="00DF02E3"/>
    <w:rsid w:val="00DF0FAF"/>
    <w:rsid w:val="00DF187E"/>
    <w:rsid w:val="00DF1CF7"/>
    <w:rsid w:val="00DF1E00"/>
    <w:rsid w:val="00DF213D"/>
    <w:rsid w:val="00DF25CF"/>
    <w:rsid w:val="00DF2E0B"/>
    <w:rsid w:val="00DF2EAD"/>
    <w:rsid w:val="00DF32C8"/>
    <w:rsid w:val="00DF388F"/>
    <w:rsid w:val="00DF3DE1"/>
    <w:rsid w:val="00DF51F6"/>
    <w:rsid w:val="00DF56D6"/>
    <w:rsid w:val="00DF7263"/>
    <w:rsid w:val="00DF7EED"/>
    <w:rsid w:val="00DF7F61"/>
    <w:rsid w:val="00E00231"/>
    <w:rsid w:val="00E018E8"/>
    <w:rsid w:val="00E02151"/>
    <w:rsid w:val="00E02EC4"/>
    <w:rsid w:val="00E030B8"/>
    <w:rsid w:val="00E0348F"/>
    <w:rsid w:val="00E03AA3"/>
    <w:rsid w:val="00E03ACE"/>
    <w:rsid w:val="00E040F8"/>
    <w:rsid w:val="00E06193"/>
    <w:rsid w:val="00E0658B"/>
    <w:rsid w:val="00E06665"/>
    <w:rsid w:val="00E078DD"/>
    <w:rsid w:val="00E07F9C"/>
    <w:rsid w:val="00E07FF2"/>
    <w:rsid w:val="00E104F4"/>
    <w:rsid w:val="00E10D91"/>
    <w:rsid w:val="00E122CD"/>
    <w:rsid w:val="00E128CB"/>
    <w:rsid w:val="00E132C4"/>
    <w:rsid w:val="00E1358B"/>
    <w:rsid w:val="00E13856"/>
    <w:rsid w:val="00E13AEA"/>
    <w:rsid w:val="00E13C3A"/>
    <w:rsid w:val="00E14329"/>
    <w:rsid w:val="00E14642"/>
    <w:rsid w:val="00E14A0B"/>
    <w:rsid w:val="00E14A9D"/>
    <w:rsid w:val="00E17F0A"/>
    <w:rsid w:val="00E17F75"/>
    <w:rsid w:val="00E21793"/>
    <w:rsid w:val="00E227E8"/>
    <w:rsid w:val="00E22C72"/>
    <w:rsid w:val="00E231E5"/>
    <w:rsid w:val="00E23819"/>
    <w:rsid w:val="00E2383B"/>
    <w:rsid w:val="00E244B4"/>
    <w:rsid w:val="00E24A12"/>
    <w:rsid w:val="00E24D12"/>
    <w:rsid w:val="00E24DF6"/>
    <w:rsid w:val="00E24EBE"/>
    <w:rsid w:val="00E25D49"/>
    <w:rsid w:val="00E2634E"/>
    <w:rsid w:val="00E26422"/>
    <w:rsid w:val="00E26471"/>
    <w:rsid w:val="00E265D2"/>
    <w:rsid w:val="00E26672"/>
    <w:rsid w:val="00E27349"/>
    <w:rsid w:val="00E300ED"/>
    <w:rsid w:val="00E3030C"/>
    <w:rsid w:val="00E305D0"/>
    <w:rsid w:val="00E309F2"/>
    <w:rsid w:val="00E30EF0"/>
    <w:rsid w:val="00E31406"/>
    <w:rsid w:val="00E31E33"/>
    <w:rsid w:val="00E31EC8"/>
    <w:rsid w:val="00E32405"/>
    <w:rsid w:val="00E33D81"/>
    <w:rsid w:val="00E341CE"/>
    <w:rsid w:val="00E354E7"/>
    <w:rsid w:val="00E369FD"/>
    <w:rsid w:val="00E36F2A"/>
    <w:rsid w:val="00E379B4"/>
    <w:rsid w:val="00E37B38"/>
    <w:rsid w:val="00E37CF7"/>
    <w:rsid w:val="00E4004E"/>
    <w:rsid w:val="00E407BF"/>
    <w:rsid w:val="00E40B69"/>
    <w:rsid w:val="00E411B1"/>
    <w:rsid w:val="00E4125F"/>
    <w:rsid w:val="00E41493"/>
    <w:rsid w:val="00E422E5"/>
    <w:rsid w:val="00E42903"/>
    <w:rsid w:val="00E43040"/>
    <w:rsid w:val="00E43210"/>
    <w:rsid w:val="00E443A6"/>
    <w:rsid w:val="00E459CC"/>
    <w:rsid w:val="00E45EE9"/>
    <w:rsid w:val="00E465F5"/>
    <w:rsid w:val="00E4701E"/>
    <w:rsid w:val="00E472C3"/>
    <w:rsid w:val="00E47881"/>
    <w:rsid w:val="00E47BD3"/>
    <w:rsid w:val="00E47E30"/>
    <w:rsid w:val="00E500B1"/>
    <w:rsid w:val="00E50772"/>
    <w:rsid w:val="00E52B5B"/>
    <w:rsid w:val="00E5398A"/>
    <w:rsid w:val="00E54563"/>
    <w:rsid w:val="00E54A55"/>
    <w:rsid w:val="00E54A5E"/>
    <w:rsid w:val="00E556DA"/>
    <w:rsid w:val="00E55731"/>
    <w:rsid w:val="00E55886"/>
    <w:rsid w:val="00E55F80"/>
    <w:rsid w:val="00E566D7"/>
    <w:rsid w:val="00E56DCB"/>
    <w:rsid w:val="00E5700B"/>
    <w:rsid w:val="00E57ED9"/>
    <w:rsid w:val="00E602EE"/>
    <w:rsid w:val="00E604AB"/>
    <w:rsid w:val="00E612D6"/>
    <w:rsid w:val="00E6207D"/>
    <w:rsid w:val="00E632A1"/>
    <w:rsid w:val="00E63952"/>
    <w:rsid w:val="00E6433F"/>
    <w:rsid w:val="00E64C65"/>
    <w:rsid w:val="00E65F6C"/>
    <w:rsid w:val="00E6603A"/>
    <w:rsid w:val="00E670AE"/>
    <w:rsid w:val="00E6738D"/>
    <w:rsid w:val="00E677AD"/>
    <w:rsid w:val="00E701A6"/>
    <w:rsid w:val="00E70E5E"/>
    <w:rsid w:val="00E71044"/>
    <w:rsid w:val="00E713C8"/>
    <w:rsid w:val="00E71E5E"/>
    <w:rsid w:val="00E72338"/>
    <w:rsid w:val="00E72CB1"/>
    <w:rsid w:val="00E7321B"/>
    <w:rsid w:val="00E73E2B"/>
    <w:rsid w:val="00E7463F"/>
    <w:rsid w:val="00E755FF"/>
    <w:rsid w:val="00E75777"/>
    <w:rsid w:val="00E75B1A"/>
    <w:rsid w:val="00E764D3"/>
    <w:rsid w:val="00E767E0"/>
    <w:rsid w:val="00E76821"/>
    <w:rsid w:val="00E76872"/>
    <w:rsid w:val="00E773EE"/>
    <w:rsid w:val="00E802A9"/>
    <w:rsid w:val="00E802C0"/>
    <w:rsid w:val="00E806FC"/>
    <w:rsid w:val="00E80BAE"/>
    <w:rsid w:val="00E811F9"/>
    <w:rsid w:val="00E8136A"/>
    <w:rsid w:val="00E817E8"/>
    <w:rsid w:val="00E82936"/>
    <w:rsid w:val="00E82E5A"/>
    <w:rsid w:val="00E84702"/>
    <w:rsid w:val="00E849DB"/>
    <w:rsid w:val="00E84B6C"/>
    <w:rsid w:val="00E858E3"/>
    <w:rsid w:val="00E85A13"/>
    <w:rsid w:val="00E8605F"/>
    <w:rsid w:val="00E86ADE"/>
    <w:rsid w:val="00E87AF4"/>
    <w:rsid w:val="00E87C46"/>
    <w:rsid w:val="00E87C48"/>
    <w:rsid w:val="00E9019F"/>
    <w:rsid w:val="00E902C6"/>
    <w:rsid w:val="00E9045F"/>
    <w:rsid w:val="00E9116F"/>
    <w:rsid w:val="00E91957"/>
    <w:rsid w:val="00E91998"/>
    <w:rsid w:val="00E923D1"/>
    <w:rsid w:val="00E926A7"/>
    <w:rsid w:val="00E92FF5"/>
    <w:rsid w:val="00E93FF0"/>
    <w:rsid w:val="00E9459B"/>
    <w:rsid w:val="00E9534C"/>
    <w:rsid w:val="00E95A7B"/>
    <w:rsid w:val="00E960B7"/>
    <w:rsid w:val="00E96E80"/>
    <w:rsid w:val="00E97737"/>
    <w:rsid w:val="00EA1026"/>
    <w:rsid w:val="00EA14CB"/>
    <w:rsid w:val="00EA15EB"/>
    <w:rsid w:val="00EA1633"/>
    <w:rsid w:val="00EA178F"/>
    <w:rsid w:val="00EA2504"/>
    <w:rsid w:val="00EA3244"/>
    <w:rsid w:val="00EA3603"/>
    <w:rsid w:val="00EA3BBA"/>
    <w:rsid w:val="00EA4240"/>
    <w:rsid w:val="00EA445D"/>
    <w:rsid w:val="00EA47E2"/>
    <w:rsid w:val="00EA5ACE"/>
    <w:rsid w:val="00EA5F01"/>
    <w:rsid w:val="00EA5F2E"/>
    <w:rsid w:val="00EA6EAA"/>
    <w:rsid w:val="00EA76B5"/>
    <w:rsid w:val="00EB0A0C"/>
    <w:rsid w:val="00EB0CB9"/>
    <w:rsid w:val="00EB12B8"/>
    <w:rsid w:val="00EB1C19"/>
    <w:rsid w:val="00EB3773"/>
    <w:rsid w:val="00EB3D99"/>
    <w:rsid w:val="00EB3F28"/>
    <w:rsid w:val="00EB3F90"/>
    <w:rsid w:val="00EB4445"/>
    <w:rsid w:val="00EB4798"/>
    <w:rsid w:val="00EB47E1"/>
    <w:rsid w:val="00EB4A67"/>
    <w:rsid w:val="00EB5816"/>
    <w:rsid w:val="00EB58A3"/>
    <w:rsid w:val="00EB58AE"/>
    <w:rsid w:val="00EB690F"/>
    <w:rsid w:val="00EB6A01"/>
    <w:rsid w:val="00EB6A9D"/>
    <w:rsid w:val="00EB75B8"/>
    <w:rsid w:val="00EC08AA"/>
    <w:rsid w:val="00EC1447"/>
    <w:rsid w:val="00EC1E77"/>
    <w:rsid w:val="00EC2373"/>
    <w:rsid w:val="00EC2B2E"/>
    <w:rsid w:val="00EC2FEE"/>
    <w:rsid w:val="00EC306F"/>
    <w:rsid w:val="00EC378E"/>
    <w:rsid w:val="00EC37DD"/>
    <w:rsid w:val="00EC3B41"/>
    <w:rsid w:val="00EC47E8"/>
    <w:rsid w:val="00EC56C0"/>
    <w:rsid w:val="00EC59F5"/>
    <w:rsid w:val="00EC5C90"/>
    <w:rsid w:val="00EC5CAD"/>
    <w:rsid w:val="00EC6E54"/>
    <w:rsid w:val="00EC705A"/>
    <w:rsid w:val="00EC7362"/>
    <w:rsid w:val="00EC7466"/>
    <w:rsid w:val="00ED01E8"/>
    <w:rsid w:val="00ED04C8"/>
    <w:rsid w:val="00ED22DF"/>
    <w:rsid w:val="00ED23E2"/>
    <w:rsid w:val="00ED2D6A"/>
    <w:rsid w:val="00ED3A56"/>
    <w:rsid w:val="00ED3E0A"/>
    <w:rsid w:val="00ED46A1"/>
    <w:rsid w:val="00ED49F2"/>
    <w:rsid w:val="00ED4CE2"/>
    <w:rsid w:val="00ED4D6E"/>
    <w:rsid w:val="00ED5776"/>
    <w:rsid w:val="00ED59EC"/>
    <w:rsid w:val="00ED613D"/>
    <w:rsid w:val="00ED635A"/>
    <w:rsid w:val="00ED6730"/>
    <w:rsid w:val="00ED78A3"/>
    <w:rsid w:val="00ED7DE5"/>
    <w:rsid w:val="00ED7E8D"/>
    <w:rsid w:val="00EE00B7"/>
    <w:rsid w:val="00EE00E1"/>
    <w:rsid w:val="00EE02F0"/>
    <w:rsid w:val="00EE05F4"/>
    <w:rsid w:val="00EE05FC"/>
    <w:rsid w:val="00EE07AE"/>
    <w:rsid w:val="00EE08A1"/>
    <w:rsid w:val="00EE1712"/>
    <w:rsid w:val="00EE1714"/>
    <w:rsid w:val="00EE2F95"/>
    <w:rsid w:val="00EE373C"/>
    <w:rsid w:val="00EE4027"/>
    <w:rsid w:val="00EE405F"/>
    <w:rsid w:val="00EE5A7B"/>
    <w:rsid w:val="00EE75A8"/>
    <w:rsid w:val="00EF0726"/>
    <w:rsid w:val="00EF078D"/>
    <w:rsid w:val="00EF0899"/>
    <w:rsid w:val="00EF0A17"/>
    <w:rsid w:val="00EF0E7C"/>
    <w:rsid w:val="00EF26C8"/>
    <w:rsid w:val="00EF2DB9"/>
    <w:rsid w:val="00EF30F0"/>
    <w:rsid w:val="00EF320C"/>
    <w:rsid w:val="00EF3287"/>
    <w:rsid w:val="00EF45F2"/>
    <w:rsid w:val="00EF53AD"/>
    <w:rsid w:val="00EF629D"/>
    <w:rsid w:val="00EF6DE3"/>
    <w:rsid w:val="00EF70B0"/>
    <w:rsid w:val="00EF7A48"/>
    <w:rsid w:val="00EF7E26"/>
    <w:rsid w:val="00F006BF"/>
    <w:rsid w:val="00F007D8"/>
    <w:rsid w:val="00F00917"/>
    <w:rsid w:val="00F00B0C"/>
    <w:rsid w:val="00F00B4F"/>
    <w:rsid w:val="00F013DC"/>
    <w:rsid w:val="00F01626"/>
    <w:rsid w:val="00F01B66"/>
    <w:rsid w:val="00F01CF3"/>
    <w:rsid w:val="00F01FA5"/>
    <w:rsid w:val="00F02DD6"/>
    <w:rsid w:val="00F033CF"/>
    <w:rsid w:val="00F033DB"/>
    <w:rsid w:val="00F04284"/>
    <w:rsid w:val="00F05435"/>
    <w:rsid w:val="00F073CD"/>
    <w:rsid w:val="00F074A9"/>
    <w:rsid w:val="00F11442"/>
    <w:rsid w:val="00F11688"/>
    <w:rsid w:val="00F11E08"/>
    <w:rsid w:val="00F128C3"/>
    <w:rsid w:val="00F12E38"/>
    <w:rsid w:val="00F1310F"/>
    <w:rsid w:val="00F149ED"/>
    <w:rsid w:val="00F14E31"/>
    <w:rsid w:val="00F15716"/>
    <w:rsid w:val="00F159B6"/>
    <w:rsid w:val="00F163DF"/>
    <w:rsid w:val="00F1687E"/>
    <w:rsid w:val="00F1764C"/>
    <w:rsid w:val="00F179FE"/>
    <w:rsid w:val="00F20B6C"/>
    <w:rsid w:val="00F20D95"/>
    <w:rsid w:val="00F212E6"/>
    <w:rsid w:val="00F21718"/>
    <w:rsid w:val="00F21774"/>
    <w:rsid w:val="00F2187A"/>
    <w:rsid w:val="00F2287F"/>
    <w:rsid w:val="00F22D23"/>
    <w:rsid w:val="00F230DC"/>
    <w:rsid w:val="00F23FEC"/>
    <w:rsid w:val="00F246E8"/>
    <w:rsid w:val="00F258FA"/>
    <w:rsid w:val="00F259C7"/>
    <w:rsid w:val="00F25B48"/>
    <w:rsid w:val="00F2653E"/>
    <w:rsid w:val="00F271A6"/>
    <w:rsid w:val="00F272B7"/>
    <w:rsid w:val="00F275D2"/>
    <w:rsid w:val="00F275E3"/>
    <w:rsid w:val="00F2762E"/>
    <w:rsid w:val="00F27ECC"/>
    <w:rsid w:val="00F3063E"/>
    <w:rsid w:val="00F31E67"/>
    <w:rsid w:val="00F3231F"/>
    <w:rsid w:val="00F32361"/>
    <w:rsid w:val="00F323E4"/>
    <w:rsid w:val="00F32A3C"/>
    <w:rsid w:val="00F32F06"/>
    <w:rsid w:val="00F33F0F"/>
    <w:rsid w:val="00F34123"/>
    <w:rsid w:val="00F34EAE"/>
    <w:rsid w:val="00F35488"/>
    <w:rsid w:val="00F35E06"/>
    <w:rsid w:val="00F35FA8"/>
    <w:rsid w:val="00F400B0"/>
    <w:rsid w:val="00F40839"/>
    <w:rsid w:val="00F411B3"/>
    <w:rsid w:val="00F42B87"/>
    <w:rsid w:val="00F43EF9"/>
    <w:rsid w:val="00F44452"/>
    <w:rsid w:val="00F44FF5"/>
    <w:rsid w:val="00F45871"/>
    <w:rsid w:val="00F45A2B"/>
    <w:rsid w:val="00F46505"/>
    <w:rsid w:val="00F472A4"/>
    <w:rsid w:val="00F50F9A"/>
    <w:rsid w:val="00F51C3D"/>
    <w:rsid w:val="00F52071"/>
    <w:rsid w:val="00F52480"/>
    <w:rsid w:val="00F53100"/>
    <w:rsid w:val="00F536AB"/>
    <w:rsid w:val="00F54ABF"/>
    <w:rsid w:val="00F55780"/>
    <w:rsid w:val="00F5639C"/>
    <w:rsid w:val="00F57023"/>
    <w:rsid w:val="00F57666"/>
    <w:rsid w:val="00F576BB"/>
    <w:rsid w:val="00F5774F"/>
    <w:rsid w:val="00F57EA5"/>
    <w:rsid w:val="00F57F70"/>
    <w:rsid w:val="00F60374"/>
    <w:rsid w:val="00F615DD"/>
    <w:rsid w:val="00F6377C"/>
    <w:rsid w:val="00F63CC6"/>
    <w:rsid w:val="00F64D45"/>
    <w:rsid w:val="00F65420"/>
    <w:rsid w:val="00F65DAD"/>
    <w:rsid w:val="00F65F8B"/>
    <w:rsid w:val="00F6677A"/>
    <w:rsid w:val="00F669E4"/>
    <w:rsid w:val="00F67B0A"/>
    <w:rsid w:val="00F70385"/>
    <w:rsid w:val="00F704FD"/>
    <w:rsid w:val="00F70786"/>
    <w:rsid w:val="00F70905"/>
    <w:rsid w:val="00F716C5"/>
    <w:rsid w:val="00F72692"/>
    <w:rsid w:val="00F729BE"/>
    <w:rsid w:val="00F73077"/>
    <w:rsid w:val="00F736B5"/>
    <w:rsid w:val="00F73744"/>
    <w:rsid w:val="00F74676"/>
    <w:rsid w:val="00F749C6"/>
    <w:rsid w:val="00F75AEB"/>
    <w:rsid w:val="00F763B4"/>
    <w:rsid w:val="00F77076"/>
    <w:rsid w:val="00F773A8"/>
    <w:rsid w:val="00F80B06"/>
    <w:rsid w:val="00F81738"/>
    <w:rsid w:val="00F82449"/>
    <w:rsid w:val="00F85374"/>
    <w:rsid w:val="00F85961"/>
    <w:rsid w:val="00F85A20"/>
    <w:rsid w:val="00F8644B"/>
    <w:rsid w:val="00F86B6C"/>
    <w:rsid w:val="00F86E58"/>
    <w:rsid w:val="00F878D0"/>
    <w:rsid w:val="00F902C6"/>
    <w:rsid w:val="00F911C1"/>
    <w:rsid w:val="00F91BC9"/>
    <w:rsid w:val="00F92E63"/>
    <w:rsid w:val="00F9344F"/>
    <w:rsid w:val="00F93B7B"/>
    <w:rsid w:val="00F954E6"/>
    <w:rsid w:val="00F957D9"/>
    <w:rsid w:val="00F959C0"/>
    <w:rsid w:val="00F95D17"/>
    <w:rsid w:val="00F963E1"/>
    <w:rsid w:val="00F97595"/>
    <w:rsid w:val="00F9775E"/>
    <w:rsid w:val="00F97A67"/>
    <w:rsid w:val="00FA05BF"/>
    <w:rsid w:val="00FA060D"/>
    <w:rsid w:val="00FA2814"/>
    <w:rsid w:val="00FA2BE9"/>
    <w:rsid w:val="00FA3595"/>
    <w:rsid w:val="00FA3AD7"/>
    <w:rsid w:val="00FA3D1F"/>
    <w:rsid w:val="00FA3F04"/>
    <w:rsid w:val="00FA4754"/>
    <w:rsid w:val="00FA521D"/>
    <w:rsid w:val="00FA52C1"/>
    <w:rsid w:val="00FA68F1"/>
    <w:rsid w:val="00FA7F9B"/>
    <w:rsid w:val="00FB0D48"/>
    <w:rsid w:val="00FB2473"/>
    <w:rsid w:val="00FB2756"/>
    <w:rsid w:val="00FB318A"/>
    <w:rsid w:val="00FB39B9"/>
    <w:rsid w:val="00FB426A"/>
    <w:rsid w:val="00FB42BB"/>
    <w:rsid w:val="00FB4CDF"/>
    <w:rsid w:val="00FB4F83"/>
    <w:rsid w:val="00FB5760"/>
    <w:rsid w:val="00FB5936"/>
    <w:rsid w:val="00FB5F4F"/>
    <w:rsid w:val="00FB606A"/>
    <w:rsid w:val="00FB624A"/>
    <w:rsid w:val="00FB67E0"/>
    <w:rsid w:val="00FB7FE5"/>
    <w:rsid w:val="00FC01BD"/>
    <w:rsid w:val="00FC0507"/>
    <w:rsid w:val="00FC05DE"/>
    <w:rsid w:val="00FC131E"/>
    <w:rsid w:val="00FC1ABB"/>
    <w:rsid w:val="00FC2159"/>
    <w:rsid w:val="00FC30CB"/>
    <w:rsid w:val="00FC3331"/>
    <w:rsid w:val="00FC4E65"/>
    <w:rsid w:val="00FC500B"/>
    <w:rsid w:val="00FC55B7"/>
    <w:rsid w:val="00FC6963"/>
    <w:rsid w:val="00FC70C2"/>
    <w:rsid w:val="00FC71F4"/>
    <w:rsid w:val="00FC73A5"/>
    <w:rsid w:val="00FD0251"/>
    <w:rsid w:val="00FD0B28"/>
    <w:rsid w:val="00FD26A6"/>
    <w:rsid w:val="00FD3F96"/>
    <w:rsid w:val="00FD54F2"/>
    <w:rsid w:val="00FD656B"/>
    <w:rsid w:val="00FD6820"/>
    <w:rsid w:val="00FD6F93"/>
    <w:rsid w:val="00FD72BA"/>
    <w:rsid w:val="00FD72EC"/>
    <w:rsid w:val="00FD7ADB"/>
    <w:rsid w:val="00FE010E"/>
    <w:rsid w:val="00FE01C7"/>
    <w:rsid w:val="00FE064B"/>
    <w:rsid w:val="00FE1D6B"/>
    <w:rsid w:val="00FE2044"/>
    <w:rsid w:val="00FE26E8"/>
    <w:rsid w:val="00FE3BEC"/>
    <w:rsid w:val="00FE4477"/>
    <w:rsid w:val="00FE4C13"/>
    <w:rsid w:val="00FE4C3E"/>
    <w:rsid w:val="00FE529B"/>
    <w:rsid w:val="00FE553C"/>
    <w:rsid w:val="00FE5B3A"/>
    <w:rsid w:val="00FE6D7B"/>
    <w:rsid w:val="00FE75C4"/>
    <w:rsid w:val="00FF01E8"/>
    <w:rsid w:val="00FF0A53"/>
    <w:rsid w:val="00FF1117"/>
    <w:rsid w:val="00FF2006"/>
    <w:rsid w:val="00FF2627"/>
    <w:rsid w:val="00FF272B"/>
    <w:rsid w:val="00FF3ADD"/>
    <w:rsid w:val="00FF6198"/>
    <w:rsid w:val="00FF7095"/>
    <w:rsid w:val="014BBF10"/>
    <w:rsid w:val="02D5AF5D"/>
    <w:rsid w:val="0463DE43"/>
    <w:rsid w:val="04E96DAE"/>
    <w:rsid w:val="063A069C"/>
    <w:rsid w:val="06A92C5C"/>
    <w:rsid w:val="06FC029F"/>
    <w:rsid w:val="0883779B"/>
    <w:rsid w:val="0A1103FD"/>
    <w:rsid w:val="0C796389"/>
    <w:rsid w:val="0E3E6F1A"/>
    <w:rsid w:val="0E48FC08"/>
    <w:rsid w:val="0F50519D"/>
    <w:rsid w:val="0F847D4C"/>
    <w:rsid w:val="118B65A7"/>
    <w:rsid w:val="12F8BE18"/>
    <w:rsid w:val="13A8B90C"/>
    <w:rsid w:val="151F640F"/>
    <w:rsid w:val="1544896D"/>
    <w:rsid w:val="1549F7CA"/>
    <w:rsid w:val="158947B8"/>
    <w:rsid w:val="16C80330"/>
    <w:rsid w:val="190929D9"/>
    <w:rsid w:val="1A474FBA"/>
    <w:rsid w:val="1BB24E32"/>
    <w:rsid w:val="1DE066C4"/>
    <w:rsid w:val="1E75FD35"/>
    <w:rsid w:val="207FA5EC"/>
    <w:rsid w:val="2135BA49"/>
    <w:rsid w:val="2146EE52"/>
    <w:rsid w:val="21542170"/>
    <w:rsid w:val="24C240D1"/>
    <w:rsid w:val="2546EDAF"/>
    <w:rsid w:val="25CD5FC0"/>
    <w:rsid w:val="26C05A8C"/>
    <w:rsid w:val="2D10833D"/>
    <w:rsid w:val="2FDC2A13"/>
    <w:rsid w:val="315DC076"/>
    <w:rsid w:val="324D611B"/>
    <w:rsid w:val="3294D0E8"/>
    <w:rsid w:val="32A267A4"/>
    <w:rsid w:val="32B82BAF"/>
    <w:rsid w:val="34160E21"/>
    <w:rsid w:val="344E94C8"/>
    <w:rsid w:val="36FAA412"/>
    <w:rsid w:val="36FB2D82"/>
    <w:rsid w:val="387A73E5"/>
    <w:rsid w:val="3A17CEB5"/>
    <w:rsid w:val="3B0E7AE6"/>
    <w:rsid w:val="3B950684"/>
    <w:rsid w:val="3BA1D3F4"/>
    <w:rsid w:val="3C7E9999"/>
    <w:rsid w:val="3E2C8FC8"/>
    <w:rsid w:val="3E426BBC"/>
    <w:rsid w:val="3FA5315A"/>
    <w:rsid w:val="4140C0BB"/>
    <w:rsid w:val="4222C603"/>
    <w:rsid w:val="427E7E7D"/>
    <w:rsid w:val="440E1B65"/>
    <w:rsid w:val="466C8EB3"/>
    <w:rsid w:val="476DE7F3"/>
    <w:rsid w:val="480344B7"/>
    <w:rsid w:val="48292917"/>
    <w:rsid w:val="484BBA67"/>
    <w:rsid w:val="4AC17244"/>
    <w:rsid w:val="4D504C35"/>
    <w:rsid w:val="4D5B3578"/>
    <w:rsid w:val="4F9F7FE5"/>
    <w:rsid w:val="50629944"/>
    <w:rsid w:val="50A731C4"/>
    <w:rsid w:val="515A971E"/>
    <w:rsid w:val="568BCA3A"/>
    <w:rsid w:val="58F60BA8"/>
    <w:rsid w:val="5997B9EA"/>
    <w:rsid w:val="5B7EB1A2"/>
    <w:rsid w:val="5C3558C7"/>
    <w:rsid w:val="5D899997"/>
    <w:rsid w:val="5EC33B6E"/>
    <w:rsid w:val="60D2209A"/>
    <w:rsid w:val="60D385DE"/>
    <w:rsid w:val="6372BD1A"/>
    <w:rsid w:val="6481F4AB"/>
    <w:rsid w:val="64FD5279"/>
    <w:rsid w:val="661DC50C"/>
    <w:rsid w:val="696850DA"/>
    <w:rsid w:val="69BEA4BA"/>
    <w:rsid w:val="69E08A51"/>
    <w:rsid w:val="6A8ED776"/>
    <w:rsid w:val="6B28665C"/>
    <w:rsid w:val="6C51135C"/>
    <w:rsid w:val="6CACABE0"/>
    <w:rsid w:val="6DD77B01"/>
    <w:rsid w:val="6DE335DE"/>
    <w:rsid w:val="6E13884B"/>
    <w:rsid w:val="6E81D5CC"/>
    <w:rsid w:val="70C98D5C"/>
    <w:rsid w:val="70EBC906"/>
    <w:rsid w:val="717C604A"/>
    <w:rsid w:val="755DAEF6"/>
    <w:rsid w:val="75B713D1"/>
    <w:rsid w:val="76EC500D"/>
    <w:rsid w:val="775713EE"/>
    <w:rsid w:val="778EF035"/>
    <w:rsid w:val="7AFE4C97"/>
    <w:rsid w:val="7BAC5BF5"/>
    <w:rsid w:val="7BFC98C3"/>
    <w:rsid w:val="7C1BEE72"/>
    <w:rsid w:val="7DB2F596"/>
    <w:rsid w:val="7E9A74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68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CD8"/>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paragraph" w:styleId="Heading5">
    <w:name w:val="heading 5"/>
    <w:basedOn w:val="Normal"/>
    <w:next w:val="Normal"/>
    <w:link w:val="Heading5Char"/>
    <w:uiPriority w:val="9"/>
    <w:unhideWhenUsed/>
    <w:rsid w:val="005605E7"/>
    <w:pPr>
      <w:keepNext/>
      <w:keepLines/>
      <w:spacing w:before="40" w:after="0"/>
      <w:outlineLvl w:val="4"/>
    </w:pPr>
    <w:rPr>
      <w:rFonts w:asciiTheme="majorHAnsi" w:eastAsiaTheme="majorEastAsia" w:hAnsiTheme="majorHAnsi" w:cstheme="majorBidi"/>
      <w:color w:val="5B3161" w:themeColor="accent1" w:themeShade="BF"/>
    </w:rPr>
  </w:style>
  <w:style w:type="paragraph" w:styleId="Heading6">
    <w:name w:val="heading 6"/>
    <w:basedOn w:val="Normal"/>
    <w:next w:val="Normal"/>
    <w:link w:val="Heading6Char"/>
    <w:uiPriority w:val="9"/>
    <w:unhideWhenUsed/>
    <w:qFormat/>
    <w:rsid w:val="005E1858"/>
    <w:pPr>
      <w:keepNext/>
      <w:keepLines/>
      <w:spacing w:before="40" w:after="0"/>
      <w:outlineLvl w:val="5"/>
    </w:pPr>
    <w:rPr>
      <w:rFonts w:asciiTheme="majorHAnsi" w:eastAsiaTheme="majorEastAsia" w:hAnsiTheme="majorHAnsi" w:cstheme="majorBidi"/>
      <w:color w:val="3C20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qFormat/>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aliases w:val="Bullet point,Bulleted Para,CV text,Dot pt,F5 List Paragraph,FooterText,L,List Paragraph1,List Paragraph11,List Paragraph111,List Paragraph2,Main,Medium Grid 1 - Accent 21,NFP GP Bulleted List,Numbered Paragraph,Recommendation,Table text,列"/>
    <w:basedOn w:val="Normal"/>
    <w:link w:val="ListParagraphChar"/>
    <w:uiPriority w:val="34"/>
    <w:qFormat/>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unhideWhenUsed/>
    <w:rsid w:val="00C279D9"/>
    <w:pPr>
      <w:spacing w:line="240" w:lineRule="auto"/>
    </w:pPr>
  </w:style>
  <w:style w:type="character" w:customStyle="1" w:styleId="CommentTextChar">
    <w:name w:val="Comment Text Char"/>
    <w:basedOn w:val="DefaultParagraphFont"/>
    <w:link w:val="CommentText"/>
    <w:uiPriority w:val="99"/>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styleId="Revision">
    <w:name w:val="Revision"/>
    <w:hidden/>
    <w:uiPriority w:val="99"/>
    <w:semiHidden/>
    <w:rsid w:val="00BB637E"/>
    <w:pPr>
      <w:spacing w:after="0" w:line="240" w:lineRule="auto"/>
    </w:pPr>
    <w:rPr>
      <w:rFonts w:ascii="Verdana" w:hAnsi="Verdana"/>
      <w:color w:val="000000" w:themeColor="text1"/>
      <w:sz w:val="20"/>
      <w:szCs w:val="20"/>
    </w:rPr>
  </w:style>
  <w:style w:type="paragraph" w:styleId="FootnoteText">
    <w:name w:val="footnote text"/>
    <w:basedOn w:val="Normal"/>
    <w:link w:val="FootnoteTextChar"/>
    <w:uiPriority w:val="99"/>
    <w:semiHidden/>
    <w:unhideWhenUsed/>
    <w:rsid w:val="00B7449B"/>
    <w:pPr>
      <w:spacing w:before="0" w:after="0" w:line="240" w:lineRule="auto"/>
    </w:pPr>
  </w:style>
  <w:style w:type="character" w:customStyle="1" w:styleId="FootnoteTextChar">
    <w:name w:val="Footnote Text Char"/>
    <w:basedOn w:val="DefaultParagraphFont"/>
    <w:link w:val="FootnoteText"/>
    <w:uiPriority w:val="99"/>
    <w:semiHidden/>
    <w:rsid w:val="00B7449B"/>
    <w:rPr>
      <w:rFonts w:ascii="Verdana" w:hAnsi="Verdana"/>
      <w:color w:val="000000" w:themeColor="text1"/>
      <w:sz w:val="20"/>
      <w:szCs w:val="20"/>
    </w:rPr>
  </w:style>
  <w:style w:type="character" w:styleId="FootnoteReference">
    <w:name w:val="footnote reference"/>
    <w:basedOn w:val="DefaultParagraphFont"/>
    <w:uiPriority w:val="99"/>
    <w:semiHidden/>
    <w:unhideWhenUsed/>
    <w:rsid w:val="00B7449B"/>
    <w:rPr>
      <w:vertAlign w:val="superscript"/>
    </w:rPr>
  </w:style>
  <w:style w:type="paragraph" w:customStyle="1" w:styleId="Default">
    <w:name w:val="Default"/>
    <w:rsid w:val="00BF2175"/>
    <w:pPr>
      <w:autoSpaceDE w:val="0"/>
      <w:autoSpaceDN w:val="0"/>
      <w:adjustRightInd w:val="0"/>
      <w:spacing w:after="0" w:line="240" w:lineRule="auto"/>
    </w:pPr>
    <w:rPr>
      <w:rFonts w:ascii="Verdana" w:hAnsi="Verdana" w:cs="Verdana"/>
      <w:color w:val="000000"/>
      <w:sz w:val="24"/>
      <w:szCs w:val="24"/>
      <w14:ligatures w14:val="standardContextual"/>
    </w:rPr>
  </w:style>
  <w:style w:type="paragraph" w:styleId="Caption">
    <w:name w:val="caption"/>
    <w:basedOn w:val="Normal"/>
    <w:next w:val="Normal"/>
    <w:uiPriority w:val="35"/>
    <w:unhideWhenUsed/>
    <w:qFormat/>
    <w:rsid w:val="00DA4FD2"/>
    <w:pPr>
      <w:spacing w:before="0" w:line="240" w:lineRule="auto"/>
    </w:pPr>
    <w:rPr>
      <w:i/>
      <w:iCs/>
      <w:color w:val="2E1A47" w:themeColor="text2"/>
      <w:sz w:val="18"/>
      <w:szCs w:val="18"/>
    </w:rPr>
  </w:style>
  <w:style w:type="character" w:styleId="UnresolvedMention">
    <w:name w:val="Unresolved Mention"/>
    <w:basedOn w:val="DefaultParagraphFont"/>
    <w:uiPriority w:val="99"/>
    <w:semiHidden/>
    <w:unhideWhenUsed/>
    <w:rsid w:val="004A191C"/>
    <w:rPr>
      <w:color w:val="605E5C"/>
      <w:shd w:val="clear" w:color="auto" w:fill="E1DFDD"/>
    </w:rPr>
  </w:style>
  <w:style w:type="table" w:styleId="GridTable1Light-Accent1">
    <w:name w:val="Grid Table 1 Light Accent 1"/>
    <w:basedOn w:val="TableNormal"/>
    <w:uiPriority w:val="46"/>
    <w:rsid w:val="00D40218"/>
    <w:pPr>
      <w:spacing w:after="0" w:line="240" w:lineRule="auto"/>
    </w:pPr>
    <w:tblPr>
      <w:tblStyleRowBandSize w:val="1"/>
      <w:tblStyleColBandSize w:val="1"/>
      <w:tblBorders>
        <w:top w:val="single" w:sz="4" w:space="0" w:color="CFABD4" w:themeColor="accent1" w:themeTint="66"/>
        <w:left w:val="single" w:sz="4" w:space="0" w:color="CFABD4" w:themeColor="accent1" w:themeTint="66"/>
        <w:bottom w:val="single" w:sz="4" w:space="0" w:color="CFABD4" w:themeColor="accent1" w:themeTint="66"/>
        <w:right w:val="single" w:sz="4" w:space="0" w:color="CFABD4" w:themeColor="accent1" w:themeTint="66"/>
        <w:insideH w:val="single" w:sz="4" w:space="0" w:color="CFABD4" w:themeColor="accent1" w:themeTint="66"/>
        <w:insideV w:val="single" w:sz="4" w:space="0" w:color="CFABD4" w:themeColor="accent1" w:themeTint="66"/>
      </w:tblBorders>
    </w:tblPr>
    <w:tblStylePr w:type="firstRow">
      <w:rPr>
        <w:b/>
        <w:bCs/>
      </w:rPr>
      <w:tblPr/>
      <w:tcPr>
        <w:tcBorders>
          <w:bottom w:val="single" w:sz="12" w:space="0" w:color="B781BF" w:themeColor="accent1" w:themeTint="99"/>
        </w:tcBorders>
      </w:tcPr>
    </w:tblStylePr>
    <w:tblStylePr w:type="lastRow">
      <w:rPr>
        <w:b/>
        <w:bCs/>
      </w:rPr>
      <w:tblPr/>
      <w:tcPr>
        <w:tcBorders>
          <w:top w:val="double" w:sz="2" w:space="0" w:color="B781BF" w:themeColor="accen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4F4C0E"/>
    <w:rPr>
      <w:color w:val="2B579A"/>
      <w:shd w:val="clear" w:color="auto" w:fill="E1DFDD"/>
    </w:rPr>
  </w:style>
  <w:style w:type="paragraph" w:customStyle="1" w:styleId="paragraph">
    <w:name w:val="paragraph"/>
    <w:basedOn w:val="Normal"/>
    <w:rsid w:val="00505390"/>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505390"/>
  </w:style>
  <w:style w:type="character" w:customStyle="1" w:styleId="eop">
    <w:name w:val="eop"/>
    <w:basedOn w:val="DefaultParagraphFont"/>
    <w:rsid w:val="00505390"/>
  </w:style>
  <w:style w:type="character" w:customStyle="1" w:styleId="field">
    <w:name w:val="field"/>
    <w:basedOn w:val="DefaultParagraphFont"/>
    <w:rsid w:val="001F25C7"/>
  </w:style>
  <w:style w:type="paragraph" w:styleId="NormalWeb">
    <w:name w:val="Normal (Web)"/>
    <w:basedOn w:val="Normal"/>
    <w:uiPriority w:val="99"/>
    <w:semiHidden/>
    <w:unhideWhenUsed/>
    <w:rsid w:val="00DD3ECA"/>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i-provider">
    <w:name w:val="ui-provider"/>
    <w:basedOn w:val="DefaultParagraphFont"/>
    <w:rsid w:val="00565D8F"/>
  </w:style>
  <w:style w:type="paragraph" w:customStyle="1" w:styleId="wordsection1">
    <w:name w:val="wordsection1"/>
    <w:basedOn w:val="Normal"/>
    <w:rsid w:val="003C1F34"/>
    <w:pPr>
      <w:spacing w:before="100" w:beforeAutospacing="1" w:after="100" w:afterAutospacing="1" w:line="240" w:lineRule="auto"/>
    </w:pPr>
    <w:rPr>
      <w:rFonts w:ascii="Calibri" w:hAnsi="Calibri" w:cs="Calibri"/>
      <w:color w:val="auto"/>
      <w:sz w:val="22"/>
      <w:szCs w:val="22"/>
      <w:lang w:eastAsia="en-AU"/>
    </w:rPr>
  </w:style>
  <w:style w:type="character" w:customStyle="1" w:styleId="ListParagraphChar">
    <w:name w:val="List Paragraph Char"/>
    <w:aliases w:val="Bullet point Char,Bulleted Para Char,CV text Char,Dot pt Char,F5 List Paragraph Char,FooterText Char,L Char,List Paragraph1 Char,List Paragraph11 Char,List Paragraph111 Char,List Paragraph2 Char,Main Char,NFP GP Bulleted List Char"/>
    <w:basedOn w:val="DefaultParagraphFont"/>
    <w:link w:val="ListParagraph"/>
    <w:uiPriority w:val="34"/>
    <w:qFormat/>
    <w:locked/>
    <w:rsid w:val="00C50030"/>
    <w:rPr>
      <w:rFonts w:ascii="Verdana" w:hAnsi="Verdana"/>
      <w:color w:val="000000" w:themeColor="text1"/>
      <w:sz w:val="20"/>
      <w:szCs w:val="20"/>
    </w:rPr>
  </w:style>
  <w:style w:type="character" w:styleId="SubtleReference">
    <w:name w:val="Subtle Reference"/>
    <w:basedOn w:val="DefaultParagraphFont"/>
    <w:uiPriority w:val="31"/>
    <w:rsid w:val="0017619D"/>
    <w:rPr>
      <w:smallCaps/>
      <w:color w:val="5A5A5A" w:themeColor="text1" w:themeTint="A5"/>
    </w:rPr>
  </w:style>
  <w:style w:type="character" w:customStyle="1" w:styleId="Heading5Char">
    <w:name w:val="Heading 5 Char"/>
    <w:basedOn w:val="DefaultParagraphFont"/>
    <w:link w:val="Heading5"/>
    <w:uiPriority w:val="9"/>
    <w:rsid w:val="005605E7"/>
    <w:rPr>
      <w:rFonts w:asciiTheme="majorHAnsi" w:eastAsiaTheme="majorEastAsia" w:hAnsiTheme="majorHAnsi" w:cstheme="majorBidi"/>
      <w:color w:val="5B3161" w:themeColor="accent1" w:themeShade="BF"/>
      <w:sz w:val="20"/>
      <w:szCs w:val="20"/>
    </w:rPr>
  </w:style>
  <w:style w:type="character" w:customStyle="1" w:styleId="Heading6Char">
    <w:name w:val="Heading 6 Char"/>
    <w:basedOn w:val="DefaultParagraphFont"/>
    <w:link w:val="Heading6"/>
    <w:uiPriority w:val="9"/>
    <w:rsid w:val="005E1858"/>
    <w:rPr>
      <w:rFonts w:asciiTheme="majorHAnsi" w:eastAsiaTheme="majorEastAsia" w:hAnsiTheme="majorHAnsi" w:cstheme="majorBidi"/>
      <w:color w:val="3C2040" w:themeColor="accent1" w:themeShade="7F"/>
      <w:sz w:val="20"/>
      <w:szCs w:val="20"/>
    </w:rPr>
  </w:style>
  <w:style w:type="paragraph" w:customStyle="1" w:styleId="pf0">
    <w:name w:val="pf0"/>
    <w:basedOn w:val="Normal"/>
    <w:rsid w:val="00276F8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276F8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1419">
      <w:bodyDiv w:val="1"/>
      <w:marLeft w:val="0"/>
      <w:marRight w:val="0"/>
      <w:marTop w:val="0"/>
      <w:marBottom w:val="0"/>
      <w:divBdr>
        <w:top w:val="none" w:sz="0" w:space="0" w:color="auto"/>
        <w:left w:val="none" w:sz="0" w:space="0" w:color="auto"/>
        <w:bottom w:val="none" w:sz="0" w:space="0" w:color="auto"/>
        <w:right w:val="none" w:sz="0" w:space="0" w:color="auto"/>
      </w:divBdr>
    </w:div>
    <w:div w:id="74014563">
      <w:bodyDiv w:val="1"/>
      <w:marLeft w:val="0"/>
      <w:marRight w:val="0"/>
      <w:marTop w:val="0"/>
      <w:marBottom w:val="0"/>
      <w:divBdr>
        <w:top w:val="none" w:sz="0" w:space="0" w:color="auto"/>
        <w:left w:val="none" w:sz="0" w:space="0" w:color="auto"/>
        <w:bottom w:val="none" w:sz="0" w:space="0" w:color="auto"/>
        <w:right w:val="none" w:sz="0" w:space="0" w:color="auto"/>
      </w:divBdr>
    </w:div>
    <w:div w:id="313414173">
      <w:bodyDiv w:val="1"/>
      <w:marLeft w:val="0"/>
      <w:marRight w:val="0"/>
      <w:marTop w:val="0"/>
      <w:marBottom w:val="0"/>
      <w:divBdr>
        <w:top w:val="none" w:sz="0" w:space="0" w:color="auto"/>
        <w:left w:val="none" w:sz="0" w:space="0" w:color="auto"/>
        <w:bottom w:val="none" w:sz="0" w:space="0" w:color="auto"/>
        <w:right w:val="none" w:sz="0" w:space="0" w:color="auto"/>
      </w:divBdr>
    </w:div>
    <w:div w:id="428620610">
      <w:bodyDiv w:val="1"/>
      <w:marLeft w:val="0"/>
      <w:marRight w:val="0"/>
      <w:marTop w:val="0"/>
      <w:marBottom w:val="0"/>
      <w:divBdr>
        <w:top w:val="none" w:sz="0" w:space="0" w:color="auto"/>
        <w:left w:val="none" w:sz="0" w:space="0" w:color="auto"/>
        <w:bottom w:val="none" w:sz="0" w:space="0" w:color="auto"/>
        <w:right w:val="none" w:sz="0" w:space="0" w:color="auto"/>
      </w:divBdr>
    </w:div>
    <w:div w:id="509758167">
      <w:bodyDiv w:val="1"/>
      <w:marLeft w:val="0"/>
      <w:marRight w:val="0"/>
      <w:marTop w:val="0"/>
      <w:marBottom w:val="0"/>
      <w:divBdr>
        <w:top w:val="none" w:sz="0" w:space="0" w:color="auto"/>
        <w:left w:val="none" w:sz="0" w:space="0" w:color="auto"/>
        <w:bottom w:val="none" w:sz="0" w:space="0" w:color="auto"/>
        <w:right w:val="none" w:sz="0" w:space="0" w:color="auto"/>
      </w:divBdr>
      <w:divsChild>
        <w:div w:id="210042954">
          <w:marLeft w:val="274"/>
          <w:marRight w:val="0"/>
          <w:marTop w:val="0"/>
          <w:marBottom w:val="0"/>
          <w:divBdr>
            <w:top w:val="none" w:sz="0" w:space="0" w:color="auto"/>
            <w:left w:val="none" w:sz="0" w:space="0" w:color="auto"/>
            <w:bottom w:val="none" w:sz="0" w:space="0" w:color="auto"/>
            <w:right w:val="none" w:sz="0" w:space="0" w:color="auto"/>
          </w:divBdr>
        </w:div>
        <w:div w:id="608239828">
          <w:marLeft w:val="274"/>
          <w:marRight w:val="0"/>
          <w:marTop w:val="0"/>
          <w:marBottom w:val="0"/>
          <w:divBdr>
            <w:top w:val="none" w:sz="0" w:space="0" w:color="auto"/>
            <w:left w:val="none" w:sz="0" w:space="0" w:color="auto"/>
            <w:bottom w:val="none" w:sz="0" w:space="0" w:color="auto"/>
            <w:right w:val="none" w:sz="0" w:space="0" w:color="auto"/>
          </w:divBdr>
        </w:div>
        <w:div w:id="1923366281">
          <w:marLeft w:val="274"/>
          <w:marRight w:val="0"/>
          <w:marTop w:val="0"/>
          <w:marBottom w:val="0"/>
          <w:divBdr>
            <w:top w:val="none" w:sz="0" w:space="0" w:color="auto"/>
            <w:left w:val="none" w:sz="0" w:space="0" w:color="auto"/>
            <w:bottom w:val="none" w:sz="0" w:space="0" w:color="auto"/>
            <w:right w:val="none" w:sz="0" w:space="0" w:color="auto"/>
          </w:divBdr>
        </w:div>
      </w:divsChild>
    </w:div>
    <w:div w:id="603617340">
      <w:bodyDiv w:val="1"/>
      <w:marLeft w:val="0"/>
      <w:marRight w:val="0"/>
      <w:marTop w:val="0"/>
      <w:marBottom w:val="0"/>
      <w:divBdr>
        <w:top w:val="none" w:sz="0" w:space="0" w:color="auto"/>
        <w:left w:val="none" w:sz="0" w:space="0" w:color="auto"/>
        <w:bottom w:val="none" w:sz="0" w:space="0" w:color="auto"/>
        <w:right w:val="none" w:sz="0" w:space="0" w:color="auto"/>
      </w:divBdr>
    </w:div>
    <w:div w:id="630944974">
      <w:bodyDiv w:val="1"/>
      <w:marLeft w:val="0"/>
      <w:marRight w:val="0"/>
      <w:marTop w:val="0"/>
      <w:marBottom w:val="0"/>
      <w:divBdr>
        <w:top w:val="none" w:sz="0" w:space="0" w:color="auto"/>
        <w:left w:val="none" w:sz="0" w:space="0" w:color="auto"/>
        <w:bottom w:val="none" w:sz="0" w:space="0" w:color="auto"/>
        <w:right w:val="none" w:sz="0" w:space="0" w:color="auto"/>
      </w:divBdr>
    </w:div>
    <w:div w:id="867454256">
      <w:bodyDiv w:val="1"/>
      <w:marLeft w:val="0"/>
      <w:marRight w:val="0"/>
      <w:marTop w:val="0"/>
      <w:marBottom w:val="0"/>
      <w:divBdr>
        <w:top w:val="none" w:sz="0" w:space="0" w:color="auto"/>
        <w:left w:val="none" w:sz="0" w:space="0" w:color="auto"/>
        <w:bottom w:val="none" w:sz="0" w:space="0" w:color="auto"/>
        <w:right w:val="none" w:sz="0" w:space="0" w:color="auto"/>
      </w:divBdr>
    </w:div>
    <w:div w:id="894200184">
      <w:bodyDiv w:val="1"/>
      <w:marLeft w:val="0"/>
      <w:marRight w:val="0"/>
      <w:marTop w:val="0"/>
      <w:marBottom w:val="0"/>
      <w:divBdr>
        <w:top w:val="none" w:sz="0" w:space="0" w:color="auto"/>
        <w:left w:val="none" w:sz="0" w:space="0" w:color="auto"/>
        <w:bottom w:val="none" w:sz="0" w:space="0" w:color="auto"/>
        <w:right w:val="none" w:sz="0" w:space="0" w:color="auto"/>
      </w:divBdr>
    </w:div>
    <w:div w:id="1211261511">
      <w:bodyDiv w:val="1"/>
      <w:marLeft w:val="0"/>
      <w:marRight w:val="0"/>
      <w:marTop w:val="0"/>
      <w:marBottom w:val="0"/>
      <w:divBdr>
        <w:top w:val="none" w:sz="0" w:space="0" w:color="auto"/>
        <w:left w:val="none" w:sz="0" w:space="0" w:color="auto"/>
        <w:bottom w:val="none" w:sz="0" w:space="0" w:color="auto"/>
        <w:right w:val="none" w:sz="0" w:space="0" w:color="auto"/>
      </w:divBdr>
    </w:div>
    <w:div w:id="1274434545">
      <w:bodyDiv w:val="1"/>
      <w:marLeft w:val="0"/>
      <w:marRight w:val="0"/>
      <w:marTop w:val="0"/>
      <w:marBottom w:val="0"/>
      <w:divBdr>
        <w:top w:val="none" w:sz="0" w:space="0" w:color="auto"/>
        <w:left w:val="none" w:sz="0" w:space="0" w:color="auto"/>
        <w:bottom w:val="none" w:sz="0" w:space="0" w:color="auto"/>
        <w:right w:val="none" w:sz="0" w:space="0" w:color="auto"/>
      </w:divBdr>
    </w:div>
    <w:div w:id="1495340949">
      <w:bodyDiv w:val="1"/>
      <w:marLeft w:val="0"/>
      <w:marRight w:val="0"/>
      <w:marTop w:val="0"/>
      <w:marBottom w:val="0"/>
      <w:divBdr>
        <w:top w:val="none" w:sz="0" w:space="0" w:color="auto"/>
        <w:left w:val="none" w:sz="0" w:space="0" w:color="auto"/>
        <w:bottom w:val="none" w:sz="0" w:space="0" w:color="auto"/>
        <w:right w:val="none" w:sz="0" w:space="0" w:color="auto"/>
      </w:divBdr>
    </w:div>
    <w:div w:id="1524903305">
      <w:bodyDiv w:val="1"/>
      <w:marLeft w:val="0"/>
      <w:marRight w:val="0"/>
      <w:marTop w:val="0"/>
      <w:marBottom w:val="0"/>
      <w:divBdr>
        <w:top w:val="none" w:sz="0" w:space="0" w:color="auto"/>
        <w:left w:val="none" w:sz="0" w:space="0" w:color="auto"/>
        <w:bottom w:val="none" w:sz="0" w:space="0" w:color="auto"/>
        <w:right w:val="none" w:sz="0" w:space="0" w:color="auto"/>
      </w:divBdr>
    </w:div>
    <w:div w:id="1579093209">
      <w:bodyDiv w:val="1"/>
      <w:marLeft w:val="0"/>
      <w:marRight w:val="0"/>
      <w:marTop w:val="0"/>
      <w:marBottom w:val="0"/>
      <w:divBdr>
        <w:top w:val="none" w:sz="0" w:space="0" w:color="auto"/>
        <w:left w:val="none" w:sz="0" w:space="0" w:color="auto"/>
        <w:bottom w:val="none" w:sz="0" w:space="0" w:color="auto"/>
        <w:right w:val="none" w:sz="0" w:space="0" w:color="auto"/>
      </w:divBdr>
    </w:div>
    <w:div w:id="1593978173">
      <w:bodyDiv w:val="1"/>
      <w:marLeft w:val="0"/>
      <w:marRight w:val="0"/>
      <w:marTop w:val="0"/>
      <w:marBottom w:val="0"/>
      <w:divBdr>
        <w:top w:val="none" w:sz="0" w:space="0" w:color="auto"/>
        <w:left w:val="none" w:sz="0" w:space="0" w:color="auto"/>
        <w:bottom w:val="none" w:sz="0" w:space="0" w:color="auto"/>
        <w:right w:val="none" w:sz="0" w:space="0" w:color="auto"/>
      </w:divBdr>
    </w:div>
    <w:div w:id="1970477866">
      <w:bodyDiv w:val="1"/>
      <w:marLeft w:val="0"/>
      <w:marRight w:val="0"/>
      <w:marTop w:val="0"/>
      <w:marBottom w:val="0"/>
      <w:divBdr>
        <w:top w:val="none" w:sz="0" w:space="0" w:color="auto"/>
        <w:left w:val="none" w:sz="0" w:space="0" w:color="auto"/>
        <w:bottom w:val="none" w:sz="0" w:space="0" w:color="auto"/>
        <w:right w:val="none" w:sz="0" w:space="0" w:color="auto"/>
      </w:divBdr>
    </w:div>
    <w:div w:id="2011132078">
      <w:bodyDiv w:val="1"/>
      <w:marLeft w:val="0"/>
      <w:marRight w:val="0"/>
      <w:marTop w:val="0"/>
      <w:marBottom w:val="0"/>
      <w:divBdr>
        <w:top w:val="none" w:sz="0" w:space="0" w:color="auto"/>
        <w:left w:val="none" w:sz="0" w:space="0" w:color="auto"/>
        <w:bottom w:val="none" w:sz="0" w:space="0" w:color="auto"/>
        <w:right w:val="none" w:sz="0" w:space="0" w:color="auto"/>
      </w:divBdr>
      <w:divsChild>
        <w:div w:id="200095467">
          <w:marLeft w:val="0"/>
          <w:marRight w:val="0"/>
          <w:marTop w:val="0"/>
          <w:marBottom w:val="0"/>
          <w:divBdr>
            <w:top w:val="none" w:sz="0" w:space="0" w:color="auto"/>
            <w:left w:val="none" w:sz="0" w:space="0" w:color="auto"/>
            <w:bottom w:val="none" w:sz="0" w:space="0" w:color="auto"/>
            <w:right w:val="none" w:sz="0" w:space="0" w:color="auto"/>
          </w:divBdr>
        </w:div>
        <w:div w:id="252134306">
          <w:marLeft w:val="0"/>
          <w:marRight w:val="0"/>
          <w:marTop w:val="0"/>
          <w:marBottom w:val="0"/>
          <w:divBdr>
            <w:top w:val="none" w:sz="0" w:space="0" w:color="auto"/>
            <w:left w:val="none" w:sz="0" w:space="0" w:color="auto"/>
            <w:bottom w:val="none" w:sz="0" w:space="0" w:color="auto"/>
            <w:right w:val="none" w:sz="0" w:space="0" w:color="auto"/>
          </w:divBdr>
        </w:div>
        <w:div w:id="414866348">
          <w:marLeft w:val="0"/>
          <w:marRight w:val="0"/>
          <w:marTop w:val="0"/>
          <w:marBottom w:val="0"/>
          <w:divBdr>
            <w:top w:val="none" w:sz="0" w:space="0" w:color="auto"/>
            <w:left w:val="none" w:sz="0" w:space="0" w:color="auto"/>
            <w:bottom w:val="none" w:sz="0" w:space="0" w:color="auto"/>
            <w:right w:val="none" w:sz="0" w:space="0" w:color="auto"/>
          </w:divBdr>
        </w:div>
        <w:div w:id="753287741">
          <w:marLeft w:val="0"/>
          <w:marRight w:val="0"/>
          <w:marTop w:val="0"/>
          <w:marBottom w:val="0"/>
          <w:divBdr>
            <w:top w:val="none" w:sz="0" w:space="0" w:color="auto"/>
            <w:left w:val="none" w:sz="0" w:space="0" w:color="auto"/>
            <w:bottom w:val="none" w:sz="0" w:space="0" w:color="auto"/>
            <w:right w:val="none" w:sz="0" w:space="0" w:color="auto"/>
          </w:divBdr>
        </w:div>
        <w:div w:id="1216236033">
          <w:marLeft w:val="0"/>
          <w:marRight w:val="0"/>
          <w:marTop w:val="0"/>
          <w:marBottom w:val="0"/>
          <w:divBdr>
            <w:top w:val="none" w:sz="0" w:space="0" w:color="auto"/>
            <w:left w:val="none" w:sz="0" w:space="0" w:color="auto"/>
            <w:bottom w:val="none" w:sz="0" w:space="0" w:color="auto"/>
            <w:right w:val="none" w:sz="0" w:space="0" w:color="auto"/>
          </w:divBdr>
        </w:div>
      </w:divsChild>
    </w:div>
    <w:div w:id="213601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5.emf"/><Relationship Id="rId39" Type="http://schemas.openxmlformats.org/officeDocument/2006/relationships/image" Target="media/image17.png"/><Relationship Id="rId21" Type="http://schemas.openxmlformats.org/officeDocument/2006/relationships/image" Target="media/image10.emf"/><Relationship Id="rId34" Type="http://schemas.openxmlformats.org/officeDocument/2006/relationships/hyperlink" Target="https://data.gov.au/data/dataset/temporary-entrants-visa-holders" TargetMode="External"/><Relationship Id="rId42" Type="http://schemas.openxmlformats.org/officeDocument/2006/relationships/image" Target="media/image20.png"/><Relationship Id="rId47" Type="http://schemas.openxmlformats.org/officeDocument/2006/relationships/hyperlink" Target="https://www.austrade.gov.au/en/news-and-analysis/publications-and-reports/thrive-2030-revised-the-re-imagined-visitor-economy-strategy"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hyperlink" Target="https://www.abs.gov.au/statistics/economy/national-accounts/tourism-satellite-accounts-quarterly-tourism-labour-statistics-australia-experimental-estimates/latest-release" TargetMode="Externa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www.jobsandskills.gov.au/work/internet-vacancy-index" TargetMode="External"/><Relationship Id="rId37" Type="http://schemas.openxmlformats.org/officeDocument/2006/relationships/hyperlink" Target="https://unstats.un.org/unsd/publication/seriesm/seriesm_83rev1e.pdf" TargetMode="External"/><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hyperlink" Target="https://www.homeaffairs.gov.au/research-and-stats/files/working-holiday-report-dec-22.pdf" TargetMode="External"/><Relationship Id="rId36" Type="http://schemas.openxmlformats.org/officeDocument/2006/relationships/hyperlink" Target="https://www.jobsandskills.gov.au/sites/default/files/2023-10/2023%20SPL%20Key%20Findings%20Report.pdf"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tra.gov.au/en/economic-analysis/tourism-businesses.html" TargetMode="External"/><Relationship Id="rId31" Type="http://schemas.openxmlformats.org/officeDocument/2006/relationships/hyperlink" Target="https://www.abs.gov.au/statistics/labour/employment-and-unemployment/labour-force-australia-detailed/aug-2023" TargetMode="External"/><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s://www.abs.gov.au/methodologies/tourism-satellite-accounts-quarterly-tourism-labour-statistics-australia-experimental-estimates-methodology" TargetMode="External"/><Relationship Id="rId35" Type="http://schemas.openxmlformats.org/officeDocument/2006/relationships/hyperlink" Target="https://www.jobsandskills.gov.au/data/skills-shortages-analysis" TargetMode="External"/><Relationship Id="rId43" Type="http://schemas.openxmlformats.org/officeDocument/2006/relationships/image" Target="media/image21.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hyperlink" Target="https://www.jobsandskills.gov.au/work/recruitment-experiences-and-outlook-survey" TargetMode="External"/><Relationship Id="rId38" Type="http://schemas.openxmlformats.org/officeDocument/2006/relationships/hyperlink" Target="https://www.unwto.org/tourism-statistics/on-basic-tourism-statistics-irts-2008" TargetMode="External"/><Relationship Id="rId46" Type="http://schemas.openxmlformats.org/officeDocument/2006/relationships/image" Target="media/image24.jpg"/><Relationship Id="rId20" Type="http://schemas.openxmlformats.org/officeDocument/2006/relationships/image" Target="media/image9.emf"/><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statistics/labour/jobs/multiple-job-holders/jun-20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Austrade%20Brand\TRA%20Website%20Publications.dotx" TargetMode="Externa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CE59075CB8AAE4281923CD804FF4F41" ma:contentTypeVersion="15" ma:contentTypeDescription="Create a new document." ma:contentTypeScope="" ma:versionID="5c456c72d5c189541344abdb541e109e">
  <xsd:schema xmlns:xsd="http://www.w3.org/2001/XMLSchema" xmlns:xs="http://www.w3.org/2001/XMLSchema" xmlns:p="http://schemas.microsoft.com/office/2006/metadata/properties" xmlns:ns2="84193d32-96af-42bb-9a8d-e389b6b013dc" xmlns:ns3="932d29ee-28c9-41bc-b9e4-7f2eba331d28" targetNamespace="http://schemas.microsoft.com/office/2006/metadata/properties" ma:root="true" ma:fieldsID="da6eff90089ed4bc310797854a541f73" ns2:_="" ns3:_="">
    <xsd:import namespace="84193d32-96af-42bb-9a8d-e389b6b013dc"/>
    <xsd:import namespace="932d29ee-28c9-41bc-b9e4-7f2eba331d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3d32-96af-42bb-9a8d-e389b6b01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2d29ee-28c9-41bc-b9e4-7f2eba331d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0bbb1a7-ebd1-464a-bd5b-b0b856b08cda}" ma:internalName="TaxCatchAll" ma:showField="CatchAllData" ma:web="932d29ee-28c9-41bc-b9e4-7f2eba331d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4193d32-96af-42bb-9a8d-e389b6b013dc">
      <Terms xmlns="http://schemas.microsoft.com/office/infopath/2007/PartnerControls"/>
    </lcf76f155ced4ddcb4097134ff3c332f>
    <TaxCatchAll xmlns="932d29ee-28c9-41bc-b9e4-7f2eba331d2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2.xml><?xml version="1.0" encoding="utf-8"?>
<ds:datastoreItem xmlns:ds="http://schemas.openxmlformats.org/officeDocument/2006/customXml" ds:itemID="{05CB94C1-0C1D-4367-838B-94BFC86C0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3d32-96af-42bb-9a8d-e389b6b013dc"/>
    <ds:schemaRef ds:uri="932d29ee-28c9-41bc-b9e4-7f2eba331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FE75B8-1135-4512-93FA-FCDD832F13E7}">
  <ds:schemaRefs>
    <ds:schemaRef ds:uri="http://schemas.microsoft.com/office/2006/metadata/properties"/>
    <ds:schemaRef ds:uri="http://schemas.microsoft.com/office/infopath/2007/PartnerControls"/>
    <ds:schemaRef ds:uri="84193d32-96af-42bb-9a8d-e389b6b013dc"/>
    <ds:schemaRef ds:uri="932d29ee-28c9-41bc-b9e4-7f2eba331d28"/>
  </ds:schemaRefs>
</ds:datastoreItem>
</file>

<file path=customXml/itemProps4.xml><?xml version="1.0" encoding="utf-8"?>
<ds:datastoreItem xmlns:ds="http://schemas.openxmlformats.org/officeDocument/2006/customXml" ds:itemID="{1EFDA419-6733-483D-ABCC-A84EEDE370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 Website Publications.dotx</Template>
  <TotalTime>0</TotalTime>
  <Pages>24</Pages>
  <Words>7064</Words>
  <Characters>40269</Characters>
  <Application>Microsoft Office Word</Application>
  <DocSecurity>0</DocSecurity>
  <Lines>335</Lines>
  <Paragraphs>94</Paragraphs>
  <ScaleCrop>false</ScaleCrop>
  <Company/>
  <LinksUpToDate>false</LinksUpToDate>
  <CharactersWithSpaces>47239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2023-12-07T05:41:00Z</dcterms:created>
  <dcterms:modified xsi:type="dcterms:W3CDTF">2023-12-07T05:41:00Z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0x010100BCE59075CB8AAE4281923CD804FF4F41</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ies>
</file>